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14" w:type="dxa"/>
        <w:tblLayout w:type="fixed"/>
        <w:tblCellMar>
          <w:left w:w="28" w:type="dxa"/>
          <w:right w:w="28" w:type="dxa"/>
        </w:tblCellMar>
        <w:tblLook w:val="0000" w:firstRow="0" w:lastRow="0" w:firstColumn="0" w:lastColumn="0" w:noHBand="0" w:noVBand="0"/>
      </w:tblPr>
      <w:tblGrid>
        <w:gridCol w:w="34"/>
        <w:gridCol w:w="9855"/>
        <w:gridCol w:w="34"/>
      </w:tblGrid>
      <w:tr w:rsidR="00994733" w:rsidRPr="00994733" w14:paraId="659A8A5A" w14:textId="77777777" w:rsidTr="00D64CE3">
        <w:trPr>
          <w:cantSplit/>
        </w:trPr>
        <w:tc>
          <w:tcPr>
            <w:tcW w:w="9923" w:type="dxa"/>
            <w:gridSpan w:val="3"/>
          </w:tcPr>
          <w:p w14:paraId="659A8A58" w14:textId="77777777" w:rsidR="00994733" w:rsidRPr="00994733" w:rsidRDefault="00D46F14" w:rsidP="00994733">
            <w:pPr>
              <w:suppressAutoHyphens/>
              <w:jc w:val="center"/>
              <w:rPr>
                <w:rFonts w:ascii="HelveticaLT" w:hAnsi="HelveticaLT" w:cs="HelveticaLT"/>
                <w:sz w:val="18"/>
                <w:lang w:eastAsia="ar-SA"/>
              </w:rPr>
            </w:pPr>
            <w:r w:rsidRPr="00994733">
              <w:rPr>
                <w:rFonts w:ascii="HelveticaLT" w:hAnsi="HelveticaLT" w:cs="HelveticaLT"/>
                <w:noProof/>
                <w:sz w:val="20"/>
              </w:rPr>
              <w:drawing>
                <wp:inline distT="0" distB="0" distL="0" distR="0" wp14:anchorId="659A8DD8" wp14:editId="659A8DD9">
                  <wp:extent cx="440055" cy="543560"/>
                  <wp:effectExtent l="0" t="0" r="0"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0055" cy="543560"/>
                          </a:xfrm>
                          <a:prstGeom prst="rect">
                            <a:avLst/>
                          </a:prstGeom>
                          <a:solidFill>
                            <a:srgbClr val="FFFFFF"/>
                          </a:solidFill>
                          <a:ln>
                            <a:noFill/>
                          </a:ln>
                        </pic:spPr>
                      </pic:pic>
                    </a:graphicData>
                  </a:graphic>
                </wp:inline>
              </w:drawing>
            </w:r>
          </w:p>
          <w:p w14:paraId="659A8A59" w14:textId="77777777" w:rsidR="00994733" w:rsidRPr="00994733" w:rsidRDefault="00994733" w:rsidP="00994733">
            <w:pPr>
              <w:suppressAutoHyphens/>
              <w:jc w:val="center"/>
              <w:rPr>
                <w:rFonts w:ascii="HelveticaLT" w:hAnsi="HelveticaLT" w:cs="HelveticaLT"/>
                <w:sz w:val="18"/>
                <w:lang w:eastAsia="ar-SA"/>
              </w:rPr>
            </w:pPr>
          </w:p>
        </w:tc>
      </w:tr>
      <w:tr w:rsidR="00994733" w:rsidRPr="00994733" w14:paraId="659A8A5C" w14:textId="77777777" w:rsidTr="00D64CE3">
        <w:trPr>
          <w:cantSplit/>
        </w:trPr>
        <w:tc>
          <w:tcPr>
            <w:tcW w:w="9923" w:type="dxa"/>
            <w:gridSpan w:val="3"/>
          </w:tcPr>
          <w:p w14:paraId="659A8A5B" w14:textId="77777777" w:rsidR="00994733" w:rsidRPr="00994733" w:rsidRDefault="00994733" w:rsidP="00994733">
            <w:pPr>
              <w:keepNext/>
              <w:numPr>
                <w:ilvl w:val="1"/>
                <w:numId w:val="0"/>
              </w:numPr>
              <w:tabs>
                <w:tab w:val="num" w:pos="0"/>
              </w:tabs>
              <w:suppressAutoHyphens/>
              <w:ind w:left="576" w:hanging="576"/>
              <w:jc w:val="center"/>
              <w:outlineLvl w:val="1"/>
              <w:rPr>
                <w:b/>
                <w:lang w:eastAsia="ar-SA"/>
              </w:rPr>
            </w:pPr>
            <w:r w:rsidRPr="00994733">
              <w:rPr>
                <w:b/>
                <w:lang w:eastAsia="ar-SA"/>
              </w:rPr>
              <w:t>ALYTAUS RAJONO SAVIVALDYBĖS ADMINISTRACIJOS DIREKTORIUS</w:t>
            </w:r>
          </w:p>
        </w:tc>
      </w:tr>
      <w:tr w:rsidR="00994733" w:rsidRPr="00994733" w14:paraId="659A8A60" w14:textId="77777777" w:rsidTr="00D64CE3">
        <w:tblPrEx>
          <w:tblCellMar>
            <w:left w:w="0" w:type="dxa"/>
            <w:right w:w="0" w:type="dxa"/>
          </w:tblCellMar>
        </w:tblPrEx>
        <w:tc>
          <w:tcPr>
            <w:tcW w:w="34" w:type="dxa"/>
          </w:tcPr>
          <w:p w14:paraId="659A8A5D" w14:textId="77777777" w:rsidR="00994733" w:rsidRPr="00994733" w:rsidRDefault="00994733" w:rsidP="00994733">
            <w:pPr>
              <w:suppressAutoHyphens/>
              <w:snapToGrid w:val="0"/>
              <w:rPr>
                <w:lang w:eastAsia="ar-SA"/>
              </w:rPr>
            </w:pPr>
          </w:p>
        </w:tc>
        <w:tc>
          <w:tcPr>
            <w:tcW w:w="9855" w:type="dxa"/>
          </w:tcPr>
          <w:p w14:paraId="659A8A5E" w14:textId="77777777" w:rsidR="00994733" w:rsidRPr="00994733" w:rsidRDefault="00994733" w:rsidP="00994733">
            <w:pPr>
              <w:keepNext/>
              <w:numPr>
                <w:ilvl w:val="1"/>
                <w:numId w:val="0"/>
              </w:numPr>
              <w:tabs>
                <w:tab w:val="num" w:pos="0"/>
              </w:tabs>
              <w:suppressAutoHyphens/>
              <w:ind w:left="576" w:hanging="576"/>
              <w:jc w:val="center"/>
              <w:outlineLvl w:val="1"/>
              <w:rPr>
                <w:b/>
                <w:lang w:eastAsia="ar-SA"/>
              </w:rPr>
            </w:pPr>
          </w:p>
        </w:tc>
        <w:tc>
          <w:tcPr>
            <w:tcW w:w="34" w:type="dxa"/>
          </w:tcPr>
          <w:p w14:paraId="659A8A5F" w14:textId="77777777" w:rsidR="00994733" w:rsidRPr="00994733" w:rsidRDefault="00994733" w:rsidP="00994733">
            <w:pPr>
              <w:suppressAutoHyphens/>
              <w:snapToGrid w:val="0"/>
              <w:rPr>
                <w:lang w:eastAsia="ar-SA"/>
              </w:rPr>
            </w:pPr>
          </w:p>
        </w:tc>
      </w:tr>
    </w:tbl>
    <w:p w14:paraId="659A8A61" w14:textId="77777777" w:rsidR="00994733" w:rsidRPr="00994733" w:rsidRDefault="00994733" w:rsidP="00994733">
      <w:pPr>
        <w:keepNext/>
        <w:tabs>
          <w:tab w:val="num" w:pos="0"/>
        </w:tabs>
        <w:suppressAutoHyphens/>
        <w:ind w:left="432" w:hanging="432"/>
        <w:jc w:val="center"/>
        <w:outlineLvl w:val="0"/>
        <w:rPr>
          <w:b/>
          <w:lang w:eastAsia="ar-SA"/>
        </w:rPr>
      </w:pPr>
      <w:r w:rsidRPr="00994733">
        <w:rPr>
          <w:b/>
          <w:lang w:eastAsia="ar-SA"/>
        </w:rPr>
        <w:t>ĮSAKYMAS</w:t>
      </w:r>
    </w:p>
    <w:p w14:paraId="659A8A62" w14:textId="7464A499" w:rsidR="00994733" w:rsidRPr="00994733" w:rsidRDefault="00994733" w:rsidP="00994733">
      <w:pPr>
        <w:suppressAutoHyphens/>
        <w:jc w:val="center"/>
        <w:rPr>
          <w:b/>
          <w:bCs/>
          <w:lang w:eastAsia="ar-SA"/>
        </w:rPr>
      </w:pPr>
      <w:r w:rsidRPr="00994733">
        <w:rPr>
          <w:b/>
          <w:lang w:eastAsia="ar-SA"/>
        </w:rPr>
        <w:t>DĖL</w:t>
      </w:r>
      <w:r w:rsidRPr="00994733">
        <w:rPr>
          <w:b/>
          <w:bCs/>
          <w:lang w:eastAsia="ar-SA"/>
        </w:rPr>
        <w:t xml:space="preserve"> CENTRALIZUOTŲ IR DECENTRALIZUOTŲ VIEŠŲJŲ PIRKIMŲ ORGANIZAVIMO, VYKDYMO IR </w:t>
      </w:r>
      <w:r>
        <w:rPr>
          <w:b/>
          <w:bCs/>
          <w:lang w:eastAsia="ar-SA"/>
        </w:rPr>
        <w:t xml:space="preserve">VIDAUS KONTROLĖS TVARKOS APRAŠO </w:t>
      </w:r>
      <w:r w:rsidRPr="00994733">
        <w:rPr>
          <w:b/>
          <w:bCs/>
          <w:lang w:eastAsia="x-none"/>
        </w:rPr>
        <w:t>TVIRTINIMO</w:t>
      </w:r>
      <w:r w:rsidRPr="00994733">
        <w:rPr>
          <w:b/>
          <w:bCs/>
          <w:lang w:eastAsia="ar-SA"/>
        </w:rPr>
        <w:t xml:space="preserve">  </w:t>
      </w:r>
    </w:p>
    <w:p w14:paraId="659A8A63" w14:textId="77777777" w:rsidR="00994733" w:rsidRPr="00994733" w:rsidRDefault="00994733" w:rsidP="00994733">
      <w:pPr>
        <w:suppressAutoHyphens/>
        <w:jc w:val="center"/>
        <w:rPr>
          <w:lang w:eastAsia="x-none"/>
        </w:rPr>
      </w:pPr>
    </w:p>
    <w:p w14:paraId="659A8A64" w14:textId="6EFF22FA" w:rsidR="00994733" w:rsidRPr="00561331" w:rsidRDefault="00994733" w:rsidP="00994733">
      <w:pPr>
        <w:keepNext/>
        <w:tabs>
          <w:tab w:val="num" w:pos="0"/>
        </w:tabs>
        <w:suppressAutoHyphens/>
        <w:ind w:left="432" w:hanging="432"/>
        <w:jc w:val="center"/>
        <w:outlineLvl w:val="0"/>
        <w:rPr>
          <w:rFonts w:ascii="TimesLT" w:hAnsi="TimesLT" w:cs="TimesLT"/>
          <w:color w:val="000000" w:themeColor="text1"/>
          <w:lang w:eastAsia="ar-SA"/>
        </w:rPr>
      </w:pPr>
      <w:r w:rsidRPr="00994733">
        <w:rPr>
          <w:b/>
          <w:lang w:eastAsia="ar-SA"/>
        </w:rPr>
        <w:t xml:space="preserve"> </w:t>
      </w:r>
      <w:r w:rsidRPr="00561331">
        <w:rPr>
          <w:rFonts w:ascii="TimesLT" w:hAnsi="TimesLT" w:cs="TimesLT"/>
          <w:color w:val="000000" w:themeColor="text1"/>
          <w:lang w:eastAsia="ar-SA"/>
        </w:rPr>
        <w:t>202</w:t>
      </w:r>
      <w:r w:rsidR="00D304BE" w:rsidRPr="00561331">
        <w:rPr>
          <w:rFonts w:ascii="TimesLT" w:hAnsi="TimesLT" w:cs="TimesLT"/>
          <w:color w:val="000000" w:themeColor="text1"/>
          <w:lang w:eastAsia="ar-SA"/>
        </w:rPr>
        <w:t>6</w:t>
      </w:r>
      <w:r w:rsidRPr="00561331">
        <w:rPr>
          <w:rFonts w:ascii="TimesLT" w:hAnsi="TimesLT" w:cs="TimesLT"/>
          <w:color w:val="000000" w:themeColor="text1"/>
          <w:lang w:eastAsia="ar-SA"/>
        </w:rPr>
        <w:t xml:space="preserve"> m. </w:t>
      </w:r>
      <w:r w:rsidR="00D304BE" w:rsidRPr="00561331">
        <w:rPr>
          <w:rFonts w:ascii="TimesLT" w:hAnsi="TimesLT" w:cs="TimesLT"/>
          <w:color w:val="000000" w:themeColor="text1"/>
          <w:lang w:eastAsia="ar-SA"/>
        </w:rPr>
        <w:t>kovo</w:t>
      </w:r>
      <w:r w:rsidRPr="00561331">
        <w:rPr>
          <w:rFonts w:ascii="TimesLT" w:hAnsi="TimesLT" w:cs="TimesLT"/>
          <w:color w:val="000000" w:themeColor="text1"/>
          <w:lang w:eastAsia="ar-SA"/>
        </w:rPr>
        <w:t xml:space="preserve"> </w:t>
      </w:r>
      <w:r w:rsidR="00B1308C">
        <w:rPr>
          <w:rFonts w:ascii="TimesLT" w:hAnsi="TimesLT" w:cs="TimesLT"/>
          <w:color w:val="000000" w:themeColor="text1"/>
          <w:lang w:eastAsia="ar-SA"/>
        </w:rPr>
        <w:t>20</w:t>
      </w:r>
      <w:r w:rsidR="004C7F91" w:rsidRPr="00561331">
        <w:rPr>
          <w:rFonts w:ascii="TimesLT" w:hAnsi="TimesLT" w:cs="TimesLT"/>
          <w:color w:val="000000" w:themeColor="text1"/>
          <w:lang w:eastAsia="ar-SA"/>
        </w:rPr>
        <w:t xml:space="preserve"> </w:t>
      </w:r>
      <w:r w:rsidRPr="00561331">
        <w:rPr>
          <w:rFonts w:ascii="TimesLT" w:hAnsi="TimesLT" w:cs="TimesLT"/>
          <w:color w:val="000000" w:themeColor="text1"/>
          <w:lang w:eastAsia="ar-SA"/>
        </w:rPr>
        <w:t>d. Nr. D1-</w:t>
      </w:r>
      <w:r w:rsidR="00D33A20">
        <w:rPr>
          <w:rFonts w:ascii="TimesLT" w:hAnsi="TimesLT" w:cs="TimesLT"/>
          <w:color w:val="000000" w:themeColor="text1"/>
          <w:lang w:eastAsia="ar-SA"/>
        </w:rPr>
        <w:t>246</w:t>
      </w:r>
    </w:p>
    <w:p w14:paraId="659A8A65" w14:textId="77777777" w:rsidR="00994733" w:rsidRPr="00994733" w:rsidRDefault="00994733" w:rsidP="00994733">
      <w:pPr>
        <w:suppressAutoHyphens/>
        <w:jc w:val="center"/>
        <w:rPr>
          <w:lang w:eastAsia="ar-SA"/>
        </w:rPr>
      </w:pPr>
      <w:r w:rsidRPr="00994733">
        <w:rPr>
          <w:lang w:eastAsia="ar-SA"/>
        </w:rPr>
        <w:t>Alytus</w:t>
      </w:r>
    </w:p>
    <w:p w14:paraId="659A8A66" w14:textId="77777777" w:rsidR="00994733" w:rsidRPr="00994733" w:rsidRDefault="00994733" w:rsidP="00994733">
      <w:pPr>
        <w:suppressAutoHyphens/>
        <w:rPr>
          <w:sz w:val="20"/>
          <w:lang w:eastAsia="x-none"/>
        </w:rPr>
      </w:pPr>
    </w:p>
    <w:p w14:paraId="659A8A67" w14:textId="6B083C5F" w:rsidR="00994733" w:rsidRPr="00994733" w:rsidRDefault="00994733" w:rsidP="002B0710">
      <w:pPr>
        <w:suppressAutoHyphens/>
        <w:ind w:firstLine="851"/>
        <w:jc w:val="both"/>
        <w:rPr>
          <w:lang w:eastAsia="en-GB"/>
        </w:rPr>
      </w:pPr>
      <w:r w:rsidRPr="00994733">
        <w:rPr>
          <w:lang w:eastAsia="en-GB"/>
        </w:rPr>
        <w:t>Vadovaudamasis Lietuvos Respublikos vietos savivaldos įstatymo</w:t>
      </w:r>
      <w:r w:rsidR="002B0710">
        <w:rPr>
          <w:lang w:eastAsia="en-GB"/>
        </w:rPr>
        <w:t xml:space="preserve"> 34</w:t>
      </w:r>
      <w:r w:rsidRPr="00994733">
        <w:rPr>
          <w:lang w:eastAsia="en-GB"/>
        </w:rPr>
        <w:t xml:space="preserve"> straipsnio </w:t>
      </w:r>
      <w:r w:rsidR="002B0710">
        <w:rPr>
          <w:lang w:eastAsia="en-GB"/>
        </w:rPr>
        <w:t>6</w:t>
      </w:r>
      <w:r w:rsidRPr="00994733">
        <w:rPr>
          <w:lang w:eastAsia="en-GB"/>
        </w:rPr>
        <w:t xml:space="preserve"> dalies 2 punktu, Lietuvos Respublikos viešųjų pirkimų įstatymo </w:t>
      </w:r>
      <w:r w:rsidR="00D56930" w:rsidRPr="00D56930">
        <w:rPr>
          <w:lang w:eastAsia="en-GB"/>
        </w:rPr>
        <w:t>82 straipsniu ir 82</w:t>
      </w:r>
      <w:r w:rsidR="00D56930" w:rsidRPr="00D56930">
        <w:rPr>
          <w:vertAlign w:val="superscript"/>
          <w:lang w:eastAsia="en-GB"/>
        </w:rPr>
        <w:t>1</w:t>
      </w:r>
      <w:r w:rsidR="00D56930" w:rsidRPr="00D56930">
        <w:rPr>
          <w:lang w:eastAsia="en-GB"/>
        </w:rPr>
        <w:t xml:space="preserve"> straipsnio 1 dalies 2 punktu,</w:t>
      </w:r>
      <w:r w:rsidRPr="00994733">
        <w:rPr>
          <w:lang w:eastAsia="en-GB"/>
        </w:rPr>
        <w:t xml:space="preserve">, Mažos vertės pirkimų tvarkos aprašo, patvirtinto Viešųjų pirkimų tarnybos direktoriaus 2017 m. birželio 28 d. įsakymu Nr. 1S-97 „Dėl Mažos vertės pirkimų </w:t>
      </w:r>
      <w:r w:rsidR="00D56930">
        <w:rPr>
          <w:lang w:eastAsia="en-GB"/>
        </w:rPr>
        <w:t>tvarkos aprašo patvirtinimo“, 18</w:t>
      </w:r>
      <w:r w:rsidRPr="00994733">
        <w:rPr>
          <w:lang w:eastAsia="en-GB"/>
        </w:rPr>
        <w:t xml:space="preserve"> punktu </w:t>
      </w:r>
      <w:r>
        <w:rPr>
          <w:lang w:eastAsia="en-GB"/>
        </w:rPr>
        <w:t xml:space="preserve">ir </w:t>
      </w:r>
      <w:r w:rsidRPr="00994733">
        <w:rPr>
          <w:lang w:eastAsia="en-GB"/>
        </w:rPr>
        <w:t>Alytaus rajono savivaldybės tarybos 2022 m. spalio 27 d. sprendimo Nr. K-179 „D</w:t>
      </w:r>
      <w:r w:rsidRPr="00994733">
        <w:rPr>
          <w:bCs/>
          <w:lang w:eastAsia="ar-SA"/>
        </w:rPr>
        <w:t xml:space="preserve">ėl pavedimo vykdyti </w:t>
      </w:r>
      <w:r w:rsidRPr="00994733">
        <w:rPr>
          <w:bCs/>
          <w:lang w:eastAsia="ar-SA" w:bidi="he-IL"/>
        </w:rPr>
        <w:t>centrinės perkančiosios organizacijos funkcijas“</w:t>
      </w:r>
      <w:r w:rsidRPr="00994733">
        <w:rPr>
          <w:lang w:eastAsia="en-GB"/>
        </w:rPr>
        <w:t xml:space="preserve"> 3 punktu:</w:t>
      </w:r>
    </w:p>
    <w:p w14:paraId="659A8A68" w14:textId="77777777" w:rsidR="00994733" w:rsidRPr="00994733" w:rsidRDefault="00994733" w:rsidP="00994733">
      <w:pPr>
        <w:suppressAutoHyphens/>
        <w:ind w:firstLine="851"/>
        <w:jc w:val="both"/>
        <w:rPr>
          <w:lang w:eastAsia="ar-SA"/>
        </w:rPr>
      </w:pPr>
      <w:r w:rsidRPr="00994733">
        <w:rPr>
          <w:lang w:eastAsia="en-GB"/>
        </w:rPr>
        <w:t xml:space="preserve">1. </w:t>
      </w:r>
      <w:r w:rsidRPr="00994733">
        <w:rPr>
          <w:spacing w:val="60"/>
          <w:lang w:eastAsia="en-GB"/>
        </w:rPr>
        <w:t>Tvirtinu</w:t>
      </w:r>
      <w:r w:rsidRPr="00994733">
        <w:rPr>
          <w:lang w:eastAsia="en-GB"/>
        </w:rPr>
        <w:t xml:space="preserve"> </w:t>
      </w:r>
      <w:r w:rsidRPr="00994733">
        <w:rPr>
          <w:lang w:eastAsia="ar-SA"/>
        </w:rPr>
        <w:t>Centralizuotų ir decentralizuotų viešųjų pirkimų organizavimo, vykdymo ir vidaus kontrolės tvarkos aprašą (pridedama)</w:t>
      </w:r>
      <w:r w:rsidRPr="00994733">
        <w:rPr>
          <w:lang w:eastAsia="en-GB"/>
        </w:rPr>
        <w:t>.</w:t>
      </w:r>
    </w:p>
    <w:p w14:paraId="659A8A6A" w14:textId="29412CB2" w:rsidR="00994733" w:rsidRDefault="00DA672A" w:rsidP="00994733">
      <w:pPr>
        <w:tabs>
          <w:tab w:val="left" w:pos="851"/>
        </w:tabs>
        <w:suppressAutoHyphens/>
        <w:ind w:firstLine="851"/>
        <w:jc w:val="both"/>
      </w:pPr>
      <w:r>
        <w:t>2</w:t>
      </w:r>
      <w:r w:rsidR="00D56930">
        <w:t xml:space="preserve">. </w:t>
      </w:r>
      <w:r w:rsidR="00994733" w:rsidRPr="00994733">
        <w:t>Į p a r e i g o j u Teisės</w:t>
      </w:r>
      <w:r w:rsidR="00E8015D">
        <w:t>, civilinės metrikacijos</w:t>
      </w:r>
      <w:r w:rsidR="00994733" w:rsidRPr="00994733">
        <w:t xml:space="preserve"> ir vidaus administravimo skyriaus vyresniąją specialistę Rūtą Neciunskienę su šiuo įsakymu naudojantis elektronine dokumentų valdymo sistema ,,DocLogix“  priemonėmis supažindinti Alytaus rajono savivaldybės administracijos valstybės tarnautojus ir darbuotojus, dirbančius pagal darbo sutartis.</w:t>
      </w:r>
    </w:p>
    <w:p w14:paraId="659A8A6E" w14:textId="77777777" w:rsidR="00994733" w:rsidRPr="00994733" w:rsidRDefault="00994733" w:rsidP="00994733">
      <w:pPr>
        <w:tabs>
          <w:tab w:val="left" w:pos="7513"/>
        </w:tabs>
        <w:suppressAutoHyphens/>
        <w:rPr>
          <w:lang w:eastAsia="x-none"/>
        </w:rPr>
      </w:pPr>
    </w:p>
    <w:p w14:paraId="659A8A6F" w14:textId="77777777" w:rsidR="00994733" w:rsidRPr="00994733" w:rsidRDefault="00994733" w:rsidP="00994733">
      <w:pPr>
        <w:tabs>
          <w:tab w:val="left" w:pos="7513"/>
        </w:tabs>
        <w:suppressAutoHyphens/>
        <w:rPr>
          <w:lang w:eastAsia="x-none"/>
        </w:rPr>
      </w:pPr>
    </w:p>
    <w:p w14:paraId="659A8A70" w14:textId="77777777" w:rsidR="001134CD" w:rsidRDefault="001134CD" w:rsidP="00F92478">
      <w:pPr>
        <w:rPr>
          <w:sz w:val="20"/>
        </w:rPr>
      </w:pPr>
    </w:p>
    <w:p w14:paraId="44FFF4F7" w14:textId="77777777" w:rsidR="00101F0C" w:rsidRPr="00101F0C" w:rsidRDefault="00101F0C" w:rsidP="00101F0C">
      <w:pPr>
        <w:rPr>
          <w:lang w:eastAsia="x-none"/>
        </w:rPr>
      </w:pPr>
      <w:r w:rsidRPr="00101F0C">
        <w:rPr>
          <w:lang w:eastAsia="x-none"/>
        </w:rPr>
        <w:t xml:space="preserve">Finansų ir investicijų skyriaus vedėja, </w:t>
      </w:r>
    </w:p>
    <w:p w14:paraId="2A657369" w14:textId="77777777" w:rsidR="00101F0C" w:rsidRPr="00101F0C" w:rsidRDefault="00101F0C" w:rsidP="00101F0C">
      <w:pPr>
        <w:rPr>
          <w:lang w:eastAsia="x-none"/>
        </w:rPr>
      </w:pPr>
      <w:r w:rsidRPr="00101F0C">
        <w:rPr>
          <w:lang w:eastAsia="x-none"/>
        </w:rPr>
        <w:t xml:space="preserve">vykdanti administracijos direktoriaus funkcijas                                     </w:t>
      </w:r>
      <w:r w:rsidRPr="00101F0C">
        <w:rPr>
          <w:lang w:eastAsia="x-none"/>
        </w:rPr>
        <w:tab/>
        <w:t>Andrė Zenevičienė</w:t>
      </w:r>
    </w:p>
    <w:p w14:paraId="11094828" w14:textId="77777777" w:rsidR="00101F0C" w:rsidRPr="00101F0C" w:rsidRDefault="00101F0C" w:rsidP="00101F0C">
      <w:pPr>
        <w:rPr>
          <w:lang w:eastAsia="x-none"/>
        </w:rPr>
      </w:pPr>
    </w:p>
    <w:p w14:paraId="659A8A72" w14:textId="77777777" w:rsidR="001134CD" w:rsidRDefault="001134CD" w:rsidP="00F92478">
      <w:pPr>
        <w:rPr>
          <w:sz w:val="20"/>
        </w:rPr>
      </w:pPr>
    </w:p>
    <w:p w14:paraId="659A8A73" w14:textId="77777777" w:rsidR="001134CD" w:rsidRDefault="001134CD" w:rsidP="00F92478">
      <w:pPr>
        <w:rPr>
          <w:sz w:val="20"/>
        </w:rPr>
      </w:pPr>
    </w:p>
    <w:p w14:paraId="659A8A74" w14:textId="77777777" w:rsidR="001134CD" w:rsidRDefault="001134CD" w:rsidP="00F92478">
      <w:pPr>
        <w:rPr>
          <w:sz w:val="20"/>
        </w:rPr>
      </w:pPr>
    </w:p>
    <w:p w14:paraId="659A8A75" w14:textId="77777777" w:rsidR="001134CD" w:rsidRDefault="001134CD" w:rsidP="00F92478">
      <w:pPr>
        <w:rPr>
          <w:sz w:val="20"/>
        </w:rPr>
      </w:pPr>
    </w:p>
    <w:p w14:paraId="659A8A76" w14:textId="77777777" w:rsidR="001134CD" w:rsidRDefault="001134CD" w:rsidP="00F92478">
      <w:pPr>
        <w:rPr>
          <w:sz w:val="20"/>
        </w:rPr>
      </w:pPr>
    </w:p>
    <w:p w14:paraId="659A8A77" w14:textId="77777777" w:rsidR="001134CD" w:rsidRDefault="001134CD" w:rsidP="00F92478">
      <w:pPr>
        <w:rPr>
          <w:sz w:val="20"/>
        </w:rPr>
      </w:pPr>
    </w:p>
    <w:p w14:paraId="659A8A78" w14:textId="77777777" w:rsidR="001134CD" w:rsidRDefault="001134CD" w:rsidP="00F92478">
      <w:pPr>
        <w:rPr>
          <w:sz w:val="20"/>
        </w:rPr>
      </w:pPr>
    </w:p>
    <w:p w14:paraId="659A8A79" w14:textId="77777777" w:rsidR="00994733" w:rsidRDefault="00994733" w:rsidP="00F92478">
      <w:pPr>
        <w:rPr>
          <w:sz w:val="20"/>
        </w:rPr>
      </w:pPr>
    </w:p>
    <w:p w14:paraId="659A8A7A" w14:textId="77777777" w:rsidR="00994733" w:rsidRDefault="00994733" w:rsidP="00F92478">
      <w:pPr>
        <w:rPr>
          <w:sz w:val="20"/>
        </w:rPr>
      </w:pPr>
    </w:p>
    <w:p w14:paraId="659A8A7B" w14:textId="77777777" w:rsidR="00994733" w:rsidRDefault="00994733" w:rsidP="00F92478">
      <w:pPr>
        <w:rPr>
          <w:sz w:val="20"/>
        </w:rPr>
      </w:pPr>
    </w:p>
    <w:p w14:paraId="659A8A7C" w14:textId="77777777" w:rsidR="00994733" w:rsidRDefault="00994733" w:rsidP="00F92478">
      <w:pPr>
        <w:rPr>
          <w:sz w:val="20"/>
        </w:rPr>
      </w:pPr>
    </w:p>
    <w:p w14:paraId="659A8A7D" w14:textId="77777777" w:rsidR="00994733" w:rsidRDefault="00994733" w:rsidP="00F92478">
      <w:pPr>
        <w:rPr>
          <w:sz w:val="20"/>
        </w:rPr>
      </w:pPr>
    </w:p>
    <w:p w14:paraId="659A8A7E" w14:textId="77777777" w:rsidR="00994733" w:rsidRDefault="00994733" w:rsidP="00F92478">
      <w:pPr>
        <w:rPr>
          <w:sz w:val="20"/>
        </w:rPr>
      </w:pPr>
    </w:p>
    <w:p w14:paraId="659A8A7F" w14:textId="77777777" w:rsidR="00994733" w:rsidRDefault="00994733" w:rsidP="00F92478">
      <w:pPr>
        <w:rPr>
          <w:sz w:val="20"/>
        </w:rPr>
      </w:pPr>
    </w:p>
    <w:p w14:paraId="38E28E51" w14:textId="77777777" w:rsidR="00DA672A" w:rsidRDefault="00DA672A" w:rsidP="00F92478">
      <w:pPr>
        <w:rPr>
          <w:sz w:val="20"/>
        </w:rPr>
      </w:pPr>
    </w:p>
    <w:p w14:paraId="7E937005" w14:textId="77777777" w:rsidR="00DA672A" w:rsidRDefault="00DA672A" w:rsidP="00F92478">
      <w:pPr>
        <w:rPr>
          <w:sz w:val="20"/>
        </w:rPr>
      </w:pPr>
    </w:p>
    <w:p w14:paraId="194276B4" w14:textId="77777777" w:rsidR="00DA672A" w:rsidRDefault="00DA672A" w:rsidP="00F92478">
      <w:pPr>
        <w:rPr>
          <w:sz w:val="20"/>
        </w:rPr>
      </w:pPr>
    </w:p>
    <w:p w14:paraId="543B6C78" w14:textId="77777777" w:rsidR="00DA672A" w:rsidRDefault="00DA672A" w:rsidP="00F92478">
      <w:pPr>
        <w:rPr>
          <w:sz w:val="20"/>
        </w:rPr>
      </w:pPr>
    </w:p>
    <w:p w14:paraId="2B7D71A3" w14:textId="77777777" w:rsidR="00DA672A" w:rsidRDefault="00DA672A" w:rsidP="00F92478">
      <w:pPr>
        <w:rPr>
          <w:sz w:val="20"/>
        </w:rPr>
      </w:pPr>
    </w:p>
    <w:p w14:paraId="155C9F44" w14:textId="77777777" w:rsidR="00DA672A" w:rsidRDefault="00DA672A" w:rsidP="00F92478">
      <w:pPr>
        <w:rPr>
          <w:sz w:val="20"/>
        </w:rPr>
      </w:pPr>
    </w:p>
    <w:p w14:paraId="06AD5DA5" w14:textId="77777777" w:rsidR="00DA672A" w:rsidRDefault="00DA672A" w:rsidP="00F92478">
      <w:pPr>
        <w:rPr>
          <w:sz w:val="20"/>
        </w:rPr>
      </w:pPr>
    </w:p>
    <w:p w14:paraId="659A8A80" w14:textId="77777777" w:rsidR="00994733" w:rsidRDefault="00994733" w:rsidP="00F92478">
      <w:pPr>
        <w:rPr>
          <w:sz w:val="20"/>
        </w:rPr>
      </w:pPr>
    </w:p>
    <w:p w14:paraId="659A8A81" w14:textId="77777777" w:rsidR="00994733" w:rsidRDefault="00994733" w:rsidP="00F92478">
      <w:pPr>
        <w:rPr>
          <w:sz w:val="20"/>
        </w:rPr>
      </w:pPr>
    </w:p>
    <w:p w14:paraId="659A8A82" w14:textId="77777777" w:rsidR="00994733" w:rsidRDefault="00994733" w:rsidP="00F92478">
      <w:pPr>
        <w:rPr>
          <w:sz w:val="20"/>
        </w:rPr>
      </w:pPr>
    </w:p>
    <w:p w14:paraId="0773BE26" w14:textId="77777777" w:rsidR="00ED4B85" w:rsidRDefault="00ED4B85" w:rsidP="00F92478">
      <w:pPr>
        <w:rPr>
          <w:sz w:val="20"/>
        </w:rPr>
      </w:pPr>
    </w:p>
    <w:p w14:paraId="391BAFA6" w14:textId="77777777" w:rsidR="00ED4B85" w:rsidRDefault="00ED4B85" w:rsidP="00F92478">
      <w:pPr>
        <w:rPr>
          <w:sz w:val="20"/>
        </w:rPr>
      </w:pPr>
    </w:p>
    <w:p w14:paraId="659A8A83" w14:textId="77777777" w:rsidR="00994733" w:rsidRDefault="00994733" w:rsidP="00F92478">
      <w:pPr>
        <w:rPr>
          <w:sz w:val="20"/>
        </w:rPr>
      </w:pPr>
    </w:p>
    <w:p w14:paraId="659A8A84" w14:textId="77777777" w:rsidR="008374F3" w:rsidRPr="008374F3" w:rsidRDefault="008374F3" w:rsidP="008374F3">
      <w:pPr>
        <w:suppressAutoHyphens/>
        <w:ind w:firstLine="5245"/>
        <w:rPr>
          <w:color w:val="000000"/>
          <w:lang w:eastAsia="ar-SA" w:bidi="lo-LA"/>
        </w:rPr>
      </w:pPr>
      <w:r w:rsidRPr="008374F3">
        <w:rPr>
          <w:color w:val="000000"/>
          <w:lang w:eastAsia="ar-SA" w:bidi="lo-LA"/>
        </w:rPr>
        <w:t>PATVIRTINTA</w:t>
      </w:r>
    </w:p>
    <w:p w14:paraId="1001A105" w14:textId="0F1E49DF" w:rsidR="004C7F91" w:rsidRDefault="008374F3" w:rsidP="008374F3">
      <w:pPr>
        <w:suppressAutoHyphens/>
        <w:ind w:left="5245"/>
        <w:rPr>
          <w:color w:val="000000"/>
          <w:lang w:eastAsia="ar-SA" w:bidi="lo-LA"/>
        </w:rPr>
      </w:pPr>
      <w:r>
        <w:rPr>
          <w:color w:val="000000"/>
          <w:lang w:eastAsia="ar-SA" w:bidi="lo-LA"/>
        </w:rPr>
        <w:t xml:space="preserve">Alytaus rajono  savivaldybės </w:t>
      </w:r>
      <w:r w:rsidRPr="008374F3">
        <w:rPr>
          <w:color w:val="000000"/>
          <w:lang w:eastAsia="ar-SA" w:bidi="lo-LA"/>
        </w:rPr>
        <w:t xml:space="preserve">administracijos  direktoriaus </w:t>
      </w:r>
      <w:r w:rsidRPr="00ED4B85">
        <w:rPr>
          <w:color w:val="000000" w:themeColor="text1"/>
          <w:lang w:eastAsia="ar-SA" w:bidi="lo-LA"/>
        </w:rPr>
        <w:t>202</w:t>
      </w:r>
      <w:r w:rsidR="00DC5249" w:rsidRPr="00ED4B85">
        <w:rPr>
          <w:color w:val="000000" w:themeColor="text1"/>
          <w:lang w:eastAsia="ar-SA" w:bidi="lo-LA"/>
        </w:rPr>
        <w:t>6</w:t>
      </w:r>
      <w:r w:rsidRPr="00ED4B85">
        <w:rPr>
          <w:color w:val="000000" w:themeColor="text1"/>
          <w:lang w:eastAsia="ar-SA" w:bidi="lo-LA"/>
        </w:rPr>
        <w:t xml:space="preserve"> m. </w:t>
      </w:r>
      <w:r w:rsidR="00021DE5" w:rsidRPr="00ED4B85">
        <w:rPr>
          <w:color w:val="000000" w:themeColor="text1"/>
          <w:lang w:eastAsia="ar-SA" w:bidi="lo-LA"/>
        </w:rPr>
        <w:t>kovo</w:t>
      </w:r>
      <w:r w:rsidR="00D33A20">
        <w:rPr>
          <w:color w:val="000000" w:themeColor="text1"/>
          <w:lang w:eastAsia="ar-SA" w:bidi="lo-LA"/>
        </w:rPr>
        <w:t xml:space="preserve"> 20</w:t>
      </w:r>
      <w:r w:rsidR="004C7F91" w:rsidRPr="00ED4B85">
        <w:rPr>
          <w:color w:val="000000" w:themeColor="text1"/>
          <w:lang w:eastAsia="ar-SA" w:bidi="lo-LA"/>
        </w:rPr>
        <w:t xml:space="preserve"> </w:t>
      </w:r>
      <w:r w:rsidRPr="00ED4B85">
        <w:rPr>
          <w:color w:val="000000" w:themeColor="text1"/>
          <w:lang w:eastAsia="ar-SA" w:bidi="lo-LA"/>
        </w:rPr>
        <w:t>d.</w:t>
      </w:r>
      <w:r w:rsidRPr="008374F3">
        <w:rPr>
          <w:color w:val="000000"/>
          <w:lang w:eastAsia="ar-SA" w:bidi="lo-LA"/>
        </w:rPr>
        <w:t xml:space="preserve"> įsakymu </w:t>
      </w:r>
    </w:p>
    <w:p w14:paraId="659A8A85" w14:textId="6F7E7B1E" w:rsidR="008374F3" w:rsidRPr="008374F3" w:rsidRDefault="008374F3" w:rsidP="008374F3">
      <w:pPr>
        <w:suppressAutoHyphens/>
        <w:ind w:left="5245"/>
        <w:rPr>
          <w:color w:val="000000"/>
          <w:lang w:eastAsia="ar-SA" w:bidi="lo-LA"/>
        </w:rPr>
      </w:pPr>
      <w:r w:rsidRPr="008374F3">
        <w:rPr>
          <w:color w:val="000000"/>
          <w:lang w:eastAsia="ar-SA" w:bidi="lo-LA"/>
        </w:rPr>
        <w:t>Nr. D1-</w:t>
      </w:r>
      <w:r w:rsidR="00D33A20">
        <w:rPr>
          <w:color w:val="000000"/>
          <w:lang w:eastAsia="ar-SA" w:bidi="lo-LA"/>
        </w:rPr>
        <w:t>246</w:t>
      </w:r>
    </w:p>
    <w:p w14:paraId="659A8A86" w14:textId="77777777" w:rsidR="001134CD" w:rsidRPr="00694797" w:rsidRDefault="001134CD" w:rsidP="001134CD">
      <w:pPr>
        <w:tabs>
          <w:tab w:val="left" w:pos="6645"/>
        </w:tabs>
      </w:pPr>
      <w:r>
        <w:tab/>
      </w:r>
    </w:p>
    <w:p w14:paraId="659A8A87" w14:textId="77777777" w:rsidR="001134CD" w:rsidRPr="00694797" w:rsidRDefault="001134CD" w:rsidP="001134CD">
      <w:pPr>
        <w:jc w:val="center"/>
        <w:rPr>
          <w:b/>
          <w:bCs/>
          <w:color w:val="000000"/>
          <w:lang w:eastAsia="en-GB"/>
        </w:rPr>
      </w:pPr>
      <w:r w:rsidRPr="00694797">
        <w:rPr>
          <w:b/>
          <w:bCs/>
          <w:color w:val="000000"/>
        </w:rPr>
        <w:t xml:space="preserve">CENTRALIZUOTŲ IR DECENTRALIZUOTŲ VIEŠŲJŲ PIRKIMŲ </w:t>
      </w:r>
      <w:r w:rsidR="00D3446C">
        <w:rPr>
          <w:b/>
          <w:bCs/>
          <w:color w:val="000000"/>
        </w:rPr>
        <w:t xml:space="preserve">ORGANIZAVIMO, </w:t>
      </w:r>
      <w:r w:rsidRPr="00694797">
        <w:rPr>
          <w:b/>
          <w:bCs/>
          <w:color w:val="000000"/>
        </w:rPr>
        <w:t xml:space="preserve">VYKDYMO </w:t>
      </w:r>
      <w:r w:rsidR="00D3446C" w:rsidRPr="00D3446C">
        <w:rPr>
          <w:b/>
          <w:bCs/>
          <w:color w:val="000000"/>
        </w:rPr>
        <w:t xml:space="preserve">IR VIDAUS KONTROLĖS </w:t>
      </w:r>
      <w:r w:rsidRPr="00694797">
        <w:rPr>
          <w:b/>
          <w:bCs/>
          <w:color w:val="000000"/>
        </w:rPr>
        <w:t>TVARKOS</w:t>
      </w:r>
      <w:r w:rsidRPr="00694797">
        <w:rPr>
          <w:b/>
          <w:bCs/>
        </w:rPr>
        <w:t xml:space="preserve"> APRAŠAS</w:t>
      </w:r>
    </w:p>
    <w:p w14:paraId="659A8A88" w14:textId="77777777" w:rsidR="001134CD" w:rsidRPr="00694797" w:rsidRDefault="001134CD" w:rsidP="001134CD"/>
    <w:p w14:paraId="659A8A89" w14:textId="77777777" w:rsidR="001134CD" w:rsidRPr="00694797" w:rsidRDefault="001134CD" w:rsidP="001134CD">
      <w:pPr>
        <w:jc w:val="center"/>
        <w:rPr>
          <w:b/>
          <w:bCs/>
          <w:color w:val="000000"/>
        </w:rPr>
      </w:pPr>
      <w:r w:rsidRPr="00694797">
        <w:rPr>
          <w:b/>
          <w:bCs/>
          <w:color w:val="000000"/>
        </w:rPr>
        <w:t>I SKYRIUS</w:t>
      </w:r>
    </w:p>
    <w:p w14:paraId="659A8A8A" w14:textId="77777777" w:rsidR="001134CD" w:rsidRPr="00694797" w:rsidRDefault="001134CD" w:rsidP="001134CD">
      <w:pPr>
        <w:jc w:val="center"/>
        <w:rPr>
          <w:b/>
          <w:bCs/>
          <w:color w:val="000000"/>
        </w:rPr>
      </w:pPr>
      <w:r w:rsidRPr="00694797">
        <w:rPr>
          <w:b/>
          <w:bCs/>
          <w:color w:val="000000"/>
        </w:rPr>
        <w:t>BENDROJI DALIS</w:t>
      </w:r>
    </w:p>
    <w:p w14:paraId="659A8A8B" w14:textId="77777777" w:rsidR="001134CD" w:rsidRPr="00694797" w:rsidRDefault="001134CD" w:rsidP="001134CD">
      <w:pPr>
        <w:tabs>
          <w:tab w:val="left" w:pos="1701"/>
        </w:tabs>
      </w:pPr>
    </w:p>
    <w:p w14:paraId="659A8A8C" w14:textId="77777777" w:rsidR="001134CD" w:rsidRPr="00694797" w:rsidRDefault="001134CD" w:rsidP="008374F3">
      <w:pPr>
        <w:pStyle w:val="Sraopastraipa"/>
        <w:numPr>
          <w:ilvl w:val="0"/>
          <w:numId w:val="2"/>
        </w:numPr>
        <w:tabs>
          <w:tab w:val="left" w:pos="1134"/>
          <w:tab w:val="left" w:pos="1418"/>
        </w:tabs>
        <w:ind w:left="0" w:firstLine="709"/>
        <w:jc w:val="both"/>
        <w:rPr>
          <w:szCs w:val="24"/>
        </w:rPr>
      </w:pPr>
      <w:r w:rsidRPr="00694797">
        <w:rPr>
          <w:szCs w:val="24"/>
        </w:rPr>
        <w:t>Centralizuotų ir decentralizuotų viešųjų pirkimų</w:t>
      </w:r>
      <w:r w:rsidR="00994733">
        <w:rPr>
          <w:szCs w:val="24"/>
        </w:rPr>
        <w:t xml:space="preserve"> organizavimo,</w:t>
      </w:r>
      <w:r w:rsidRPr="00694797">
        <w:rPr>
          <w:szCs w:val="24"/>
        </w:rPr>
        <w:t xml:space="preserve"> vykdymo </w:t>
      </w:r>
      <w:r w:rsidR="00994733">
        <w:rPr>
          <w:szCs w:val="24"/>
        </w:rPr>
        <w:t xml:space="preserve">ir vidaus kontrolės </w:t>
      </w:r>
      <w:r w:rsidRPr="00694797">
        <w:rPr>
          <w:szCs w:val="24"/>
        </w:rPr>
        <w:t>tvarkos aprašas (toliau – Aprašas) reglamentuoja:</w:t>
      </w:r>
    </w:p>
    <w:p w14:paraId="659A8A8D" w14:textId="5F0A87A3" w:rsidR="001134CD" w:rsidRPr="00694797" w:rsidRDefault="008374F3" w:rsidP="00442E60">
      <w:pPr>
        <w:pStyle w:val="Sraopastraipa"/>
        <w:numPr>
          <w:ilvl w:val="1"/>
          <w:numId w:val="2"/>
        </w:numPr>
        <w:tabs>
          <w:tab w:val="left" w:pos="1134"/>
          <w:tab w:val="left" w:pos="1701"/>
        </w:tabs>
        <w:ind w:left="0" w:firstLine="709"/>
        <w:jc w:val="both"/>
        <w:rPr>
          <w:szCs w:val="24"/>
        </w:rPr>
      </w:pPr>
      <w:r>
        <w:rPr>
          <w:szCs w:val="24"/>
        </w:rPr>
        <w:t>Alytaus</w:t>
      </w:r>
      <w:r w:rsidR="001134CD" w:rsidRPr="00694797">
        <w:rPr>
          <w:szCs w:val="24"/>
        </w:rPr>
        <w:t xml:space="preserve"> rajono savivaldybės administracijos (toliau – CPO) centralizuot</w:t>
      </w:r>
      <w:r w:rsidR="001134CD">
        <w:rPr>
          <w:szCs w:val="24"/>
        </w:rPr>
        <w:t>ai</w:t>
      </w:r>
      <w:r w:rsidR="001134CD" w:rsidRPr="00694797">
        <w:rPr>
          <w:szCs w:val="24"/>
        </w:rPr>
        <w:t xml:space="preserve"> </w:t>
      </w:r>
      <w:r w:rsidR="00723AAC" w:rsidRPr="00723AAC">
        <w:rPr>
          <w:szCs w:val="24"/>
        </w:rPr>
        <w:t xml:space="preserve">vykdomus centralizuotus prekių, paslaugų ir darbų viešuosius pirkimus, kuriuos </w:t>
      </w:r>
      <w:r w:rsidR="00723AAC">
        <w:rPr>
          <w:szCs w:val="24"/>
        </w:rPr>
        <w:t>Alytaus</w:t>
      </w:r>
      <w:r w:rsidR="00723AAC" w:rsidRPr="00723AAC">
        <w:rPr>
          <w:szCs w:val="24"/>
        </w:rPr>
        <w:t xml:space="preserve"> rajono CPO atlieka </w:t>
      </w:r>
      <w:r w:rsidR="00723AAC">
        <w:rPr>
          <w:szCs w:val="24"/>
        </w:rPr>
        <w:t>Alytaus</w:t>
      </w:r>
      <w:r w:rsidR="00723AAC" w:rsidRPr="00723AAC">
        <w:rPr>
          <w:szCs w:val="24"/>
        </w:rPr>
        <w:t xml:space="preserve"> rajono savivaldybės biudžetinių ir (ar) viešųjų įstaigų (toliau – biudžetinės ir (ar) viešosios įstaigos) vardu (toliau kartu – Perkančioji organizacija-(os)) pagal pasirašytas centralizuotų viešųjų pirkimų veiklos paslaugų sutartis, šių pirkimų subjektų teises, pareigas, atsakomybę, kontrolės tvarką.</w:t>
      </w:r>
    </w:p>
    <w:p w14:paraId="659A8A8E" w14:textId="77777777" w:rsidR="001134CD" w:rsidRPr="008374F3" w:rsidRDefault="001134CD" w:rsidP="008374F3">
      <w:pPr>
        <w:pStyle w:val="Sraopastraipa"/>
        <w:numPr>
          <w:ilvl w:val="1"/>
          <w:numId w:val="2"/>
        </w:numPr>
        <w:tabs>
          <w:tab w:val="left" w:pos="1134"/>
          <w:tab w:val="left" w:pos="1701"/>
        </w:tabs>
        <w:ind w:left="0" w:firstLine="709"/>
        <w:jc w:val="both"/>
        <w:rPr>
          <w:color w:val="FF0000"/>
          <w:szCs w:val="24"/>
        </w:rPr>
      </w:pPr>
      <w:r w:rsidRPr="0035592D">
        <w:rPr>
          <w:szCs w:val="24"/>
        </w:rPr>
        <w:t>Perkančiųjų</w:t>
      </w:r>
      <w:r w:rsidRPr="0035592D" w:rsidDel="00972A14">
        <w:rPr>
          <w:szCs w:val="24"/>
        </w:rPr>
        <w:t xml:space="preserve"> </w:t>
      </w:r>
      <w:r w:rsidRPr="0035592D">
        <w:rPr>
          <w:szCs w:val="24"/>
        </w:rPr>
        <w:t>organizacijų savarankiškai vykdomų decentralizuotų prekių, paslaugų ir darbų viešuosius pirkimus</w:t>
      </w:r>
      <w:r w:rsidRPr="008374F3">
        <w:rPr>
          <w:color w:val="FF0000"/>
          <w:szCs w:val="24"/>
        </w:rPr>
        <w:t xml:space="preserve">. </w:t>
      </w:r>
    </w:p>
    <w:p w14:paraId="659A8A8F" w14:textId="77777777" w:rsidR="008374F3" w:rsidRPr="008374F3" w:rsidRDefault="008374F3" w:rsidP="00A23BA3">
      <w:pPr>
        <w:pStyle w:val="Sraopastraipa"/>
        <w:numPr>
          <w:ilvl w:val="0"/>
          <w:numId w:val="2"/>
        </w:numPr>
        <w:tabs>
          <w:tab w:val="left" w:pos="1134"/>
          <w:tab w:val="left" w:pos="1701"/>
        </w:tabs>
        <w:ind w:left="0" w:firstLine="709"/>
        <w:jc w:val="both"/>
        <w:rPr>
          <w:color w:val="000000"/>
          <w:szCs w:val="24"/>
        </w:rPr>
      </w:pPr>
      <w:r>
        <w:rPr>
          <w:color w:val="000000"/>
          <w:szCs w:val="24"/>
        </w:rPr>
        <w:t xml:space="preserve">Aprašo </w:t>
      </w:r>
      <w:r w:rsidRPr="008374F3">
        <w:rPr>
          <w:color w:val="000000"/>
          <w:szCs w:val="24"/>
        </w:rPr>
        <w:t>tikslas – sukurti vykdomų centralizuotų ir decentralizuotų viešųjų pirkimų organizavimo ir vidaus kontrolės sistemą, užtikrinančią vykdomų viešųjų pirkimų teisėtumą, lygiateisiškumo, nediskriminavimo, abipusio pripažinimo, proporcingumo, konkurencijos ir skaidrumo principų laikymąsi, strateginių ir kitų Perkančiųjų organizacijų veiklos planų įgyvendinimą, sutartinių įsipareigojimų tretiesiems asmenims laikymąsi.</w:t>
      </w:r>
      <w:r w:rsidR="00A23BA3" w:rsidRPr="00A23BA3">
        <w:t xml:space="preserve"> </w:t>
      </w:r>
      <w:r w:rsidR="00A23BA3" w:rsidRPr="00A23BA3">
        <w:rPr>
          <w:color w:val="000000"/>
          <w:szCs w:val="24"/>
        </w:rPr>
        <w:t xml:space="preserve">Šis aprašas taikomas visiems perkančiosios organizacijos atliekamiems pirkimams, išskyrus Viešųjų pirkimų </w:t>
      </w:r>
      <w:r w:rsidR="00A23BA3" w:rsidRPr="00442E60">
        <w:rPr>
          <w:szCs w:val="24"/>
        </w:rPr>
        <w:t xml:space="preserve">įstatymo 6 </w:t>
      </w:r>
      <w:r w:rsidR="00A23BA3" w:rsidRPr="00A23BA3">
        <w:rPr>
          <w:color w:val="000000"/>
          <w:szCs w:val="24"/>
        </w:rPr>
        <w:t>straipsnyje nustatytus atvejus.</w:t>
      </w:r>
    </w:p>
    <w:p w14:paraId="659A8A90" w14:textId="77777777" w:rsidR="00A23BA3" w:rsidRPr="00A23BA3" w:rsidRDefault="00A23BA3" w:rsidP="00A23BA3">
      <w:pPr>
        <w:pStyle w:val="Sraopastraipa"/>
        <w:numPr>
          <w:ilvl w:val="0"/>
          <w:numId w:val="2"/>
        </w:numPr>
        <w:tabs>
          <w:tab w:val="left" w:pos="1134"/>
          <w:tab w:val="left" w:pos="1701"/>
        </w:tabs>
        <w:ind w:left="0" w:firstLine="709"/>
        <w:jc w:val="both"/>
        <w:rPr>
          <w:color w:val="000000"/>
          <w:szCs w:val="24"/>
        </w:rPr>
      </w:pPr>
      <w:r w:rsidRPr="00A23BA3">
        <w:rPr>
          <w:color w:val="000000"/>
          <w:szCs w:val="24"/>
        </w:rPr>
        <w:t>Organizuojant pirkimus turi būti racionaliai naudojamos perkančiosios organizacijos lėšos ir laikomasi konfidencialumo ir nešališkumo reikalavimų.</w:t>
      </w:r>
    </w:p>
    <w:p w14:paraId="659A8A91" w14:textId="77777777" w:rsidR="001134CD" w:rsidRPr="00694797" w:rsidRDefault="001134CD" w:rsidP="009D5B84">
      <w:pPr>
        <w:pStyle w:val="Sraopastraipa"/>
        <w:numPr>
          <w:ilvl w:val="0"/>
          <w:numId w:val="2"/>
        </w:numPr>
        <w:tabs>
          <w:tab w:val="left" w:pos="1134"/>
          <w:tab w:val="left" w:pos="1701"/>
        </w:tabs>
        <w:ind w:left="0" w:firstLine="709"/>
        <w:jc w:val="both"/>
        <w:rPr>
          <w:color w:val="000000"/>
          <w:szCs w:val="24"/>
        </w:rPr>
      </w:pPr>
      <w:r w:rsidRPr="00694797">
        <w:rPr>
          <w:szCs w:val="24"/>
        </w:rPr>
        <w:t xml:space="preserve">Visi pirkimai privalo būti vykdomi vadovaujantis Lietuvos Respublikos viešųjų pirkimų įstatymu (toliau – </w:t>
      </w:r>
      <w:r w:rsidRPr="00694797">
        <w:rPr>
          <w:bCs/>
          <w:szCs w:val="24"/>
        </w:rPr>
        <w:t>Viešųjų pirkimų įstatymas)</w:t>
      </w:r>
      <w:r w:rsidRPr="00694797">
        <w:rPr>
          <w:szCs w:val="24"/>
        </w:rPr>
        <w:t xml:space="preserve">, </w:t>
      </w:r>
      <w:r w:rsidRPr="00694797">
        <w:rPr>
          <w:bCs/>
          <w:szCs w:val="24"/>
        </w:rPr>
        <w:t xml:space="preserve">Lietuvos Respublikos civiliniu kodeksu, Mažos vertės pirkimų tvarkos aprašu, patvirtintu Viešųjų pirkimų tarnybos direktoriaus 2017 m. birželio 28 d. įsakymu Nr. 1S-97 (toliau – Mažos vertės pirkimų tvarkos </w:t>
      </w:r>
      <w:r w:rsidRPr="00694797">
        <w:rPr>
          <w:bCs/>
          <w:color w:val="000000"/>
          <w:szCs w:val="24"/>
        </w:rPr>
        <w:t>aprašas),</w:t>
      </w:r>
      <w:r w:rsidRPr="002C50D2">
        <w:rPr>
          <w:color w:val="000000"/>
          <w:szCs w:val="24"/>
        </w:rPr>
        <w:t xml:space="preserve"> </w:t>
      </w:r>
      <w:r w:rsidRPr="00694797">
        <w:rPr>
          <w:bCs/>
          <w:color w:val="000000"/>
          <w:szCs w:val="24"/>
        </w:rPr>
        <w:t>CPO teisės aktais, kitais įstatymais ir teisės aktais reglamentuojančiais viešuosius pirkimus.</w:t>
      </w:r>
    </w:p>
    <w:p w14:paraId="659A8A92" w14:textId="77777777" w:rsidR="001134CD" w:rsidRPr="00694797" w:rsidRDefault="001134CD" w:rsidP="009D5B84">
      <w:pPr>
        <w:pStyle w:val="Sraopastraipa"/>
        <w:numPr>
          <w:ilvl w:val="0"/>
          <w:numId w:val="2"/>
        </w:numPr>
        <w:tabs>
          <w:tab w:val="left" w:pos="360"/>
          <w:tab w:val="left" w:pos="1134"/>
          <w:tab w:val="left" w:pos="1701"/>
        </w:tabs>
        <w:ind w:left="0" w:firstLine="709"/>
        <w:jc w:val="both"/>
        <w:rPr>
          <w:bCs/>
          <w:color w:val="000000"/>
          <w:szCs w:val="24"/>
        </w:rPr>
      </w:pPr>
      <w:r w:rsidRPr="00694797">
        <w:rPr>
          <w:szCs w:val="24"/>
        </w:rPr>
        <w:t xml:space="preserve">Apraše </w:t>
      </w:r>
      <w:r w:rsidRPr="00694797">
        <w:rPr>
          <w:color w:val="000000"/>
          <w:szCs w:val="24"/>
        </w:rPr>
        <w:t>vartojamos sąvokos:</w:t>
      </w:r>
    </w:p>
    <w:p w14:paraId="659A8A93" w14:textId="2F3B5D44" w:rsidR="001134CD" w:rsidRPr="00694797" w:rsidRDefault="001134CD" w:rsidP="009D5B84">
      <w:pPr>
        <w:pStyle w:val="Sraopastraipa"/>
        <w:numPr>
          <w:ilvl w:val="1"/>
          <w:numId w:val="2"/>
        </w:numPr>
        <w:tabs>
          <w:tab w:val="left" w:pos="0"/>
          <w:tab w:val="left" w:pos="1134"/>
          <w:tab w:val="left" w:pos="1350"/>
          <w:tab w:val="left" w:pos="1701"/>
        </w:tabs>
        <w:ind w:left="0" w:firstLine="709"/>
        <w:jc w:val="both"/>
        <w:rPr>
          <w:bCs/>
          <w:color w:val="000000"/>
          <w:szCs w:val="24"/>
        </w:rPr>
      </w:pPr>
      <w:r w:rsidRPr="00694797">
        <w:rPr>
          <w:b/>
          <w:color w:val="000000"/>
          <w:szCs w:val="24"/>
        </w:rPr>
        <w:t>Centralizuotas pirkimas –</w:t>
      </w:r>
      <w:r w:rsidR="00C02329" w:rsidRPr="00C02329">
        <w:rPr>
          <w:bCs/>
          <w:color w:val="000000"/>
          <w:szCs w:val="24"/>
        </w:rPr>
        <w:t>CPO</w:t>
      </w:r>
      <w:r w:rsidR="00C02329">
        <w:rPr>
          <w:b/>
          <w:color w:val="000000"/>
          <w:szCs w:val="24"/>
        </w:rPr>
        <w:t xml:space="preserve"> </w:t>
      </w:r>
      <w:r w:rsidR="00C02329" w:rsidRPr="00C02329">
        <w:rPr>
          <w:bCs/>
          <w:color w:val="000000"/>
          <w:szCs w:val="24"/>
        </w:rPr>
        <w:t>vykdomas</w:t>
      </w:r>
      <w:r w:rsidR="00C02329">
        <w:rPr>
          <w:b/>
          <w:color w:val="000000"/>
          <w:szCs w:val="24"/>
        </w:rPr>
        <w:t xml:space="preserve"> </w:t>
      </w:r>
      <w:r w:rsidRPr="00694797">
        <w:rPr>
          <w:bCs/>
          <w:color w:val="000000"/>
          <w:szCs w:val="24"/>
        </w:rPr>
        <w:t>pirkimas,</w:t>
      </w:r>
      <w:r w:rsidRPr="00694797">
        <w:rPr>
          <w:b/>
          <w:color w:val="000000"/>
          <w:szCs w:val="24"/>
        </w:rPr>
        <w:t xml:space="preserve"> </w:t>
      </w:r>
      <w:r w:rsidR="0035592D">
        <w:rPr>
          <w:color w:val="000000"/>
          <w:szCs w:val="24"/>
        </w:rPr>
        <w:t>kurio</w:t>
      </w:r>
      <w:r w:rsidRPr="00694797">
        <w:rPr>
          <w:color w:val="000000"/>
          <w:szCs w:val="24"/>
        </w:rPr>
        <w:t xml:space="preserve"> sutarties vertė viršija 15 000,00 Eur </w:t>
      </w:r>
      <w:r w:rsidRPr="00694797">
        <w:rPr>
          <w:szCs w:val="24"/>
        </w:rPr>
        <w:t>be PVM</w:t>
      </w:r>
      <w:r w:rsidR="00217A73">
        <w:rPr>
          <w:szCs w:val="24"/>
        </w:rPr>
        <w:t xml:space="preserve"> </w:t>
      </w:r>
      <w:r w:rsidR="00217A73" w:rsidRPr="00694797">
        <w:rPr>
          <w:color w:val="000000"/>
          <w:szCs w:val="24"/>
        </w:rPr>
        <w:t xml:space="preserve">bei </w:t>
      </w:r>
      <w:r w:rsidR="00217A73" w:rsidRPr="00694797">
        <w:rPr>
          <w:color w:val="000000"/>
          <w:szCs w:val="24"/>
          <w:lang w:eastAsia="zh-CN"/>
        </w:rPr>
        <w:t xml:space="preserve">pirkimas pagal </w:t>
      </w:r>
      <w:r w:rsidR="00217A73" w:rsidRPr="00694797">
        <w:rPr>
          <w:color w:val="000000"/>
          <w:szCs w:val="24"/>
        </w:rPr>
        <w:t xml:space="preserve">Viešųjų pirkimų įstatymo 82 straipsnį (per </w:t>
      </w:r>
      <w:r w:rsidR="00217A73" w:rsidRPr="00694797">
        <w:rPr>
          <w:bCs/>
          <w:color w:val="000000"/>
          <w:szCs w:val="24"/>
        </w:rPr>
        <w:t>CPO</w:t>
      </w:r>
      <w:r w:rsidR="00EA301F">
        <w:rPr>
          <w:bCs/>
          <w:color w:val="000000"/>
          <w:szCs w:val="24"/>
        </w:rPr>
        <w:t xml:space="preserve"> </w:t>
      </w:r>
      <w:r w:rsidR="00217A73">
        <w:rPr>
          <w:bCs/>
          <w:color w:val="000000"/>
          <w:szCs w:val="24"/>
        </w:rPr>
        <w:t>LT</w:t>
      </w:r>
      <w:r w:rsidR="00217A73" w:rsidRPr="00694797">
        <w:rPr>
          <w:bCs/>
          <w:color w:val="000000"/>
          <w:szCs w:val="24"/>
        </w:rPr>
        <w:t xml:space="preserve"> elektroninį katalogą)</w:t>
      </w:r>
      <w:r w:rsidRPr="00694797">
        <w:rPr>
          <w:color w:val="000000"/>
          <w:szCs w:val="24"/>
        </w:rPr>
        <w:t>.</w:t>
      </w:r>
    </w:p>
    <w:p w14:paraId="659A8A94" w14:textId="77777777" w:rsidR="001134CD" w:rsidRPr="00694797" w:rsidRDefault="001134CD" w:rsidP="009D5B84">
      <w:pPr>
        <w:pStyle w:val="Sraopastraipa"/>
        <w:numPr>
          <w:ilvl w:val="1"/>
          <w:numId w:val="2"/>
        </w:numPr>
        <w:tabs>
          <w:tab w:val="left" w:pos="0"/>
          <w:tab w:val="left" w:pos="1134"/>
          <w:tab w:val="left" w:pos="1701"/>
        </w:tabs>
        <w:ind w:left="0" w:firstLine="709"/>
        <w:jc w:val="both"/>
        <w:rPr>
          <w:bCs/>
          <w:color w:val="000000"/>
          <w:szCs w:val="24"/>
        </w:rPr>
      </w:pPr>
      <w:r w:rsidRPr="00694797">
        <w:rPr>
          <w:b/>
          <w:color w:val="000000"/>
          <w:szCs w:val="24"/>
        </w:rPr>
        <w:t xml:space="preserve">Centralizuotos viešųjų pirkimų veiklos paslaugų sutartis </w:t>
      </w:r>
      <w:r w:rsidRPr="00694797">
        <w:rPr>
          <w:bCs/>
          <w:color w:val="000000"/>
          <w:szCs w:val="24"/>
        </w:rPr>
        <w:t xml:space="preserve">– sutartis, pasirašyta tarp CPO ir Perkančiosios organizacijos, kuria Perkančioji organizacija paveda CPO </w:t>
      </w:r>
      <w:r w:rsidRPr="00694797">
        <w:rPr>
          <w:color w:val="000000"/>
          <w:szCs w:val="24"/>
        </w:rPr>
        <w:t xml:space="preserve">atlikti centralizuotų Perkančiosios organizacijos inicijuotų pirkimų, numatytų jos patvirtintame </w:t>
      </w:r>
      <w:r w:rsidRPr="00694797">
        <w:rPr>
          <w:rFonts w:eastAsia="Segoe UI"/>
          <w:color w:val="000000"/>
          <w:szCs w:val="24"/>
        </w:rPr>
        <w:t xml:space="preserve">planuojamų atlikti kiekvienais einamaisiais kalendoriniais metais </w:t>
      </w:r>
      <w:r w:rsidRPr="00694797">
        <w:rPr>
          <w:color w:val="000000"/>
          <w:szCs w:val="24"/>
        </w:rPr>
        <w:t>pirkimų plane (toliau – Pirkimų planas), procedūras.</w:t>
      </w:r>
    </w:p>
    <w:p w14:paraId="659A8A95" w14:textId="12C50DC6" w:rsidR="001134CD" w:rsidRPr="00694797" w:rsidRDefault="001134CD" w:rsidP="009D5B84">
      <w:pPr>
        <w:pStyle w:val="Sraopastraipa"/>
        <w:numPr>
          <w:ilvl w:val="1"/>
          <w:numId w:val="2"/>
        </w:numPr>
        <w:tabs>
          <w:tab w:val="left" w:pos="0"/>
          <w:tab w:val="left" w:pos="1134"/>
          <w:tab w:val="left" w:pos="1350"/>
          <w:tab w:val="left" w:pos="1560"/>
        </w:tabs>
        <w:ind w:left="0" w:firstLine="709"/>
        <w:jc w:val="both"/>
        <w:rPr>
          <w:b/>
          <w:color w:val="000000"/>
          <w:szCs w:val="24"/>
          <w:lang w:eastAsia="lt-LT"/>
        </w:rPr>
      </w:pPr>
      <w:r w:rsidRPr="00694797">
        <w:rPr>
          <w:b/>
          <w:color w:val="000000"/>
          <w:szCs w:val="24"/>
        </w:rPr>
        <w:t xml:space="preserve">CPO </w:t>
      </w:r>
      <w:r w:rsidR="00EA301F">
        <w:rPr>
          <w:b/>
          <w:color w:val="000000"/>
          <w:szCs w:val="24"/>
        </w:rPr>
        <w:t xml:space="preserve">LT </w:t>
      </w:r>
      <w:r w:rsidRPr="00694797">
        <w:rPr>
          <w:b/>
          <w:color w:val="000000"/>
          <w:szCs w:val="24"/>
        </w:rPr>
        <w:t>elektroninis katalogas</w:t>
      </w:r>
      <w:r w:rsidR="0035592D">
        <w:rPr>
          <w:color w:val="000000"/>
          <w:szCs w:val="24"/>
        </w:rPr>
        <w:t xml:space="preserve"> – VšĮ CPO</w:t>
      </w:r>
      <w:r w:rsidR="00EA301F">
        <w:rPr>
          <w:color w:val="000000"/>
          <w:szCs w:val="24"/>
        </w:rPr>
        <w:t xml:space="preserve"> </w:t>
      </w:r>
      <w:r w:rsidRPr="00694797">
        <w:rPr>
          <w:color w:val="000000"/>
          <w:szCs w:val="24"/>
        </w:rPr>
        <w:t xml:space="preserve">LT centralizuotų pirkimų </w:t>
      </w:r>
      <w:r w:rsidR="00D01602">
        <w:rPr>
          <w:color w:val="000000"/>
          <w:szCs w:val="24"/>
        </w:rPr>
        <w:t xml:space="preserve">elektroninis </w:t>
      </w:r>
      <w:r w:rsidRPr="00694797">
        <w:rPr>
          <w:color w:val="000000"/>
          <w:szCs w:val="24"/>
        </w:rPr>
        <w:t>katalogas</w:t>
      </w:r>
      <w:r w:rsidRPr="00694797">
        <w:rPr>
          <w:iCs/>
          <w:color w:val="000000"/>
          <w:szCs w:val="24"/>
          <w:lang w:eastAsia="lt-LT"/>
        </w:rPr>
        <w:t xml:space="preserve">. </w:t>
      </w:r>
    </w:p>
    <w:p w14:paraId="659A8A96" w14:textId="5818BB02" w:rsidR="001134CD" w:rsidRPr="00694797" w:rsidRDefault="001134CD" w:rsidP="009D5B84">
      <w:pPr>
        <w:pStyle w:val="Sraopastraipa"/>
        <w:numPr>
          <w:ilvl w:val="1"/>
          <w:numId w:val="2"/>
        </w:numPr>
        <w:tabs>
          <w:tab w:val="left" w:pos="0"/>
          <w:tab w:val="left" w:pos="1134"/>
          <w:tab w:val="left" w:pos="1350"/>
          <w:tab w:val="left" w:pos="1560"/>
        </w:tabs>
        <w:ind w:left="0" w:firstLine="709"/>
        <w:jc w:val="both"/>
        <w:rPr>
          <w:bCs/>
          <w:color w:val="000000"/>
          <w:szCs w:val="24"/>
        </w:rPr>
      </w:pPr>
      <w:r w:rsidRPr="00694797">
        <w:rPr>
          <w:b/>
          <w:color w:val="000000"/>
          <w:szCs w:val="24"/>
        </w:rPr>
        <w:t xml:space="preserve">Decentralizuotas pirkimas – </w:t>
      </w:r>
      <w:r w:rsidR="000C76DF">
        <w:rPr>
          <w:bCs/>
          <w:color w:val="000000"/>
          <w:szCs w:val="24"/>
        </w:rPr>
        <w:t>perkančiosios organizacijos</w:t>
      </w:r>
      <w:r w:rsidR="00596774">
        <w:rPr>
          <w:bCs/>
          <w:color w:val="000000"/>
          <w:szCs w:val="24"/>
        </w:rPr>
        <w:t xml:space="preserve">/Alytaus rajono administracijos vykdomas </w:t>
      </w:r>
      <w:r w:rsidR="0035592D">
        <w:rPr>
          <w:bCs/>
          <w:color w:val="000000"/>
          <w:szCs w:val="24"/>
        </w:rPr>
        <w:t>pirkimas, kurio</w:t>
      </w:r>
      <w:r w:rsidRPr="00694797">
        <w:rPr>
          <w:color w:val="000000"/>
          <w:szCs w:val="24"/>
        </w:rPr>
        <w:t xml:space="preserve"> sutarties vertė yra iki 15 000,00 Eur be PVM arba jai yra lygi</w:t>
      </w:r>
      <w:r w:rsidRPr="00694797">
        <w:rPr>
          <w:bCs/>
          <w:color w:val="000000"/>
          <w:szCs w:val="24"/>
        </w:rPr>
        <w:t>.</w:t>
      </w:r>
    </w:p>
    <w:p w14:paraId="659A8A97" w14:textId="3EC16D31" w:rsidR="001134CD" w:rsidRPr="00694797" w:rsidRDefault="001134CD" w:rsidP="009D5B84">
      <w:pPr>
        <w:pStyle w:val="Sraopastraipa"/>
        <w:numPr>
          <w:ilvl w:val="1"/>
          <w:numId w:val="2"/>
        </w:numPr>
        <w:tabs>
          <w:tab w:val="left" w:pos="0"/>
          <w:tab w:val="left" w:pos="1134"/>
          <w:tab w:val="left" w:pos="1701"/>
        </w:tabs>
        <w:ind w:left="0" w:firstLine="709"/>
        <w:jc w:val="both"/>
        <w:rPr>
          <w:bCs/>
          <w:color w:val="000000"/>
          <w:szCs w:val="24"/>
        </w:rPr>
      </w:pPr>
      <w:r w:rsidRPr="00694797">
        <w:rPr>
          <w:b/>
          <w:bCs/>
          <w:color w:val="000000"/>
          <w:szCs w:val="24"/>
        </w:rPr>
        <w:t>Pirkimų iniciatorius</w:t>
      </w:r>
      <w:r w:rsidRPr="00694797">
        <w:rPr>
          <w:color w:val="000000"/>
          <w:szCs w:val="24"/>
        </w:rPr>
        <w:t xml:space="preserve"> – </w:t>
      </w:r>
      <w:r w:rsidR="00F47C90" w:rsidRPr="00BB2383">
        <w:rPr>
          <w:color w:val="000000" w:themeColor="text1"/>
          <w:szCs w:val="24"/>
        </w:rPr>
        <w:t>CPO/</w:t>
      </w:r>
      <w:r w:rsidRPr="00694797">
        <w:rPr>
          <w:color w:val="000000"/>
          <w:szCs w:val="24"/>
        </w:rPr>
        <w:t xml:space="preserve">Perkančiosios organizacijos vadovo paskirtas </w:t>
      </w:r>
      <w:r w:rsidR="00F47C90">
        <w:rPr>
          <w:color w:val="000000"/>
          <w:szCs w:val="24"/>
        </w:rPr>
        <w:t>CPO/</w:t>
      </w:r>
      <w:r w:rsidRPr="00694797">
        <w:rPr>
          <w:color w:val="000000"/>
          <w:szCs w:val="24"/>
        </w:rPr>
        <w:t xml:space="preserve">Perkančiosios organizacijos darbuotojas, kuris nurodė atstovaujamos Perkančiosios organizacijos poreikį įsigyti reikalingų prekių, paslaugų arba darbų </w:t>
      </w:r>
      <w:r w:rsidRPr="00694797">
        <w:rPr>
          <w:bCs/>
          <w:color w:val="000000"/>
          <w:szCs w:val="24"/>
        </w:rPr>
        <w:t xml:space="preserve">ir (ar) pateikė CPO pirkimo </w:t>
      </w:r>
      <w:r w:rsidRPr="00694797">
        <w:rPr>
          <w:bCs/>
          <w:color w:val="000000"/>
          <w:szCs w:val="24"/>
        </w:rPr>
        <w:lastRenderedPageBreak/>
        <w:t xml:space="preserve">iniciavimui reikalingus dokumentus (atliko pirkimo iniciavimo procedūrą), įskaitant Pirkimo paraiškos pateikimą </w:t>
      </w:r>
      <w:r w:rsidRPr="00694797">
        <w:rPr>
          <w:color w:val="000000"/>
          <w:szCs w:val="24"/>
        </w:rPr>
        <w:t>CPO.</w:t>
      </w:r>
    </w:p>
    <w:p w14:paraId="659A8A98" w14:textId="77777777" w:rsidR="001134CD" w:rsidRPr="00694797" w:rsidRDefault="001134CD" w:rsidP="009D5B84">
      <w:pPr>
        <w:pStyle w:val="Sraopastraipa"/>
        <w:numPr>
          <w:ilvl w:val="1"/>
          <w:numId w:val="2"/>
        </w:numPr>
        <w:tabs>
          <w:tab w:val="left" w:pos="0"/>
          <w:tab w:val="left" w:pos="1134"/>
          <w:tab w:val="left" w:pos="1350"/>
          <w:tab w:val="left" w:pos="1701"/>
        </w:tabs>
        <w:ind w:left="0" w:firstLine="709"/>
        <w:jc w:val="both"/>
        <w:rPr>
          <w:bCs/>
          <w:color w:val="000000"/>
          <w:szCs w:val="24"/>
        </w:rPr>
      </w:pPr>
      <w:r w:rsidRPr="00694797">
        <w:rPr>
          <w:b/>
          <w:bCs/>
          <w:color w:val="000000"/>
          <w:szCs w:val="24"/>
        </w:rPr>
        <w:t>Pirkimų organizatorius</w:t>
      </w:r>
      <w:r w:rsidRPr="00694797">
        <w:rPr>
          <w:color w:val="000000"/>
          <w:szCs w:val="24"/>
        </w:rPr>
        <w:t xml:space="preserve"> – CPO arba Perkančiosios organizacijos darbuotojas, kuris organizuoja ir atlieka supaprastintus </w:t>
      </w:r>
      <w:r w:rsidR="009D5B84">
        <w:rPr>
          <w:color w:val="000000"/>
          <w:szCs w:val="24"/>
        </w:rPr>
        <w:t xml:space="preserve">mažos vertės </w:t>
      </w:r>
      <w:r w:rsidRPr="00694797">
        <w:rPr>
          <w:color w:val="000000"/>
          <w:szCs w:val="24"/>
        </w:rPr>
        <w:t xml:space="preserve">pirkimus, kai tokiems pirkimams atlikti nesudaroma viešojo pirkimo komisija. </w:t>
      </w:r>
    </w:p>
    <w:p w14:paraId="659A8A99" w14:textId="77777777" w:rsidR="009D5B84" w:rsidRPr="009D5B84" w:rsidRDefault="009D5B84" w:rsidP="009D5B84">
      <w:pPr>
        <w:pStyle w:val="Sraopastraipa"/>
        <w:numPr>
          <w:ilvl w:val="1"/>
          <w:numId w:val="2"/>
        </w:numPr>
        <w:tabs>
          <w:tab w:val="left" w:pos="0"/>
          <w:tab w:val="left" w:pos="1134"/>
          <w:tab w:val="left" w:pos="1350"/>
          <w:tab w:val="left" w:pos="1701"/>
        </w:tabs>
        <w:ind w:left="0" w:firstLine="709"/>
        <w:jc w:val="both"/>
        <w:rPr>
          <w:bCs/>
          <w:color w:val="000000"/>
          <w:szCs w:val="24"/>
        </w:rPr>
      </w:pPr>
      <w:r w:rsidRPr="009D5B84">
        <w:rPr>
          <w:b/>
          <w:bCs/>
          <w:color w:val="000000"/>
          <w:szCs w:val="24"/>
        </w:rPr>
        <w:t>Komisija</w:t>
      </w:r>
      <w:r w:rsidRPr="009D5B84">
        <w:rPr>
          <w:bCs/>
          <w:color w:val="000000"/>
          <w:szCs w:val="24"/>
        </w:rPr>
        <w:t xml:space="preserve"> – perkančiosios organizacijos vadovo įsakymu, vadovaujantis Viešųjų pirkimų įstatymo 19 straipsniu, sudaryta komisija (-jos), kuri (-ios) komisijos darbo reglamente nustatyta tvarka organizuoja ir atlieka perkančiosios organizacijos vykdomus pirkimus. Alytaus </w:t>
      </w:r>
      <w:r>
        <w:rPr>
          <w:bCs/>
          <w:color w:val="000000"/>
          <w:szCs w:val="24"/>
        </w:rPr>
        <w:t>rajono CPO pirkimus vykdo nuolatinė pirkimų komisija</w:t>
      </w:r>
      <w:r w:rsidRPr="009D5B84">
        <w:rPr>
          <w:bCs/>
          <w:color w:val="000000"/>
          <w:szCs w:val="24"/>
        </w:rPr>
        <w:t xml:space="preserve"> – Viešųjų pirkimų komisija (toliau – Komisija), taip pat pagal poreikį konkretiems pirkimams vykdyti gali būti sudaromos atskiros viešųjų pirkimų komisijos. Komisija viešąjį pirkimą atlieka visais atvejais, išskyrus atvejus, kai pirkimus atlieka pirkimų organizatoriai.</w:t>
      </w:r>
    </w:p>
    <w:p w14:paraId="659A8A9B" w14:textId="6C09AECE" w:rsidR="009D5B84" w:rsidRPr="00B334A6" w:rsidRDefault="00A23BA3" w:rsidP="009D5B84">
      <w:pPr>
        <w:pStyle w:val="Sraopastraipa"/>
        <w:tabs>
          <w:tab w:val="left" w:pos="0"/>
          <w:tab w:val="left" w:pos="1134"/>
          <w:tab w:val="left" w:pos="1350"/>
          <w:tab w:val="left" w:pos="1701"/>
        </w:tabs>
        <w:ind w:left="0" w:firstLine="709"/>
        <w:jc w:val="both"/>
        <w:rPr>
          <w:bCs/>
          <w:szCs w:val="24"/>
        </w:rPr>
      </w:pPr>
      <w:r w:rsidRPr="00B334A6">
        <w:rPr>
          <w:bCs/>
          <w:szCs w:val="24"/>
        </w:rPr>
        <w:t>5</w:t>
      </w:r>
      <w:r w:rsidR="009D5B84" w:rsidRPr="00B334A6">
        <w:rPr>
          <w:bCs/>
          <w:szCs w:val="24"/>
        </w:rPr>
        <w:t>.</w:t>
      </w:r>
      <w:r w:rsidR="006B595E">
        <w:rPr>
          <w:bCs/>
          <w:szCs w:val="24"/>
        </w:rPr>
        <w:t>8</w:t>
      </w:r>
      <w:r w:rsidR="009D5B84" w:rsidRPr="00B334A6">
        <w:rPr>
          <w:bCs/>
          <w:szCs w:val="24"/>
        </w:rPr>
        <w:t xml:space="preserve">. </w:t>
      </w:r>
      <w:r w:rsidR="009D5B84" w:rsidRPr="00B334A6">
        <w:rPr>
          <w:b/>
          <w:bCs/>
          <w:szCs w:val="24"/>
        </w:rPr>
        <w:t>Pirkimų planas</w:t>
      </w:r>
      <w:r w:rsidR="0009286C" w:rsidRPr="00B334A6">
        <w:rPr>
          <w:b/>
          <w:bCs/>
          <w:szCs w:val="24"/>
        </w:rPr>
        <w:t xml:space="preserve"> (</w:t>
      </w:r>
      <w:r w:rsidR="00AA0ABA" w:rsidRPr="00B334A6">
        <w:rPr>
          <w:b/>
          <w:bCs/>
          <w:szCs w:val="24"/>
        </w:rPr>
        <w:t>pirkimų poreikiai)</w:t>
      </w:r>
      <w:r w:rsidR="009D5B84" w:rsidRPr="00B334A6">
        <w:rPr>
          <w:bCs/>
          <w:szCs w:val="24"/>
        </w:rPr>
        <w:t xml:space="preserve"> – </w:t>
      </w:r>
      <w:r w:rsidR="0035592D" w:rsidRPr="00B334A6">
        <w:rPr>
          <w:bCs/>
          <w:szCs w:val="24"/>
        </w:rPr>
        <w:t>Apraše</w:t>
      </w:r>
      <w:r w:rsidR="009D5B84" w:rsidRPr="00B334A6">
        <w:rPr>
          <w:bCs/>
          <w:szCs w:val="24"/>
        </w:rPr>
        <w:t xml:space="preserve"> nustatyta tvarka Perkančiosios organizacijos parengtas ir </w:t>
      </w:r>
      <w:r w:rsidR="009D5B84" w:rsidRPr="00B334A6">
        <w:rPr>
          <w:b/>
          <w:szCs w:val="24"/>
        </w:rPr>
        <w:t>patvirtintas</w:t>
      </w:r>
      <w:r w:rsidR="009D5B84" w:rsidRPr="00B334A6">
        <w:rPr>
          <w:bCs/>
          <w:szCs w:val="24"/>
        </w:rPr>
        <w:t xml:space="preserve"> einamaisiais biudžetiniais metais planuojamų vykdyti prekių, paslaugų ir darbų viešųjų pirkimų sąrašas.</w:t>
      </w:r>
    </w:p>
    <w:p w14:paraId="659A8A9C" w14:textId="45D4ED13" w:rsidR="009D5B84" w:rsidRPr="00B334A6" w:rsidRDefault="00A23BA3" w:rsidP="009D5B84">
      <w:pPr>
        <w:pStyle w:val="Sraopastraipa"/>
        <w:tabs>
          <w:tab w:val="left" w:pos="0"/>
          <w:tab w:val="left" w:pos="1134"/>
          <w:tab w:val="left" w:pos="1350"/>
          <w:tab w:val="left" w:pos="1701"/>
        </w:tabs>
        <w:ind w:left="0" w:firstLine="709"/>
        <w:jc w:val="both"/>
        <w:rPr>
          <w:bCs/>
          <w:szCs w:val="24"/>
        </w:rPr>
      </w:pPr>
      <w:r w:rsidRPr="00B334A6">
        <w:rPr>
          <w:bCs/>
          <w:szCs w:val="24"/>
        </w:rPr>
        <w:t>5</w:t>
      </w:r>
      <w:r w:rsidR="009D5B84" w:rsidRPr="00B334A6">
        <w:rPr>
          <w:bCs/>
          <w:szCs w:val="24"/>
        </w:rPr>
        <w:t>.</w:t>
      </w:r>
      <w:r w:rsidR="006B595E">
        <w:rPr>
          <w:bCs/>
          <w:szCs w:val="24"/>
        </w:rPr>
        <w:t>9</w:t>
      </w:r>
      <w:r w:rsidR="009D5B84" w:rsidRPr="00B334A6">
        <w:rPr>
          <w:bCs/>
          <w:szCs w:val="24"/>
        </w:rPr>
        <w:t xml:space="preserve">. </w:t>
      </w:r>
      <w:r w:rsidR="009D5B84" w:rsidRPr="00B334A6">
        <w:rPr>
          <w:b/>
          <w:bCs/>
          <w:szCs w:val="24"/>
        </w:rPr>
        <w:t>Pirkimų suvestinė</w:t>
      </w:r>
      <w:r w:rsidR="009D5B84" w:rsidRPr="00B334A6">
        <w:rPr>
          <w:bCs/>
          <w:szCs w:val="24"/>
        </w:rPr>
        <w:t xml:space="preserve"> – pagal Viešųjų pirkimų tarnybos nustatytus reikalavimus ir tvarką Perkančiosios organizacijos parengta ir paskelbta CVP IS informacija apie biudžetiniais metais planuojamus vykdyti pirkimus. </w:t>
      </w:r>
    </w:p>
    <w:p w14:paraId="659A8A9D" w14:textId="1FBA9AD3" w:rsidR="009D5B84" w:rsidRPr="00B334A6" w:rsidRDefault="00A23BA3" w:rsidP="009D5B84">
      <w:pPr>
        <w:pStyle w:val="Sraopastraipa"/>
        <w:tabs>
          <w:tab w:val="left" w:pos="0"/>
          <w:tab w:val="left" w:pos="1134"/>
          <w:tab w:val="left" w:pos="1350"/>
          <w:tab w:val="left" w:pos="1701"/>
        </w:tabs>
        <w:ind w:left="0" w:firstLine="709"/>
        <w:jc w:val="both"/>
        <w:rPr>
          <w:bCs/>
          <w:szCs w:val="24"/>
        </w:rPr>
      </w:pPr>
      <w:r w:rsidRPr="00B334A6">
        <w:rPr>
          <w:bCs/>
          <w:szCs w:val="24"/>
        </w:rPr>
        <w:t>5</w:t>
      </w:r>
      <w:r w:rsidR="009D5B84" w:rsidRPr="00B334A6">
        <w:rPr>
          <w:bCs/>
          <w:szCs w:val="24"/>
        </w:rPr>
        <w:t>.1</w:t>
      </w:r>
      <w:r w:rsidR="006B595E">
        <w:rPr>
          <w:bCs/>
          <w:szCs w:val="24"/>
        </w:rPr>
        <w:t>0</w:t>
      </w:r>
      <w:r w:rsidR="009D5B84" w:rsidRPr="00B334A6">
        <w:rPr>
          <w:bCs/>
          <w:szCs w:val="24"/>
        </w:rPr>
        <w:t xml:space="preserve">. </w:t>
      </w:r>
      <w:r w:rsidR="009D5B84" w:rsidRPr="00B334A6">
        <w:rPr>
          <w:b/>
          <w:bCs/>
          <w:szCs w:val="24"/>
        </w:rPr>
        <w:t>Rinkos tyrimas</w:t>
      </w:r>
      <w:r w:rsidR="009D5B84" w:rsidRPr="00B334A6">
        <w:rPr>
          <w:bCs/>
          <w:szCs w:val="24"/>
        </w:rPr>
        <w:t xml:space="preserve"> – kokybinės ir kiekybinės informacijos apie prekių, paslaugų ir darbų pasiūlą, tiekėjus (įskaitant ir rinkoje veikiančius Viešųjų pirkimų įstatymo 23 ir 24 straipsniuose nurodytus subjektus), jų tiekiamas prekes, teikiamas paslaugas, atliekamus darbus ir kainas rinkimas, analizė ir apibendrintų išvadų rengimas, skirtas sprendimams, susijusiems su pirkimais, priimti.</w:t>
      </w:r>
    </w:p>
    <w:p w14:paraId="4EBD90CA" w14:textId="2532ADA2" w:rsidR="00464725" w:rsidRPr="00B334A6" w:rsidRDefault="00A23BA3" w:rsidP="009D5B84">
      <w:pPr>
        <w:pStyle w:val="Sraopastraipa"/>
        <w:tabs>
          <w:tab w:val="left" w:pos="0"/>
          <w:tab w:val="left" w:pos="1134"/>
          <w:tab w:val="left" w:pos="1350"/>
          <w:tab w:val="left" w:pos="1701"/>
        </w:tabs>
        <w:ind w:left="0" w:firstLine="709"/>
        <w:jc w:val="both"/>
        <w:rPr>
          <w:szCs w:val="24"/>
        </w:rPr>
      </w:pPr>
      <w:r w:rsidRPr="00B334A6">
        <w:rPr>
          <w:bCs/>
          <w:szCs w:val="24"/>
        </w:rPr>
        <w:t>5</w:t>
      </w:r>
      <w:r w:rsidR="009D5B84" w:rsidRPr="00B334A6">
        <w:rPr>
          <w:bCs/>
          <w:szCs w:val="24"/>
        </w:rPr>
        <w:t>.1</w:t>
      </w:r>
      <w:r w:rsidR="006B595E">
        <w:rPr>
          <w:bCs/>
          <w:szCs w:val="24"/>
        </w:rPr>
        <w:t>1</w:t>
      </w:r>
      <w:r w:rsidR="009D5B84" w:rsidRPr="00B334A6">
        <w:rPr>
          <w:bCs/>
          <w:szCs w:val="24"/>
        </w:rPr>
        <w:t xml:space="preserve">. </w:t>
      </w:r>
      <w:r w:rsidR="00464725" w:rsidRPr="00B334A6">
        <w:rPr>
          <w:b/>
          <w:bCs/>
          <w:szCs w:val="24"/>
        </w:rPr>
        <w:t>P</w:t>
      </w:r>
      <w:r w:rsidR="006D5179" w:rsidRPr="00B334A6">
        <w:rPr>
          <w:b/>
          <w:bCs/>
          <w:szCs w:val="24"/>
        </w:rPr>
        <w:t>irkimų</w:t>
      </w:r>
      <w:r w:rsidR="00464725" w:rsidRPr="00B334A6">
        <w:rPr>
          <w:b/>
          <w:bCs/>
          <w:szCs w:val="24"/>
        </w:rPr>
        <w:t xml:space="preserve"> paraiška – </w:t>
      </w:r>
      <w:r w:rsidR="00464725" w:rsidRPr="00B334A6">
        <w:rPr>
          <w:szCs w:val="24"/>
        </w:rPr>
        <w:t>Alytaus rajono savivaldybės administracijos naudojamoje Viešųjų pirkimų valdymo sistemoje, viešojo pirkimo iniciatoriaus suvesti planuojami prekių, paslaugų ir (ar) darbų viešieji pirkimai, kurie bus vykdomi ateinančiais ir (ar) einamaisiais kalendoriniais metais, bei nurodyta kiekvieno viešojo pirkimo pagrindinė informacija.</w:t>
      </w:r>
    </w:p>
    <w:p w14:paraId="659A8A9F" w14:textId="26972A25" w:rsidR="009D5B84" w:rsidRPr="00B334A6" w:rsidRDefault="00A23BA3" w:rsidP="009D5B84">
      <w:pPr>
        <w:pStyle w:val="Sraopastraipa"/>
        <w:tabs>
          <w:tab w:val="left" w:pos="0"/>
          <w:tab w:val="left" w:pos="1134"/>
          <w:tab w:val="left" w:pos="1350"/>
          <w:tab w:val="left" w:pos="1701"/>
        </w:tabs>
        <w:ind w:left="0" w:firstLine="709"/>
        <w:jc w:val="both"/>
        <w:rPr>
          <w:bCs/>
          <w:szCs w:val="24"/>
        </w:rPr>
      </w:pPr>
      <w:r w:rsidRPr="00B334A6">
        <w:rPr>
          <w:bCs/>
          <w:szCs w:val="24"/>
        </w:rPr>
        <w:t>5</w:t>
      </w:r>
      <w:r w:rsidR="009D5B84" w:rsidRPr="00B334A6">
        <w:rPr>
          <w:bCs/>
          <w:szCs w:val="24"/>
        </w:rPr>
        <w:t>.1</w:t>
      </w:r>
      <w:r w:rsidR="006B595E">
        <w:rPr>
          <w:bCs/>
          <w:szCs w:val="24"/>
        </w:rPr>
        <w:t>2</w:t>
      </w:r>
      <w:r w:rsidR="009D5B84" w:rsidRPr="00B334A6">
        <w:rPr>
          <w:bCs/>
          <w:szCs w:val="24"/>
        </w:rPr>
        <w:t xml:space="preserve">. </w:t>
      </w:r>
      <w:r w:rsidR="009D5B84" w:rsidRPr="00B334A6">
        <w:rPr>
          <w:b/>
          <w:bCs/>
          <w:szCs w:val="24"/>
        </w:rPr>
        <w:t>Tiekėjų apklausos pažyma</w:t>
      </w:r>
      <w:r w:rsidR="009D5B84" w:rsidRPr="00B334A6">
        <w:rPr>
          <w:bCs/>
          <w:szCs w:val="24"/>
        </w:rPr>
        <w:t xml:space="preserve"> – </w:t>
      </w:r>
      <w:r w:rsidR="00AA0ABA" w:rsidRPr="00B334A6">
        <w:rPr>
          <w:bCs/>
          <w:szCs w:val="24"/>
        </w:rPr>
        <w:t>Alytaus rajono savivaldybės administracijos naudojamoje Viešųjų pirkimų valdymo sistemoje</w:t>
      </w:r>
      <w:r w:rsidR="00FC607F" w:rsidRPr="00B334A6">
        <w:rPr>
          <w:bCs/>
          <w:szCs w:val="24"/>
        </w:rPr>
        <w:t xml:space="preserve"> informacija</w:t>
      </w:r>
      <w:r w:rsidR="009D5B84" w:rsidRPr="00B334A6">
        <w:rPr>
          <w:bCs/>
          <w:szCs w:val="24"/>
        </w:rPr>
        <w:t xml:space="preserve">, kuri pildoma pirkimų organizatoriams vykdant mažos vertės </w:t>
      </w:r>
      <w:r w:rsidR="00445713" w:rsidRPr="00B334A6">
        <w:rPr>
          <w:bCs/>
          <w:szCs w:val="24"/>
        </w:rPr>
        <w:t xml:space="preserve">neskelbiamą </w:t>
      </w:r>
      <w:r w:rsidR="009D5B84" w:rsidRPr="00B334A6">
        <w:rPr>
          <w:bCs/>
          <w:szCs w:val="24"/>
        </w:rPr>
        <w:t>pirkim</w:t>
      </w:r>
      <w:r w:rsidR="00445713" w:rsidRPr="00B334A6">
        <w:rPr>
          <w:bCs/>
          <w:szCs w:val="24"/>
        </w:rPr>
        <w:t>ą žodžiu</w:t>
      </w:r>
      <w:r w:rsidR="009D5B84" w:rsidRPr="00B334A6">
        <w:rPr>
          <w:bCs/>
          <w:szCs w:val="24"/>
        </w:rPr>
        <w:t xml:space="preserve"> (išskyrus atvejus, kai buvo priimtas sprendimas nutraukti pirkimo procedūras) ir pagrindžiantis jo priimtų sprendimų atitiktį Viešųjų pirkimų įstatymo ir kitų pirkimus reglamentuojančių teisės aktų reikalavimams.</w:t>
      </w:r>
    </w:p>
    <w:p w14:paraId="659A8AA0" w14:textId="674E3426" w:rsidR="009D5B84" w:rsidRPr="00934571" w:rsidRDefault="00A23BA3" w:rsidP="009D5B84">
      <w:pPr>
        <w:pStyle w:val="Sraopastraipa"/>
        <w:tabs>
          <w:tab w:val="left" w:pos="0"/>
          <w:tab w:val="left" w:pos="1134"/>
          <w:tab w:val="left" w:pos="1350"/>
          <w:tab w:val="left" w:pos="1701"/>
        </w:tabs>
        <w:ind w:left="0" w:firstLine="709"/>
        <w:jc w:val="both"/>
        <w:rPr>
          <w:bCs/>
          <w:color w:val="000000"/>
          <w:szCs w:val="24"/>
        </w:rPr>
      </w:pPr>
      <w:r>
        <w:rPr>
          <w:bCs/>
          <w:color w:val="000000"/>
          <w:szCs w:val="24"/>
        </w:rPr>
        <w:t>5</w:t>
      </w:r>
      <w:r w:rsidR="009D5B84" w:rsidRPr="009D5B84">
        <w:rPr>
          <w:bCs/>
          <w:color w:val="000000"/>
          <w:szCs w:val="24"/>
        </w:rPr>
        <w:t>.1</w:t>
      </w:r>
      <w:r w:rsidR="006B595E">
        <w:rPr>
          <w:bCs/>
          <w:color w:val="000000"/>
          <w:szCs w:val="24"/>
        </w:rPr>
        <w:t>3</w:t>
      </w:r>
      <w:r w:rsidR="009D5B84" w:rsidRPr="009D5B84">
        <w:rPr>
          <w:bCs/>
          <w:color w:val="000000"/>
          <w:szCs w:val="24"/>
        </w:rPr>
        <w:t>.</w:t>
      </w:r>
      <w:r w:rsidR="00934571">
        <w:rPr>
          <w:bCs/>
          <w:color w:val="000000"/>
          <w:szCs w:val="24"/>
        </w:rPr>
        <w:t xml:space="preserve"> </w:t>
      </w:r>
      <w:r w:rsidR="00934571" w:rsidRPr="00934571">
        <w:rPr>
          <w:b/>
          <w:bCs/>
          <w:color w:val="000000"/>
          <w:szCs w:val="24"/>
        </w:rPr>
        <w:t xml:space="preserve">Už pirkimų planavimą, organizavimą ir organizavimo priežiūrą atsakingas skyrius – </w:t>
      </w:r>
      <w:r w:rsidR="00934571" w:rsidRPr="00934571">
        <w:rPr>
          <w:bCs/>
          <w:color w:val="000000"/>
          <w:szCs w:val="24"/>
        </w:rPr>
        <w:t>perkančiosios organizacijos direktoriaus paskirtas struktūrinis padalinys</w:t>
      </w:r>
      <w:r w:rsidR="007958DD">
        <w:rPr>
          <w:bCs/>
          <w:color w:val="000000"/>
          <w:szCs w:val="24"/>
        </w:rPr>
        <w:t xml:space="preserve"> (Viešųjų pirkimų skyrius)</w:t>
      </w:r>
      <w:r w:rsidR="00934571" w:rsidRPr="00934571">
        <w:rPr>
          <w:bCs/>
          <w:color w:val="000000"/>
          <w:szCs w:val="24"/>
        </w:rPr>
        <w:t>, atsakingas už biudžetiniais metais pirkimų organizavimo tvarkos nuo pirkimo planavimo iki pirkimo sutarties sudarymo nustatymą, perkančiosios organizacijos vidaus dokumentų, susijusių su pirkimais, parengimą, derinimą, paskelbimą, perkančiosios organizacijos dokumentų, privalomų skelbti Viešųjų pirkimų įstatyme nustatyta tvarka, paskelbimą.</w:t>
      </w:r>
      <w:r w:rsidR="009D5B84" w:rsidRPr="00934571">
        <w:rPr>
          <w:bCs/>
          <w:color w:val="000000"/>
          <w:szCs w:val="24"/>
        </w:rPr>
        <w:t xml:space="preserve"> </w:t>
      </w:r>
    </w:p>
    <w:p w14:paraId="659A8AA1" w14:textId="569C7B1F" w:rsidR="009D5B84" w:rsidRPr="009D5B84" w:rsidRDefault="00A23BA3" w:rsidP="009D5B84">
      <w:pPr>
        <w:pStyle w:val="Sraopastraipa"/>
        <w:tabs>
          <w:tab w:val="left" w:pos="0"/>
          <w:tab w:val="left" w:pos="1134"/>
          <w:tab w:val="left" w:pos="1350"/>
          <w:tab w:val="left" w:pos="1701"/>
        </w:tabs>
        <w:ind w:left="0" w:firstLine="709"/>
        <w:jc w:val="both"/>
        <w:rPr>
          <w:bCs/>
          <w:color w:val="000000"/>
          <w:szCs w:val="24"/>
        </w:rPr>
      </w:pPr>
      <w:r>
        <w:rPr>
          <w:bCs/>
          <w:color w:val="000000"/>
          <w:szCs w:val="24"/>
        </w:rPr>
        <w:t>5</w:t>
      </w:r>
      <w:r w:rsidR="009D5B84" w:rsidRPr="009D5B84">
        <w:rPr>
          <w:bCs/>
          <w:color w:val="000000"/>
          <w:szCs w:val="24"/>
        </w:rPr>
        <w:t>.1</w:t>
      </w:r>
      <w:r w:rsidR="006B595E">
        <w:rPr>
          <w:bCs/>
          <w:color w:val="000000"/>
          <w:szCs w:val="24"/>
        </w:rPr>
        <w:t>4</w:t>
      </w:r>
      <w:r w:rsidR="009D5B84" w:rsidRPr="009D5B84">
        <w:rPr>
          <w:bCs/>
          <w:color w:val="000000"/>
          <w:szCs w:val="24"/>
        </w:rPr>
        <w:t xml:space="preserve">. </w:t>
      </w:r>
      <w:r w:rsidR="009D5B84" w:rsidRPr="009D5B84">
        <w:rPr>
          <w:b/>
          <w:bCs/>
          <w:color w:val="000000"/>
          <w:szCs w:val="24"/>
        </w:rPr>
        <w:t>Asmuo, atsakingas už sutarties vykdymą</w:t>
      </w:r>
      <w:r w:rsidR="009D5B84" w:rsidRPr="009D5B84">
        <w:rPr>
          <w:bCs/>
          <w:color w:val="000000"/>
          <w:szCs w:val="24"/>
        </w:rPr>
        <w:t xml:space="preserve"> – pirkimo iniciatorius. </w:t>
      </w:r>
      <w:r w:rsidR="006C15A7">
        <w:rPr>
          <w:bCs/>
          <w:color w:val="000000"/>
          <w:szCs w:val="24"/>
        </w:rPr>
        <w:t>P</w:t>
      </w:r>
      <w:r w:rsidR="006C15A7" w:rsidRPr="006C15A7">
        <w:rPr>
          <w:bCs/>
          <w:color w:val="000000"/>
          <w:szCs w:val="24"/>
        </w:rPr>
        <w:t>erkančiosios organizacijos/</w:t>
      </w:r>
      <w:r w:rsidR="00FC79C7">
        <w:rPr>
          <w:bCs/>
          <w:color w:val="000000"/>
          <w:szCs w:val="24"/>
        </w:rPr>
        <w:t>CPO</w:t>
      </w:r>
      <w:r w:rsidR="00FC79C7" w:rsidRPr="006C15A7">
        <w:rPr>
          <w:bCs/>
          <w:color w:val="000000"/>
          <w:szCs w:val="24"/>
        </w:rPr>
        <w:t xml:space="preserve"> </w:t>
      </w:r>
      <w:r w:rsidR="006C15A7" w:rsidRPr="006C15A7">
        <w:rPr>
          <w:bCs/>
          <w:color w:val="000000"/>
          <w:szCs w:val="24"/>
        </w:rPr>
        <w:t>vadovo paskirtas ir sutartyje nurodytas asmuo, kuris prižiūri (organizuoja) perkančiosios organizacijos/</w:t>
      </w:r>
      <w:r w:rsidR="00635A3B">
        <w:rPr>
          <w:bCs/>
          <w:color w:val="000000"/>
          <w:szCs w:val="24"/>
        </w:rPr>
        <w:t>CPO</w:t>
      </w:r>
      <w:r w:rsidR="00635A3B" w:rsidRPr="006C15A7">
        <w:rPr>
          <w:bCs/>
          <w:color w:val="000000"/>
          <w:szCs w:val="24"/>
        </w:rPr>
        <w:t xml:space="preserve"> </w:t>
      </w:r>
      <w:r w:rsidR="006C15A7" w:rsidRPr="006C15A7">
        <w:rPr>
          <w:bCs/>
          <w:color w:val="000000"/>
          <w:szCs w:val="24"/>
        </w:rPr>
        <w:t>sudarytose sutartyse numatytų įsipareigojimų vykdymą</w:t>
      </w:r>
      <w:r w:rsidR="009D5B84" w:rsidRPr="009D5B84">
        <w:rPr>
          <w:bCs/>
          <w:color w:val="000000"/>
          <w:szCs w:val="24"/>
        </w:rPr>
        <w:t xml:space="preserve">. </w:t>
      </w:r>
    </w:p>
    <w:p w14:paraId="659A8AA2" w14:textId="77777777" w:rsidR="009D5B84" w:rsidRDefault="00A23BA3" w:rsidP="009D5B84">
      <w:pPr>
        <w:pStyle w:val="Sraopastraipa"/>
        <w:tabs>
          <w:tab w:val="left" w:pos="0"/>
          <w:tab w:val="left" w:pos="1134"/>
          <w:tab w:val="left" w:pos="1350"/>
          <w:tab w:val="left" w:pos="1701"/>
        </w:tabs>
        <w:ind w:left="0" w:firstLine="709"/>
        <w:jc w:val="both"/>
        <w:rPr>
          <w:bCs/>
          <w:color w:val="000000"/>
          <w:szCs w:val="24"/>
        </w:rPr>
      </w:pPr>
      <w:r>
        <w:rPr>
          <w:bCs/>
          <w:color w:val="000000"/>
          <w:szCs w:val="24"/>
        </w:rPr>
        <w:t>5</w:t>
      </w:r>
      <w:r w:rsidR="009D5B84" w:rsidRPr="009D5B84">
        <w:rPr>
          <w:bCs/>
          <w:color w:val="000000"/>
          <w:szCs w:val="24"/>
        </w:rPr>
        <w:t>.1</w:t>
      </w:r>
      <w:r w:rsidR="00BD4E1F">
        <w:rPr>
          <w:bCs/>
          <w:color w:val="000000"/>
          <w:szCs w:val="24"/>
        </w:rPr>
        <w:t>6</w:t>
      </w:r>
      <w:r w:rsidR="009D5B84" w:rsidRPr="009D5B84">
        <w:rPr>
          <w:bCs/>
          <w:color w:val="000000"/>
          <w:szCs w:val="24"/>
        </w:rPr>
        <w:t xml:space="preserve">. </w:t>
      </w:r>
      <w:r w:rsidR="009D5B84" w:rsidRPr="009D5B84">
        <w:rPr>
          <w:b/>
          <w:bCs/>
          <w:color w:val="000000"/>
          <w:szCs w:val="24"/>
        </w:rPr>
        <w:t>Asmuo, atsakingas už sutarties paskelbimą</w:t>
      </w:r>
      <w:r w:rsidR="009D5B84" w:rsidRPr="009D5B84">
        <w:rPr>
          <w:bCs/>
          <w:color w:val="000000"/>
          <w:szCs w:val="24"/>
        </w:rPr>
        <w:t xml:space="preserve"> – asmuo (-ys), atsakingas (-i) už laimėjusio dalyvio pasiūlymo, sutarties (sutarties pakeitimų) paskelbimą pagal Viešųjų pirkimų įstatymo 86 straipsnio 9 dalies nuostatas.</w:t>
      </w:r>
    </w:p>
    <w:p w14:paraId="659A8AA3" w14:textId="5672C74C" w:rsidR="00A23BA3" w:rsidRDefault="00A23BA3" w:rsidP="009D5B84">
      <w:pPr>
        <w:pStyle w:val="Sraopastraipa"/>
        <w:tabs>
          <w:tab w:val="left" w:pos="0"/>
          <w:tab w:val="left" w:pos="1134"/>
          <w:tab w:val="left" w:pos="1350"/>
          <w:tab w:val="left" w:pos="1701"/>
        </w:tabs>
        <w:ind w:left="0" w:firstLine="709"/>
        <w:jc w:val="both"/>
        <w:rPr>
          <w:bCs/>
          <w:color w:val="000000"/>
          <w:szCs w:val="24"/>
        </w:rPr>
      </w:pPr>
      <w:r>
        <w:rPr>
          <w:bCs/>
          <w:color w:val="000000"/>
          <w:szCs w:val="24"/>
        </w:rPr>
        <w:t>5</w:t>
      </w:r>
      <w:r w:rsidR="009D5B84">
        <w:rPr>
          <w:bCs/>
          <w:color w:val="000000"/>
          <w:szCs w:val="24"/>
        </w:rPr>
        <w:t>.1</w:t>
      </w:r>
      <w:r w:rsidR="006B595E">
        <w:rPr>
          <w:bCs/>
          <w:color w:val="000000"/>
          <w:szCs w:val="24"/>
        </w:rPr>
        <w:t>5</w:t>
      </w:r>
      <w:r w:rsidR="009D5B84">
        <w:rPr>
          <w:bCs/>
          <w:color w:val="000000"/>
          <w:szCs w:val="24"/>
        </w:rPr>
        <w:t xml:space="preserve">. </w:t>
      </w:r>
      <w:r w:rsidRPr="00A23BA3">
        <w:rPr>
          <w:b/>
          <w:bCs/>
          <w:color w:val="000000"/>
          <w:szCs w:val="24"/>
        </w:rPr>
        <w:t>Už pirkimų vykdymą naudojantis CPO</w:t>
      </w:r>
      <w:r w:rsidR="00BB3918">
        <w:rPr>
          <w:b/>
          <w:bCs/>
          <w:color w:val="000000"/>
          <w:szCs w:val="24"/>
        </w:rPr>
        <w:t>.LT</w:t>
      </w:r>
      <w:r w:rsidRPr="00A23BA3">
        <w:rPr>
          <w:b/>
          <w:bCs/>
          <w:color w:val="000000"/>
          <w:szCs w:val="24"/>
        </w:rPr>
        <w:t xml:space="preserve"> elektroniniu katalogu atsakingas asmuo</w:t>
      </w:r>
      <w:r w:rsidRPr="00A23BA3">
        <w:rPr>
          <w:bCs/>
          <w:color w:val="000000"/>
          <w:szCs w:val="24"/>
        </w:rPr>
        <w:t xml:space="preserve"> – perkančiosios organizacijos vadovo paskirtas darbuotojas, kuriam viešoji įstaiga CPO.LT, atliekanti centrinės perkančiosios organizacijos (toliau – CPO) funkcijas, suteikia prisijungimo duomenis prie elektronini</w:t>
      </w:r>
      <w:r w:rsidR="00BB3918">
        <w:rPr>
          <w:bCs/>
          <w:color w:val="000000"/>
          <w:szCs w:val="24"/>
        </w:rPr>
        <w:t xml:space="preserve">o katalogo CPO.LT (toliau – CPO.LT </w:t>
      </w:r>
      <w:r w:rsidRPr="00A23BA3">
        <w:rPr>
          <w:bCs/>
          <w:color w:val="000000"/>
          <w:szCs w:val="24"/>
        </w:rPr>
        <w:t>elektroninis katalogas).</w:t>
      </w:r>
    </w:p>
    <w:p w14:paraId="659A8AA4" w14:textId="22E68B3C" w:rsidR="00A23BA3" w:rsidRDefault="00A23BA3" w:rsidP="009D5B84">
      <w:pPr>
        <w:pStyle w:val="Sraopastraipa"/>
        <w:tabs>
          <w:tab w:val="left" w:pos="0"/>
          <w:tab w:val="left" w:pos="1134"/>
          <w:tab w:val="left" w:pos="1350"/>
          <w:tab w:val="left" w:pos="1701"/>
        </w:tabs>
        <w:ind w:left="0" w:firstLine="709"/>
        <w:jc w:val="both"/>
        <w:rPr>
          <w:bCs/>
          <w:color w:val="000000"/>
          <w:szCs w:val="24"/>
        </w:rPr>
      </w:pPr>
      <w:r>
        <w:rPr>
          <w:bCs/>
          <w:color w:val="000000"/>
          <w:szCs w:val="24"/>
        </w:rPr>
        <w:t>5.1</w:t>
      </w:r>
      <w:r w:rsidR="006B595E">
        <w:rPr>
          <w:bCs/>
          <w:color w:val="000000"/>
          <w:szCs w:val="24"/>
        </w:rPr>
        <w:t>6</w:t>
      </w:r>
      <w:r>
        <w:rPr>
          <w:bCs/>
          <w:color w:val="000000"/>
          <w:szCs w:val="24"/>
        </w:rPr>
        <w:t xml:space="preserve">. </w:t>
      </w:r>
      <w:r w:rsidRPr="00A23BA3">
        <w:rPr>
          <w:b/>
          <w:bCs/>
          <w:color w:val="000000"/>
          <w:szCs w:val="24"/>
        </w:rPr>
        <w:t>Asmuo atsakingas už sutarčių (sutarčių pakeitimų) registravimą ir terminų vykdymo kontrolę</w:t>
      </w:r>
      <w:r w:rsidRPr="00A23BA3">
        <w:rPr>
          <w:bCs/>
          <w:color w:val="000000"/>
          <w:szCs w:val="24"/>
        </w:rPr>
        <w:t xml:space="preserve"> – asmuo (-enys), skiriamas (-i) </w:t>
      </w:r>
      <w:r w:rsidR="00AC6112">
        <w:rPr>
          <w:bCs/>
          <w:color w:val="000000"/>
          <w:szCs w:val="24"/>
        </w:rPr>
        <w:t>CPO/</w:t>
      </w:r>
      <w:r w:rsidRPr="00A23BA3">
        <w:rPr>
          <w:bCs/>
          <w:color w:val="000000"/>
          <w:szCs w:val="24"/>
        </w:rPr>
        <w:t>perkančiosios organizacijos direktoriaus įsakymu ir atsakingas (-i) už visų perkančiosios organizacijos sutarčių (sutarčių pakeitimų) registravimą ir jų terminų vykdymo kontrolę.</w:t>
      </w:r>
    </w:p>
    <w:p w14:paraId="659A8AA5" w14:textId="1C91F3B4" w:rsidR="00A23BA3" w:rsidRDefault="00A23BA3" w:rsidP="009D5B84">
      <w:pPr>
        <w:pStyle w:val="Sraopastraipa"/>
        <w:tabs>
          <w:tab w:val="left" w:pos="0"/>
          <w:tab w:val="left" w:pos="1134"/>
          <w:tab w:val="left" w:pos="1350"/>
          <w:tab w:val="left" w:pos="1701"/>
        </w:tabs>
        <w:ind w:left="0" w:firstLine="709"/>
        <w:jc w:val="both"/>
        <w:rPr>
          <w:iCs/>
          <w:color w:val="000000"/>
          <w:szCs w:val="24"/>
          <w:lang w:eastAsia="lt-LT"/>
        </w:rPr>
      </w:pPr>
      <w:r>
        <w:rPr>
          <w:iCs/>
          <w:color w:val="000000"/>
          <w:szCs w:val="24"/>
          <w:lang w:eastAsia="lt-LT"/>
        </w:rPr>
        <w:lastRenderedPageBreak/>
        <w:t>5.</w:t>
      </w:r>
      <w:r w:rsidR="00BD4E1F">
        <w:rPr>
          <w:iCs/>
          <w:color w:val="000000"/>
          <w:szCs w:val="24"/>
          <w:lang w:eastAsia="lt-LT"/>
        </w:rPr>
        <w:t>1</w:t>
      </w:r>
      <w:r w:rsidR="006B595E">
        <w:rPr>
          <w:iCs/>
          <w:color w:val="000000"/>
          <w:szCs w:val="24"/>
          <w:lang w:eastAsia="lt-LT"/>
        </w:rPr>
        <w:t>7</w:t>
      </w:r>
      <w:r>
        <w:rPr>
          <w:iCs/>
          <w:color w:val="000000"/>
          <w:szCs w:val="24"/>
          <w:lang w:eastAsia="lt-LT"/>
        </w:rPr>
        <w:t xml:space="preserve">. </w:t>
      </w:r>
      <w:r w:rsidRPr="00A23BA3">
        <w:rPr>
          <w:b/>
          <w:iCs/>
          <w:color w:val="000000"/>
          <w:szCs w:val="24"/>
          <w:lang w:eastAsia="lt-LT"/>
        </w:rPr>
        <w:t>Už perkančiosios organizacijos administravimą Centrinėje viešųjų pirkimų informacinėje sistemoje atsakingas asmuo</w:t>
      </w:r>
      <w:r w:rsidRPr="00A23BA3">
        <w:rPr>
          <w:iCs/>
          <w:color w:val="000000"/>
          <w:szCs w:val="24"/>
          <w:lang w:eastAsia="lt-LT"/>
        </w:rPr>
        <w:t xml:space="preserve"> (toliau – CVP IS administratorius) –</w:t>
      </w:r>
      <w:r w:rsidR="00EE28EE">
        <w:rPr>
          <w:iCs/>
          <w:color w:val="000000"/>
          <w:szCs w:val="24"/>
          <w:lang w:eastAsia="lt-LT"/>
        </w:rPr>
        <w:t>CPO</w:t>
      </w:r>
      <w:r w:rsidR="00733613">
        <w:rPr>
          <w:iCs/>
          <w:color w:val="000000"/>
          <w:szCs w:val="24"/>
          <w:lang w:eastAsia="lt-LT"/>
        </w:rPr>
        <w:t>/</w:t>
      </w:r>
      <w:r w:rsidR="00733613">
        <w:t>p</w:t>
      </w:r>
      <w:r w:rsidR="00733613" w:rsidRPr="00733613">
        <w:rPr>
          <w:iCs/>
          <w:color w:val="000000"/>
          <w:szCs w:val="24"/>
          <w:lang w:eastAsia="lt-LT"/>
        </w:rPr>
        <w:t>erkančiosios organizacijos</w:t>
      </w:r>
      <w:r w:rsidRPr="00A23BA3">
        <w:rPr>
          <w:iCs/>
          <w:color w:val="000000"/>
          <w:szCs w:val="24"/>
          <w:lang w:eastAsia="lt-LT"/>
        </w:rPr>
        <w:t xml:space="preserve"> vadovo paskirtas perkančiosios organizacijos darbuotojas, turintis teisę Centrinėje viešųjų pirkimų informacinėje sistemoje (toliau – CVP IS) tvarkyti duomenis apie </w:t>
      </w:r>
      <w:r w:rsidR="00EE28EE">
        <w:rPr>
          <w:iCs/>
          <w:color w:val="000000"/>
          <w:szCs w:val="24"/>
          <w:lang w:eastAsia="lt-LT"/>
        </w:rPr>
        <w:t>CPO</w:t>
      </w:r>
      <w:r w:rsidRPr="00A23BA3">
        <w:rPr>
          <w:iCs/>
          <w:color w:val="000000"/>
          <w:szCs w:val="24"/>
          <w:lang w:eastAsia="lt-LT"/>
        </w:rPr>
        <w:t xml:space="preserve"> ir jos darbuotojus (pirkimų specialistus, ekspertus ir kt.).</w:t>
      </w:r>
    </w:p>
    <w:p w14:paraId="659A8AA6" w14:textId="2E247029" w:rsidR="00A23BA3" w:rsidRDefault="00A23BA3" w:rsidP="009D5B84">
      <w:pPr>
        <w:pStyle w:val="Sraopastraipa"/>
        <w:tabs>
          <w:tab w:val="left" w:pos="0"/>
          <w:tab w:val="left" w:pos="1134"/>
          <w:tab w:val="left" w:pos="1350"/>
          <w:tab w:val="left" w:pos="1701"/>
        </w:tabs>
        <w:ind w:left="0" w:firstLine="709"/>
        <w:jc w:val="both"/>
        <w:rPr>
          <w:iCs/>
          <w:color w:val="000000"/>
          <w:szCs w:val="24"/>
          <w:lang w:eastAsia="lt-LT"/>
        </w:rPr>
      </w:pPr>
      <w:r>
        <w:rPr>
          <w:iCs/>
          <w:color w:val="000000"/>
          <w:szCs w:val="24"/>
          <w:lang w:eastAsia="lt-LT"/>
        </w:rPr>
        <w:t>5.</w:t>
      </w:r>
      <w:r w:rsidR="006B595E">
        <w:rPr>
          <w:iCs/>
          <w:color w:val="000000"/>
          <w:szCs w:val="24"/>
          <w:lang w:eastAsia="lt-LT"/>
        </w:rPr>
        <w:t>18</w:t>
      </w:r>
      <w:r>
        <w:rPr>
          <w:iCs/>
          <w:color w:val="000000"/>
          <w:szCs w:val="24"/>
          <w:lang w:eastAsia="lt-LT"/>
        </w:rPr>
        <w:t xml:space="preserve">. </w:t>
      </w:r>
      <w:r w:rsidRPr="00A23BA3">
        <w:rPr>
          <w:b/>
          <w:iCs/>
          <w:color w:val="000000"/>
          <w:szCs w:val="24"/>
          <w:lang w:eastAsia="lt-LT"/>
        </w:rPr>
        <w:t>Asmuo atsakingas už viešųjų pirkimų organizavimo procese dalyvaujančių asmenų konfidencialumo pasižadėjimų ir nešališkumo deklaracijų pasirašymo organizavimo, vykdymo ir kontrolės procedūras</w:t>
      </w:r>
      <w:r w:rsidRPr="00A23BA3">
        <w:rPr>
          <w:iCs/>
          <w:color w:val="000000"/>
          <w:szCs w:val="24"/>
          <w:lang w:eastAsia="lt-LT"/>
        </w:rPr>
        <w:t xml:space="preserve"> – asmuo (-enys), skiriamas (-i)</w:t>
      </w:r>
      <w:r w:rsidR="00FC78EC">
        <w:rPr>
          <w:iCs/>
          <w:color w:val="000000"/>
          <w:szCs w:val="24"/>
          <w:lang w:eastAsia="lt-LT"/>
        </w:rPr>
        <w:t xml:space="preserve"> </w:t>
      </w:r>
      <w:r w:rsidR="00596286">
        <w:rPr>
          <w:iCs/>
          <w:color w:val="000000"/>
          <w:szCs w:val="24"/>
          <w:lang w:eastAsia="lt-LT"/>
        </w:rPr>
        <w:t>CPO</w:t>
      </w:r>
      <w:r w:rsidR="0025581E">
        <w:rPr>
          <w:iCs/>
          <w:color w:val="000000"/>
          <w:szCs w:val="24"/>
          <w:lang w:eastAsia="lt-LT"/>
        </w:rPr>
        <w:t>/p</w:t>
      </w:r>
      <w:r w:rsidR="0025581E" w:rsidRPr="0025581E">
        <w:rPr>
          <w:iCs/>
          <w:color w:val="000000"/>
          <w:szCs w:val="24"/>
          <w:lang w:eastAsia="lt-LT"/>
        </w:rPr>
        <w:t>erkančiosios organizacijos</w:t>
      </w:r>
      <w:r w:rsidRPr="00A23BA3">
        <w:rPr>
          <w:iCs/>
          <w:color w:val="000000"/>
          <w:szCs w:val="24"/>
          <w:lang w:eastAsia="lt-LT"/>
        </w:rPr>
        <w:t xml:space="preserve"> direktoriaus įsakymu ir atsakingas (-i) už visų viešųjų pirkimų organizavimo procese dalyvaujančių asmenų konfidencialumo pasižadėjimų ir nešališkumo deklaracijų užpild</w:t>
      </w:r>
      <w:r>
        <w:rPr>
          <w:iCs/>
          <w:color w:val="000000"/>
          <w:szCs w:val="24"/>
          <w:lang w:eastAsia="lt-LT"/>
        </w:rPr>
        <w:t>ymą, pasirašymą ir registravimą.</w:t>
      </w:r>
    </w:p>
    <w:p w14:paraId="659A8AA7" w14:textId="4F82E847" w:rsidR="00BB3918" w:rsidRDefault="00BB3918" w:rsidP="009D5B84">
      <w:pPr>
        <w:pStyle w:val="Sraopastraipa"/>
        <w:tabs>
          <w:tab w:val="left" w:pos="0"/>
          <w:tab w:val="left" w:pos="1134"/>
          <w:tab w:val="left" w:pos="1350"/>
          <w:tab w:val="left" w:pos="1701"/>
        </w:tabs>
        <w:ind w:left="0" w:firstLine="709"/>
        <w:jc w:val="both"/>
        <w:rPr>
          <w:iCs/>
          <w:color w:val="000000"/>
          <w:szCs w:val="24"/>
          <w:lang w:eastAsia="lt-LT"/>
        </w:rPr>
      </w:pPr>
      <w:r>
        <w:rPr>
          <w:iCs/>
          <w:color w:val="000000"/>
          <w:szCs w:val="24"/>
          <w:lang w:eastAsia="lt-LT"/>
        </w:rPr>
        <w:t>5.2</w:t>
      </w:r>
      <w:r w:rsidR="00BD4E1F">
        <w:rPr>
          <w:iCs/>
          <w:color w:val="000000"/>
          <w:szCs w:val="24"/>
          <w:lang w:eastAsia="lt-LT"/>
        </w:rPr>
        <w:t>1</w:t>
      </w:r>
      <w:r>
        <w:rPr>
          <w:iCs/>
          <w:color w:val="000000"/>
          <w:szCs w:val="24"/>
          <w:lang w:eastAsia="lt-LT"/>
        </w:rPr>
        <w:t xml:space="preserve">. </w:t>
      </w:r>
      <w:r w:rsidRPr="00BB3918">
        <w:rPr>
          <w:b/>
          <w:iCs/>
          <w:color w:val="000000"/>
          <w:szCs w:val="24"/>
          <w:lang w:eastAsia="lt-LT"/>
        </w:rPr>
        <w:t>Už pirkimų planavimą atsakingas asmuo</w:t>
      </w:r>
      <w:r w:rsidRPr="00BB3918">
        <w:rPr>
          <w:iCs/>
          <w:color w:val="000000"/>
          <w:szCs w:val="24"/>
          <w:lang w:eastAsia="lt-LT"/>
        </w:rPr>
        <w:t xml:space="preserve"> – </w:t>
      </w:r>
      <w:r w:rsidR="00596286">
        <w:rPr>
          <w:iCs/>
          <w:color w:val="000000"/>
          <w:szCs w:val="24"/>
          <w:lang w:eastAsia="lt-LT"/>
        </w:rPr>
        <w:t>CPO/</w:t>
      </w:r>
      <w:r w:rsidRPr="00BB3918">
        <w:rPr>
          <w:iCs/>
          <w:color w:val="000000"/>
          <w:szCs w:val="24"/>
          <w:lang w:eastAsia="lt-LT"/>
        </w:rPr>
        <w:t>perkančiosios organizacijos vadovo paskirtas darbuotojas, atsakingas už biudžetiniais metais numatomų pirkti perkančiosios organizacijos reikmėms reikalingų darbų, prekių ir paslaugų plano sudarymą ir jo paskelbimą.</w:t>
      </w:r>
    </w:p>
    <w:p w14:paraId="535A9461" w14:textId="0AC32E5C" w:rsidR="00BC25AE" w:rsidRDefault="00BC25AE" w:rsidP="009D5B84">
      <w:pPr>
        <w:pStyle w:val="Sraopastraipa"/>
        <w:tabs>
          <w:tab w:val="left" w:pos="0"/>
          <w:tab w:val="left" w:pos="1134"/>
          <w:tab w:val="left" w:pos="1350"/>
          <w:tab w:val="left" w:pos="1701"/>
        </w:tabs>
        <w:ind w:left="0" w:firstLine="709"/>
        <w:jc w:val="both"/>
        <w:rPr>
          <w:iCs/>
          <w:color w:val="000000"/>
          <w:szCs w:val="24"/>
          <w:lang w:eastAsia="lt-LT"/>
        </w:rPr>
      </w:pPr>
      <w:r>
        <w:rPr>
          <w:iCs/>
          <w:color w:val="000000"/>
          <w:szCs w:val="24"/>
          <w:lang w:eastAsia="lt-LT"/>
        </w:rPr>
        <w:t xml:space="preserve">5.22. </w:t>
      </w:r>
      <w:r w:rsidRPr="00BC25AE">
        <w:rPr>
          <w:b/>
          <w:bCs/>
          <w:iCs/>
          <w:color w:val="000000"/>
          <w:szCs w:val="24"/>
          <w:lang w:eastAsia="lt-LT"/>
        </w:rPr>
        <w:t>Viešųjų pirkimų valdymo sistema</w:t>
      </w:r>
      <w:r w:rsidRPr="00BC25AE">
        <w:rPr>
          <w:iCs/>
          <w:color w:val="000000"/>
          <w:szCs w:val="24"/>
          <w:lang w:eastAsia="lt-LT"/>
        </w:rPr>
        <w:t xml:space="preserve"> (toliau – Pirkimų valdymo sistema) – programinė įranga, skirta viešųjų pirkimų planavimui, vykdymui ir kontrolei elektroninėje erdvėje.</w:t>
      </w:r>
    </w:p>
    <w:p w14:paraId="659A8AA8" w14:textId="40C48F38" w:rsidR="001134CD" w:rsidRPr="009D5B84" w:rsidRDefault="00A23BA3" w:rsidP="009D5B84">
      <w:pPr>
        <w:pStyle w:val="Sraopastraipa"/>
        <w:tabs>
          <w:tab w:val="left" w:pos="0"/>
          <w:tab w:val="left" w:pos="1134"/>
          <w:tab w:val="left" w:pos="1350"/>
          <w:tab w:val="left" w:pos="1701"/>
        </w:tabs>
        <w:ind w:left="0" w:firstLine="709"/>
        <w:jc w:val="both"/>
        <w:rPr>
          <w:bCs/>
          <w:color w:val="000000"/>
          <w:szCs w:val="24"/>
        </w:rPr>
      </w:pPr>
      <w:r>
        <w:rPr>
          <w:iCs/>
          <w:color w:val="000000"/>
          <w:szCs w:val="24"/>
          <w:lang w:eastAsia="lt-LT"/>
        </w:rPr>
        <w:t>5</w:t>
      </w:r>
      <w:r w:rsidR="00BB3918">
        <w:rPr>
          <w:iCs/>
          <w:color w:val="000000"/>
          <w:szCs w:val="24"/>
          <w:lang w:eastAsia="lt-LT"/>
        </w:rPr>
        <w:t>.2</w:t>
      </w:r>
      <w:r w:rsidR="00BC25AE">
        <w:rPr>
          <w:iCs/>
          <w:color w:val="000000"/>
          <w:szCs w:val="24"/>
          <w:lang w:eastAsia="lt-LT"/>
        </w:rPr>
        <w:t>3</w:t>
      </w:r>
      <w:r>
        <w:rPr>
          <w:iCs/>
          <w:color w:val="000000"/>
          <w:szCs w:val="24"/>
          <w:lang w:eastAsia="lt-LT"/>
        </w:rPr>
        <w:t xml:space="preserve">. </w:t>
      </w:r>
      <w:r w:rsidR="001134CD" w:rsidRPr="00694797">
        <w:rPr>
          <w:iCs/>
          <w:color w:val="000000"/>
          <w:szCs w:val="24"/>
          <w:lang w:eastAsia="lt-LT"/>
        </w:rPr>
        <w:t>Kitos</w:t>
      </w:r>
      <w:r w:rsidR="001134CD" w:rsidRPr="00694797">
        <w:rPr>
          <w:color w:val="000000"/>
          <w:spacing w:val="24"/>
          <w:szCs w:val="24"/>
          <w:lang w:eastAsia="lt-LT"/>
        </w:rPr>
        <w:t xml:space="preserve"> </w:t>
      </w:r>
      <w:r w:rsidR="001134CD" w:rsidRPr="00694797">
        <w:rPr>
          <w:szCs w:val="24"/>
          <w:lang w:eastAsia="lt-LT"/>
        </w:rPr>
        <w:t>Apraše</w:t>
      </w:r>
      <w:r w:rsidR="001134CD" w:rsidRPr="00694797">
        <w:rPr>
          <w:color w:val="000000"/>
          <w:szCs w:val="24"/>
          <w:lang w:eastAsia="lt-LT"/>
        </w:rPr>
        <w:t xml:space="preserve"> vartojamos sąvokos suprantamos taip, kaip jos apibrėžtos Viešųjų pirkimų įstatyme, Mažos vertės pirkimų tvarkos apraše.</w:t>
      </w:r>
    </w:p>
    <w:p w14:paraId="659A8AA9" w14:textId="77777777" w:rsidR="001134CD" w:rsidRDefault="001134CD" w:rsidP="00A23BA3">
      <w:pPr>
        <w:pStyle w:val="Sraopastraipa"/>
        <w:keepNext/>
        <w:numPr>
          <w:ilvl w:val="0"/>
          <w:numId w:val="2"/>
        </w:numPr>
        <w:tabs>
          <w:tab w:val="left" w:pos="0"/>
          <w:tab w:val="left" w:pos="360"/>
          <w:tab w:val="left" w:pos="709"/>
          <w:tab w:val="left" w:pos="993"/>
          <w:tab w:val="left" w:pos="1560"/>
        </w:tabs>
        <w:ind w:left="0" w:firstLine="709"/>
        <w:jc w:val="both"/>
        <w:rPr>
          <w:bCs/>
          <w:color w:val="000000"/>
          <w:szCs w:val="24"/>
          <w:lang w:eastAsia="en-GB"/>
        </w:rPr>
      </w:pPr>
      <w:r w:rsidRPr="00694797">
        <w:rPr>
          <w:bCs/>
          <w:szCs w:val="24"/>
        </w:rPr>
        <w:t xml:space="preserve">Šio Aprašo </w:t>
      </w:r>
      <w:r w:rsidRPr="00694797">
        <w:rPr>
          <w:bCs/>
          <w:color w:val="000000"/>
          <w:szCs w:val="24"/>
        </w:rPr>
        <w:t>nuostatomis vadovaujamasi ir tuo atveju kai, esant nenumatytoms aplinkybėms ir siekiant užtikrinti viešojo intereso apsaugą, įskaitant visuomenės sveikatos ir aplinkos apsaugą, reikalinga ypač skubiai vykdyti prekių, paslaugų ar darbų įsigijimą.</w:t>
      </w:r>
    </w:p>
    <w:p w14:paraId="659A8AAA" w14:textId="77777777" w:rsidR="00A23BA3" w:rsidRPr="00694797" w:rsidRDefault="00A23BA3" w:rsidP="00A23BA3">
      <w:pPr>
        <w:pStyle w:val="Sraopastraipa"/>
        <w:keepNext/>
        <w:numPr>
          <w:ilvl w:val="0"/>
          <w:numId w:val="2"/>
        </w:numPr>
        <w:tabs>
          <w:tab w:val="left" w:pos="0"/>
          <w:tab w:val="left" w:pos="360"/>
          <w:tab w:val="left" w:pos="709"/>
          <w:tab w:val="left" w:pos="993"/>
          <w:tab w:val="left" w:pos="1560"/>
        </w:tabs>
        <w:ind w:left="0" w:firstLine="709"/>
        <w:jc w:val="both"/>
        <w:rPr>
          <w:bCs/>
          <w:color w:val="000000"/>
          <w:szCs w:val="24"/>
          <w:lang w:eastAsia="en-GB"/>
        </w:rPr>
      </w:pPr>
      <w:r>
        <w:rPr>
          <w:bCs/>
          <w:color w:val="000000"/>
          <w:szCs w:val="24"/>
          <w:lang w:eastAsia="en-GB"/>
        </w:rPr>
        <w:t>Pasikeitus A</w:t>
      </w:r>
      <w:r w:rsidRPr="00A23BA3">
        <w:rPr>
          <w:bCs/>
          <w:color w:val="000000"/>
          <w:szCs w:val="24"/>
          <w:lang w:eastAsia="en-GB"/>
        </w:rPr>
        <w:t>praše minimiems teisės aktams taikomos aktualios tų teisės aktų nuostatos</w:t>
      </w:r>
      <w:r>
        <w:rPr>
          <w:bCs/>
          <w:color w:val="000000"/>
          <w:szCs w:val="24"/>
          <w:lang w:eastAsia="en-GB"/>
        </w:rPr>
        <w:t>.</w:t>
      </w:r>
    </w:p>
    <w:p w14:paraId="659A8AAB" w14:textId="77777777" w:rsidR="00F651CE" w:rsidRDefault="00F651CE" w:rsidP="001134CD">
      <w:pPr>
        <w:ind w:firstLine="774"/>
      </w:pPr>
    </w:p>
    <w:p w14:paraId="659A8AAC" w14:textId="77777777" w:rsidR="00F651CE" w:rsidRPr="00694797" w:rsidRDefault="00F651CE" w:rsidP="00F651CE">
      <w:pPr>
        <w:keepNext/>
        <w:tabs>
          <w:tab w:val="left" w:pos="360"/>
        </w:tabs>
        <w:jc w:val="center"/>
        <w:rPr>
          <w:b/>
          <w:bCs/>
          <w:color w:val="000000"/>
        </w:rPr>
      </w:pPr>
      <w:r w:rsidRPr="00694797">
        <w:rPr>
          <w:b/>
          <w:bCs/>
          <w:color w:val="000000"/>
        </w:rPr>
        <w:t>II SKYRIUS</w:t>
      </w:r>
    </w:p>
    <w:p w14:paraId="659A8AAD" w14:textId="77777777" w:rsidR="00F651CE" w:rsidRDefault="00F651CE" w:rsidP="00EF3C5E">
      <w:pPr>
        <w:ind w:firstLine="774"/>
        <w:jc w:val="center"/>
        <w:rPr>
          <w:b/>
        </w:rPr>
      </w:pPr>
      <w:r w:rsidRPr="00F651CE">
        <w:rPr>
          <w:b/>
        </w:rPr>
        <w:t>PIRKIMŲ PROCESE DALYVAUJANTYS ASMENYS</w:t>
      </w:r>
      <w:r w:rsidR="00EF3C5E">
        <w:rPr>
          <w:b/>
        </w:rPr>
        <w:t xml:space="preserve"> IR JŲ FUNKCIJOS</w:t>
      </w:r>
    </w:p>
    <w:p w14:paraId="659A8AAE" w14:textId="77777777" w:rsidR="00F651CE" w:rsidRPr="00F651CE" w:rsidRDefault="00F651CE" w:rsidP="001134CD">
      <w:pPr>
        <w:ind w:firstLine="774"/>
        <w:rPr>
          <w:b/>
        </w:rPr>
      </w:pPr>
    </w:p>
    <w:p w14:paraId="659A8AAF" w14:textId="77777777" w:rsidR="00F651CE" w:rsidRPr="00F651CE" w:rsidRDefault="00F651CE" w:rsidP="001B3E78">
      <w:pPr>
        <w:suppressAutoHyphens/>
        <w:autoSpaceDE w:val="0"/>
        <w:autoSpaceDN w:val="0"/>
        <w:adjustRightInd w:val="0"/>
        <w:ind w:firstLine="709"/>
        <w:jc w:val="both"/>
        <w:textAlignment w:val="center"/>
        <w:rPr>
          <w:color w:val="000000"/>
        </w:rPr>
      </w:pPr>
      <w:r>
        <w:rPr>
          <w:color w:val="000000"/>
        </w:rPr>
        <w:t xml:space="preserve">8. </w:t>
      </w:r>
      <w:r w:rsidRPr="00F651CE">
        <w:rPr>
          <w:color w:val="000000"/>
        </w:rPr>
        <w:t xml:space="preserve">Už Viešųjų pirkimų įstatymo ir kitų viešuosius pirkimus reglamentuojančių teisės aktų laikymąsi perkančiojoje organizacijoje yra atsakingas </w:t>
      </w:r>
      <w:r w:rsidR="00900D5C">
        <w:rPr>
          <w:color w:val="000000"/>
        </w:rPr>
        <w:t xml:space="preserve">CPO ar </w:t>
      </w:r>
      <w:r w:rsidRPr="00F651CE">
        <w:rPr>
          <w:color w:val="000000"/>
        </w:rPr>
        <w:t>perkančiosios organizacijos vadovas.</w:t>
      </w:r>
    </w:p>
    <w:p w14:paraId="659A8AB0" w14:textId="77777777" w:rsidR="00F651CE" w:rsidRPr="00F651CE" w:rsidRDefault="001B3E78" w:rsidP="001B3E78">
      <w:pPr>
        <w:suppressAutoHyphens/>
        <w:autoSpaceDE w:val="0"/>
        <w:autoSpaceDN w:val="0"/>
        <w:adjustRightInd w:val="0"/>
        <w:ind w:firstLine="709"/>
        <w:jc w:val="both"/>
        <w:textAlignment w:val="center"/>
        <w:rPr>
          <w:color w:val="000000"/>
        </w:rPr>
      </w:pPr>
      <w:r>
        <w:rPr>
          <w:color w:val="000000"/>
        </w:rPr>
        <w:t>9. V</w:t>
      </w:r>
      <w:r w:rsidR="00F651CE" w:rsidRPr="00F651CE">
        <w:rPr>
          <w:color w:val="000000"/>
        </w:rPr>
        <w:t>iešųjų pirkimų organizavimo procese dalyvauja šie asmenys:</w:t>
      </w:r>
    </w:p>
    <w:p w14:paraId="659A8AB1" w14:textId="77777777" w:rsidR="00F651CE" w:rsidRPr="00F651CE" w:rsidRDefault="001B3E78" w:rsidP="001B3E78">
      <w:pPr>
        <w:suppressAutoHyphens/>
        <w:autoSpaceDE w:val="0"/>
        <w:autoSpaceDN w:val="0"/>
        <w:adjustRightInd w:val="0"/>
        <w:ind w:firstLine="709"/>
        <w:jc w:val="both"/>
        <w:textAlignment w:val="center"/>
        <w:rPr>
          <w:color w:val="000000"/>
        </w:rPr>
      </w:pPr>
      <w:r>
        <w:rPr>
          <w:color w:val="000000"/>
        </w:rPr>
        <w:t>9</w:t>
      </w:r>
      <w:r w:rsidR="00F651CE" w:rsidRPr="00F651CE">
        <w:rPr>
          <w:color w:val="000000"/>
        </w:rPr>
        <w:t>.1. pirkimų iniciatorius (-iai);</w:t>
      </w:r>
    </w:p>
    <w:p w14:paraId="659A8AB2" w14:textId="77777777" w:rsidR="00F651CE" w:rsidRPr="00F651CE" w:rsidRDefault="001B3E78" w:rsidP="001B3E78">
      <w:pPr>
        <w:suppressAutoHyphens/>
        <w:autoSpaceDE w:val="0"/>
        <w:autoSpaceDN w:val="0"/>
        <w:adjustRightInd w:val="0"/>
        <w:ind w:firstLine="709"/>
        <w:jc w:val="both"/>
        <w:textAlignment w:val="center"/>
        <w:rPr>
          <w:color w:val="000000"/>
        </w:rPr>
      </w:pPr>
      <w:r>
        <w:rPr>
          <w:color w:val="000000"/>
        </w:rPr>
        <w:t>9</w:t>
      </w:r>
      <w:r w:rsidR="00F651CE" w:rsidRPr="00F651CE">
        <w:rPr>
          <w:color w:val="000000"/>
        </w:rPr>
        <w:t>.2. už pirkimų planavimą</w:t>
      </w:r>
      <w:r>
        <w:rPr>
          <w:color w:val="000000"/>
        </w:rPr>
        <w:t>,</w:t>
      </w:r>
      <w:r w:rsidR="00F651CE" w:rsidRPr="00F651CE">
        <w:rPr>
          <w:color w:val="000000"/>
        </w:rPr>
        <w:t xml:space="preserve"> </w:t>
      </w:r>
      <w:r w:rsidRPr="001B3E78">
        <w:rPr>
          <w:color w:val="000000"/>
        </w:rPr>
        <w:t xml:space="preserve">organizavimą ir pirkimų organizavimo priežiūrą </w:t>
      </w:r>
      <w:r w:rsidR="00F651CE" w:rsidRPr="00F651CE">
        <w:rPr>
          <w:color w:val="000000"/>
        </w:rPr>
        <w:t xml:space="preserve">atsakingas </w:t>
      </w:r>
      <w:r w:rsidR="00BB3918">
        <w:rPr>
          <w:color w:val="000000"/>
        </w:rPr>
        <w:t>skyrius</w:t>
      </w:r>
      <w:r w:rsidR="00F651CE" w:rsidRPr="00F651CE">
        <w:rPr>
          <w:color w:val="000000"/>
        </w:rPr>
        <w:t>;</w:t>
      </w:r>
    </w:p>
    <w:p w14:paraId="659A8AB3" w14:textId="77777777" w:rsidR="001B3E78" w:rsidRDefault="001B3E78" w:rsidP="001B3E78">
      <w:pPr>
        <w:suppressAutoHyphens/>
        <w:autoSpaceDE w:val="0"/>
        <w:autoSpaceDN w:val="0"/>
        <w:adjustRightInd w:val="0"/>
        <w:ind w:firstLine="709"/>
        <w:jc w:val="both"/>
        <w:textAlignment w:val="center"/>
        <w:rPr>
          <w:color w:val="000000"/>
        </w:rPr>
      </w:pPr>
      <w:r>
        <w:rPr>
          <w:color w:val="000000"/>
        </w:rPr>
        <w:t>9</w:t>
      </w:r>
      <w:r w:rsidR="00F651CE" w:rsidRPr="00F651CE">
        <w:rPr>
          <w:color w:val="000000"/>
        </w:rPr>
        <w:t xml:space="preserve">.3. </w:t>
      </w:r>
      <w:r w:rsidR="00BB3918">
        <w:rPr>
          <w:color w:val="000000"/>
        </w:rPr>
        <w:t>a</w:t>
      </w:r>
      <w:r w:rsidRPr="001B3E78">
        <w:rPr>
          <w:color w:val="000000"/>
        </w:rPr>
        <w:t>smuo, atsakingas už sutarties vykdymą</w:t>
      </w:r>
      <w:r>
        <w:rPr>
          <w:color w:val="000000"/>
        </w:rPr>
        <w:t>;</w:t>
      </w:r>
    </w:p>
    <w:p w14:paraId="659A8AB4" w14:textId="51B865FC" w:rsidR="00BB3918" w:rsidRDefault="001B3E78" w:rsidP="001B3E78">
      <w:pPr>
        <w:suppressAutoHyphens/>
        <w:autoSpaceDE w:val="0"/>
        <w:autoSpaceDN w:val="0"/>
        <w:adjustRightInd w:val="0"/>
        <w:ind w:firstLine="709"/>
        <w:jc w:val="both"/>
        <w:textAlignment w:val="center"/>
        <w:rPr>
          <w:color w:val="000000"/>
        </w:rPr>
      </w:pPr>
      <w:r>
        <w:rPr>
          <w:color w:val="000000"/>
        </w:rPr>
        <w:t xml:space="preserve">9.4. </w:t>
      </w:r>
      <w:r w:rsidR="00BB3918">
        <w:rPr>
          <w:color w:val="000000"/>
        </w:rPr>
        <w:t>u</w:t>
      </w:r>
      <w:r w:rsidR="00BB3918" w:rsidRPr="00BB3918">
        <w:rPr>
          <w:color w:val="000000"/>
        </w:rPr>
        <w:t>ž pirkimų planavimą atsakingas asmuo</w:t>
      </w:r>
      <w:r w:rsidR="00D901F9">
        <w:rPr>
          <w:color w:val="000000"/>
        </w:rPr>
        <w:t>;</w:t>
      </w:r>
    </w:p>
    <w:p w14:paraId="659A8AB5" w14:textId="77777777" w:rsidR="00F651CE" w:rsidRPr="00F651CE" w:rsidRDefault="00BB3918" w:rsidP="001B3E78">
      <w:pPr>
        <w:suppressAutoHyphens/>
        <w:autoSpaceDE w:val="0"/>
        <w:autoSpaceDN w:val="0"/>
        <w:adjustRightInd w:val="0"/>
        <w:ind w:firstLine="709"/>
        <w:jc w:val="both"/>
        <w:textAlignment w:val="center"/>
        <w:rPr>
          <w:color w:val="000000"/>
        </w:rPr>
      </w:pPr>
      <w:r>
        <w:rPr>
          <w:color w:val="000000"/>
        </w:rPr>
        <w:t xml:space="preserve">9.5. </w:t>
      </w:r>
      <w:r w:rsidR="00F651CE" w:rsidRPr="00F651CE">
        <w:rPr>
          <w:color w:val="000000"/>
        </w:rPr>
        <w:t>pirkimo organizatorius (-iai);</w:t>
      </w:r>
    </w:p>
    <w:p w14:paraId="659A8AB6" w14:textId="28DFE21D" w:rsidR="00F651CE" w:rsidRPr="00F651CE" w:rsidRDefault="00BB3918" w:rsidP="001B3E78">
      <w:pPr>
        <w:suppressAutoHyphens/>
        <w:autoSpaceDE w:val="0"/>
        <w:autoSpaceDN w:val="0"/>
        <w:adjustRightInd w:val="0"/>
        <w:ind w:firstLine="709"/>
        <w:jc w:val="both"/>
        <w:textAlignment w:val="center"/>
        <w:rPr>
          <w:color w:val="000000"/>
        </w:rPr>
      </w:pPr>
      <w:r>
        <w:rPr>
          <w:color w:val="000000"/>
        </w:rPr>
        <w:t>9.6</w:t>
      </w:r>
      <w:r w:rsidR="00F651CE" w:rsidRPr="00F651CE">
        <w:rPr>
          <w:color w:val="000000"/>
        </w:rPr>
        <w:t xml:space="preserve">. </w:t>
      </w:r>
      <w:r w:rsidR="00EA7E82">
        <w:rPr>
          <w:color w:val="000000"/>
        </w:rPr>
        <w:t>Komisija</w:t>
      </w:r>
      <w:r w:rsidR="00F651CE" w:rsidRPr="00F651CE">
        <w:rPr>
          <w:color w:val="000000"/>
        </w:rPr>
        <w:t xml:space="preserve"> (-os);</w:t>
      </w:r>
    </w:p>
    <w:p w14:paraId="659A8AB7" w14:textId="77777777" w:rsidR="00F651CE" w:rsidRPr="00F651CE" w:rsidRDefault="00BB3918" w:rsidP="001B3E78">
      <w:pPr>
        <w:suppressAutoHyphens/>
        <w:autoSpaceDE w:val="0"/>
        <w:autoSpaceDN w:val="0"/>
        <w:adjustRightInd w:val="0"/>
        <w:ind w:firstLine="709"/>
        <w:jc w:val="both"/>
        <w:textAlignment w:val="center"/>
        <w:rPr>
          <w:color w:val="000000"/>
        </w:rPr>
      </w:pPr>
      <w:r>
        <w:rPr>
          <w:color w:val="000000"/>
        </w:rPr>
        <w:t>9.7</w:t>
      </w:r>
      <w:r w:rsidR="00F651CE" w:rsidRPr="00F651CE">
        <w:rPr>
          <w:color w:val="000000"/>
        </w:rPr>
        <w:t>. CVP IS administratorius;</w:t>
      </w:r>
    </w:p>
    <w:p w14:paraId="659A8AB8" w14:textId="77777777" w:rsidR="00F651CE" w:rsidRPr="00F651CE" w:rsidRDefault="00BB3918" w:rsidP="001B3E78">
      <w:pPr>
        <w:suppressAutoHyphens/>
        <w:autoSpaceDE w:val="0"/>
        <w:autoSpaceDN w:val="0"/>
        <w:adjustRightInd w:val="0"/>
        <w:ind w:firstLine="709"/>
        <w:jc w:val="both"/>
        <w:textAlignment w:val="center"/>
        <w:rPr>
          <w:color w:val="000000"/>
        </w:rPr>
      </w:pPr>
      <w:r>
        <w:rPr>
          <w:color w:val="000000"/>
        </w:rPr>
        <w:t>9.8</w:t>
      </w:r>
      <w:r w:rsidR="00F651CE" w:rsidRPr="00F651CE">
        <w:rPr>
          <w:color w:val="000000"/>
        </w:rPr>
        <w:t>. už pirkimų vykdymą naudojantis CPO elektroniniu katalogu atsakingas asmuo;</w:t>
      </w:r>
    </w:p>
    <w:p w14:paraId="659A8AB9" w14:textId="77777777" w:rsidR="00F651CE" w:rsidRDefault="00BB3918" w:rsidP="001B3E78">
      <w:pPr>
        <w:suppressAutoHyphens/>
        <w:autoSpaceDE w:val="0"/>
        <w:autoSpaceDN w:val="0"/>
        <w:adjustRightInd w:val="0"/>
        <w:ind w:firstLine="709"/>
        <w:jc w:val="both"/>
        <w:textAlignment w:val="center"/>
        <w:rPr>
          <w:color w:val="000000"/>
        </w:rPr>
      </w:pPr>
      <w:r>
        <w:rPr>
          <w:color w:val="000000"/>
        </w:rPr>
        <w:t>9.9</w:t>
      </w:r>
      <w:r w:rsidR="00F651CE" w:rsidRPr="00F651CE">
        <w:rPr>
          <w:color w:val="000000"/>
        </w:rPr>
        <w:t>. už viešųjų pirkimų organizavimo procese dalyvaujančių asmenų konfidencialumo pasižadėjimų ir nešališkumo deklaracijų pasirašymo organizavimo, vykdymo ir kontrolės procedūras atsakingas asmuo.</w:t>
      </w:r>
    </w:p>
    <w:p w14:paraId="659A8ABA"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 xml:space="preserve">10. </w:t>
      </w:r>
      <w:r w:rsidRPr="00321982">
        <w:rPr>
          <w:b/>
          <w:color w:val="000000"/>
        </w:rPr>
        <w:t>Pirkimų iniciatorius atlieka šias funkcijas</w:t>
      </w:r>
      <w:r w:rsidRPr="00321982">
        <w:rPr>
          <w:color w:val="000000"/>
        </w:rPr>
        <w:t>:</w:t>
      </w:r>
    </w:p>
    <w:p w14:paraId="659A8ABB" w14:textId="4A5E8A41"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.1. atlieka rinkos tyrimą, būtiną pirkimo vertei ir realių tiekėjų (įskaitant ir rinkoje veikiančias Viešųjų pirkimų įstatymo 23 straipsnyje nurodytas įstaigas ir įmones) skaičiui nustatyti. Jeigu paraiška teikiama dėl pirkimo, apie kurį nebus paskelbta, tyrimu būtų nustatomi siūlomų kviesti tiekėjų sąrašai ir ketinamų pirkti prekių, paslaugų ar darbų techniniai, estetiniai, funkciniai bei kokybės reikalavimai ir tiekėjo kvalifikacijai bei kompetencijai keliami reikalavimai. Rinkos tyrimo atlikti nereikia vykdant ypatingos skubos pirkimus ar kitais perkančiosios organizacijos vidaus dokumentuose nustatytais atvejais</w:t>
      </w:r>
      <w:r w:rsidR="003454FE">
        <w:rPr>
          <w:color w:val="000000"/>
        </w:rPr>
        <w:t>;</w:t>
      </w:r>
    </w:p>
    <w:p w14:paraId="659A8ABC" w14:textId="196B91A1"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 xml:space="preserve">.2. įvertinti pirkimo objekto skaidymo į dalis reikalingumą ir būtinumą, ypatingai atsižvelgiant į rinkos specifiką bei į tai, ar bus užtikrinta konkurencija ir tiekėjų nediskriminavimas, ar pirkimo objekto skaidymas galėtų paskatinti naujų rinkos dalyvių prisitraukimą, kokią tai daro </w:t>
      </w:r>
      <w:r w:rsidRPr="00321982">
        <w:rPr>
          <w:color w:val="000000"/>
        </w:rPr>
        <w:lastRenderedPageBreak/>
        <w:t>įtaką konkretaus viešo pirkimo efektyvumui bei įvertinti (i) ar pirkimo objektas iš esmės yra dalus, ar  atvirkščiai – jis privalo būti vykdomas atskiromis procedūromis arba (ii) ar ir kaip reikėtų skaidyti pirkimą, kad būtų užtikrinta konkurencija. Objekto skaidymas neturi būti formalus, remiantis tik VPĮ 28 straipsniu</w:t>
      </w:r>
      <w:r w:rsidR="003454FE">
        <w:rPr>
          <w:color w:val="000000"/>
        </w:rPr>
        <w:t>;</w:t>
      </w:r>
    </w:p>
    <w:p w14:paraId="659A8ABD" w14:textId="7B6CE025"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.3. pildo paraišką dėl pirkimo</w:t>
      </w:r>
      <w:r w:rsidRPr="00D01602">
        <w:rPr>
          <w:color w:val="000000"/>
        </w:rPr>
        <w:t>,</w:t>
      </w:r>
      <w:r w:rsidRPr="00321982">
        <w:rPr>
          <w:color w:val="000000"/>
        </w:rPr>
        <w:t xml:space="preserve"> reikalingą pirkimo procedūroms pradėti (kartu su paraiška pateikia sutarties projektą (jei rengiamas), techninę specifikaciją ir kitus dokumentus, reikalingus pirkimo procedūrai vykdyti). Jei pirkimo iniciatorius siūlo įsigyti prekių, paslaugų ir darbų, nesinaudodamas CPO</w:t>
      </w:r>
      <w:r w:rsidR="00DD195F">
        <w:rPr>
          <w:color w:val="000000"/>
        </w:rPr>
        <w:t>.</w:t>
      </w:r>
      <w:r>
        <w:rPr>
          <w:color w:val="000000"/>
        </w:rPr>
        <w:t>LT</w:t>
      </w:r>
      <w:r w:rsidRPr="00321982">
        <w:rPr>
          <w:color w:val="000000"/>
        </w:rPr>
        <w:t xml:space="preserve"> elektroniniu katalogu, tuomet paraiškoje pirkimo iniciatorius pateikia motyvuotą paaiškinimą neatlikti pirkimo naudojantis CPO</w:t>
      </w:r>
      <w:r w:rsidR="00DD195F">
        <w:rPr>
          <w:color w:val="000000"/>
        </w:rPr>
        <w:t>.</w:t>
      </w:r>
      <w:r>
        <w:rPr>
          <w:color w:val="000000"/>
        </w:rPr>
        <w:t>LT</w:t>
      </w:r>
      <w:r w:rsidRPr="00321982">
        <w:rPr>
          <w:color w:val="000000"/>
        </w:rPr>
        <w:t xml:space="preserve"> paslaugomis (pvz., nurodo esminius skirtumus tarp to, koks yra perkančiosios organizacijos p</w:t>
      </w:r>
      <w:r w:rsidR="00DD195F">
        <w:rPr>
          <w:color w:val="000000"/>
        </w:rPr>
        <w:t>oreikis, ir kas yra siūloma CPO.</w:t>
      </w:r>
      <w:r>
        <w:rPr>
          <w:color w:val="000000"/>
        </w:rPr>
        <w:t xml:space="preserve">LT </w:t>
      </w:r>
      <w:r w:rsidRPr="00321982">
        <w:rPr>
          <w:color w:val="000000"/>
        </w:rPr>
        <w:t>kataloge ir pan.). Motyvuoto paaiškinimo at</w:t>
      </w:r>
      <w:r w:rsidR="00DD195F">
        <w:rPr>
          <w:color w:val="000000"/>
        </w:rPr>
        <w:t>likti pirkimą nesinaudojant CPO.</w:t>
      </w:r>
      <w:r>
        <w:rPr>
          <w:color w:val="000000"/>
        </w:rPr>
        <w:t xml:space="preserve">LT </w:t>
      </w:r>
      <w:r w:rsidR="002323CC">
        <w:rPr>
          <w:color w:val="000000"/>
        </w:rPr>
        <w:t>paslaugomis nereikia pateikti A</w:t>
      </w:r>
      <w:r w:rsidRPr="00321982">
        <w:rPr>
          <w:color w:val="000000"/>
        </w:rPr>
        <w:t xml:space="preserve">prašo </w:t>
      </w:r>
      <w:r w:rsidRPr="002323CC">
        <w:rPr>
          <w:color w:val="000000"/>
        </w:rPr>
        <w:t>3</w:t>
      </w:r>
      <w:r w:rsidR="002323CC" w:rsidRPr="002323CC">
        <w:rPr>
          <w:color w:val="000000"/>
        </w:rPr>
        <w:t>4</w:t>
      </w:r>
      <w:r w:rsidRPr="002323CC">
        <w:rPr>
          <w:color w:val="000000"/>
        </w:rPr>
        <w:t xml:space="preserve"> punkte</w:t>
      </w:r>
      <w:r w:rsidRPr="00321982">
        <w:rPr>
          <w:color w:val="000000"/>
        </w:rPr>
        <w:t xml:space="preserve"> nustatytu atveju; </w:t>
      </w:r>
    </w:p>
    <w:p w14:paraId="659A8ABE"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.4.</w:t>
      </w:r>
      <w:r w:rsidRPr="00321982">
        <w:rPr>
          <w:color w:val="000000"/>
        </w:rPr>
        <w:tab/>
        <w:t>rengia pirkimui reikalingą techninę specifikaciją (jeigu tokia rengiama) ir atsako už jos atitikimą Viešųjų pirkimų įstatymo nuostatoms;</w:t>
      </w:r>
    </w:p>
    <w:p w14:paraId="659A8ABF"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.5. rengia sutarties projektą (jeigu toks rengiamas);</w:t>
      </w:r>
    </w:p>
    <w:p w14:paraId="659A8AC0"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.6. tvarko dokumentus, susijusius su Viešųjų pirkimų įstatymo 10 straipsnyje nurodytais vidaus sandoriais, ir teikia informaciją apie sudarytus vidaus sandorius už pirkimų planavimą atsakingam asmeniui;</w:t>
      </w:r>
    </w:p>
    <w:p w14:paraId="659A8AC1"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.7. atlieka asmens, atsakingo už sutarties vykdymą, funkcijas, jeigu perkančiosios organizacijos direktorius įsakymu nepaskiria kito asmens, atsakingo už sutarties vykdymą;</w:t>
      </w:r>
    </w:p>
    <w:p w14:paraId="659A8AC2" w14:textId="4558EA34" w:rsidR="00321982" w:rsidRPr="00D01602" w:rsidRDefault="00321982" w:rsidP="00321982">
      <w:pPr>
        <w:suppressAutoHyphens/>
        <w:autoSpaceDE w:val="0"/>
        <w:autoSpaceDN w:val="0"/>
        <w:adjustRightInd w:val="0"/>
        <w:ind w:firstLine="709"/>
        <w:jc w:val="both"/>
        <w:textAlignment w:val="center"/>
      </w:pPr>
      <w:r>
        <w:rPr>
          <w:color w:val="000000"/>
        </w:rPr>
        <w:t>10</w:t>
      </w:r>
      <w:r w:rsidRPr="00321982">
        <w:rPr>
          <w:color w:val="000000"/>
        </w:rPr>
        <w:t>.8. rengia pirkimų sąrašą</w:t>
      </w:r>
      <w:r w:rsidRPr="00D01602">
        <w:t>;</w:t>
      </w:r>
    </w:p>
    <w:p w14:paraId="659A8AC3"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.9. koordinuoja (organizuoja) perkančiosios organizacijos sudarytose pirkimo sutartyse numatytų jos įsipareigojimų vykdymą ir prižiūri pristatymo (atlikimo, teikimo) terminų bei prekių, paslaugų ir darbų atitiktį pirkimo sutartyse numatytiems kokybiniams ir kitiems reikalavimams laikymąsi;</w:t>
      </w:r>
    </w:p>
    <w:p w14:paraId="659A8AC4"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.10. įvertina, ar ketinamoms įsigyti prekėms, paslaugoms ar darbams taikytini aplinkos apsaugos kriterijai, energijos vartojimo efektyvumo reikalavimai;</w:t>
      </w:r>
    </w:p>
    <w:p w14:paraId="659A8AC5"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10</w:t>
      </w:r>
      <w:r w:rsidRPr="00321982">
        <w:rPr>
          <w:color w:val="000000"/>
        </w:rPr>
        <w:t>.11. atlieka kitas šiame apraše nustatytas funkcijas.</w:t>
      </w:r>
    </w:p>
    <w:p w14:paraId="659A8AC6"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11</w:t>
      </w:r>
      <w:r w:rsidRPr="00321982">
        <w:rPr>
          <w:color w:val="000000"/>
        </w:rPr>
        <w:t xml:space="preserve">. </w:t>
      </w:r>
      <w:r w:rsidRPr="00321982">
        <w:rPr>
          <w:b/>
          <w:color w:val="000000"/>
        </w:rPr>
        <w:t>Pirkimo organizatorius atlieka šias funkcijas</w:t>
      </w:r>
      <w:r w:rsidRPr="00321982">
        <w:rPr>
          <w:color w:val="000000"/>
        </w:rPr>
        <w:t>:</w:t>
      </w:r>
    </w:p>
    <w:p w14:paraId="659A8AC7"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11</w:t>
      </w:r>
      <w:r w:rsidRPr="00321982">
        <w:rPr>
          <w:color w:val="000000"/>
        </w:rPr>
        <w:t xml:space="preserve">.1. gavęs perkančiosios organizacijos </w:t>
      </w:r>
      <w:r w:rsidR="009D1530">
        <w:rPr>
          <w:color w:val="000000"/>
        </w:rPr>
        <w:t xml:space="preserve">ar CPO </w:t>
      </w:r>
      <w:r w:rsidRPr="00321982">
        <w:rPr>
          <w:color w:val="000000"/>
        </w:rPr>
        <w:t xml:space="preserve">direktoriaus patvirtintą paraišką </w:t>
      </w:r>
      <w:r>
        <w:rPr>
          <w:color w:val="000000"/>
        </w:rPr>
        <w:t xml:space="preserve">šio aprašo ir </w:t>
      </w:r>
      <w:r w:rsidRPr="00321982">
        <w:rPr>
          <w:color w:val="000000"/>
        </w:rPr>
        <w:t xml:space="preserve">Mažos vertės pirkimų </w:t>
      </w:r>
      <w:r>
        <w:rPr>
          <w:color w:val="000000"/>
        </w:rPr>
        <w:t xml:space="preserve">tvarkos </w:t>
      </w:r>
      <w:r w:rsidRPr="00321982">
        <w:rPr>
          <w:color w:val="000000"/>
        </w:rPr>
        <w:t xml:space="preserve">aprašo nustatyta tvarka vykdo mažos vertės pirkimo procedūras; </w:t>
      </w:r>
    </w:p>
    <w:p w14:paraId="659A8AC8" w14:textId="77777777" w:rsidR="00321982" w:rsidRPr="00321982" w:rsidRDefault="00321982" w:rsidP="00321982">
      <w:pPr>
        <w:suppressAutoHyphens/>
        <w:autoSpaceDE w:val="0"/>
        <w:autoSpaceDN w:val="0"/>
        <w:adjustRightInd w:val="0"/>
        <w:ind w:firstLine="709"/>
        <w:jc w:val="both"/>
        <w:textAlignment w:val="center"/>
        <w:rPr>
          <w:color w:val="000000"/>
        </w:rPr>
      </w:pPr>
      <w:r>
        <w:rPr>
          <w:color w:val="000000"/>
        </w:rPr>
        <w:t>11</w:t>
      </w:r>
      <w:r w:rsidRPr="00321982">
        <w:rPr>
          <w:color w:val="000000"/>
        </w:rPr>
        <w:t>.2. rengia pirkimo dokumentus Mažos vertės pirkimų tvarkos apraše numatytais atvejais;</w:t>
      </w:r>
    </w:p>
    <w:p w14:paraId="659A8ACA" w14:textId="137A970E" w:rsidR="00321982" w:rsidRPr="00B97C27" w:rsidRDefault="00321982" w:rsidP="00B97C27">
      <w:pPr>
        <w:suppressAutoHyphens/>
        <w:autoSpaceDE w:val="0"/>
        <w:autoSpaceDN w:val="0"/>
        <w:adjustRightInd w:val="0"/>
        <w:ind w:firstLine="709"/>
        <w:jc w:val="both"/>
        <w:textAlignment w:val="center"/>
        <w:rPr>
          <w:strike/>
          <w:color w:val="000000"/>
        </w:rPr>
      </w:pPr>
      <w:r>
        <w:rPr>
          <w:color w:val="000000"/>
        </w:rPr>
        <w:t>11</w:t>
      </w:r>
      <w:r w:rsidRPr="00321982">
        <w:rPr>
          <w:color w:val="000000"/>
        </w:rPr>
        <w:t xml:space="preserve">.3. pildydamas mažos vertės pirkimo apklausos pažymą, patikrina, ar pirkimo procedūros atliktos laikantis viešuosius pirkimus reglamentuojančiuose teisės aktuose nurodytus reikalavimus, taip pat, ar neviršyta pirkimui skirta lėšų suma, nurodyta paraiškoje dėl </w:t>
      </w:r>
      <w:r w:rsidRPr="009D1530">
        <w:rPr>
          <w:color w:val="000000"/>
        </w:rPr>
        <w:t>pirkimo</w:t>
      </w:r>
      <w:r w:rsidRPr="00321982">
        <w:rPr>
          <w:color w:val="000000"/>
        </w:rPr>
        <w:t xml:space="preserve"> ir teikia ją derinti Buhalterinės apskaitos skyriui</w:t>
      </w:r>
      <w:r w:rsidR="00B97C27">
        <w:rPr>
          <w:color w:val="000000"/>
        </w:rPr>
        <w:t>, Viešųjų pirkimų skyriui</w:t>
      </w:r>
      <w:r w:rsidRPr="00321982">
        <w:rPr>
          <w:color w:val="000000"/>
        </w:rPr>
        <w:t>, bei tvirtinti perkančiosios organizacijos</w:t>
      </w:r>
      <w:r w:rsidR="009D1530">
        <w:rPr>
          <w:color w:val="000000"/>
        </w:rPr>
        <w:t xml:space="preserve"> ar CPO</w:t>
      </w:r>
      <w:r w:rsidRPr="00321982">
        <w:rPr>
          <w:color w:val="000000"/>
        </w:rPr>
        <w:t xml:space="preserve"> direktoriui; </w:t>
      </w:r>
    </w:p>
    <w:p w14:paraId="659A8ACB" w14:textId="01E8023C"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11</w:t>
      </w:r>
      <w:r w:rsidR="00321982" w:rsidRPr="00321982">
        <w:rPr>
          <w:color w:val="000000"/>
        </w:rPr>
        <w:t>.</w:t>
      </w:r>
      <w:r w:rsidR="005A6712">
        <w:rPr>
          <w:color w:val="000000"/>
        </w:rPr>
        <w:t>4</w:t>
      </w:r>
      <w:r w:rsidR="00321982" w:rsidRPr="00321982">
        <w:rPr>
          <w:color w:val="000000"/>
        </w:rPr>
        <w:t xml:space="preserve">. pagal Viešųjų pirkimų tarnybos direktoriaus patvirtintas formas ir reikalavimus rengia ir jai teikia Viešųjų pirkimų įstatymo </w:t>
      </w:r>
      <w:r w:rsidR="00321982" w:rsidRPr="009D1530">
        <w:t>30–34, 96 straipsniuose nurodytą informaciją (išskyrus Viešųjų pirkimų įstatymo 96 straipsnio 2 dalies 2 punkte</w:t>
      </w:r>
      <w:r w:rsidR="00321982" w:rsidRPr="00321982">
        <w:rPr>
          <w:color w:val="000000"/>
        </w:rPr>
        <w:t xml:space="preserve"> numatytą ataskaitą);</w:t>
      </w:r>
    </w:p>
    <w:p w14:paraId="659A8ACC" w14:textId="615AE069"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11</w:t>
      </w:r>
      <w:r w:rsidR="00321982" w:rsidRPr="00321982">
        <w:rPr>
          <w:color w:val="000000"/>
        </w:rPr>
        <w:t>.</w:t>
      </w:r>
      <w:r w:rsidR="005A6712">
        <w:rPr>
          <w:color w:val="000000"/>
        </w:rPr>
        <w:t>5</w:t>
      </w:r>
      <w:r w:rsidR="00321982" w:rsidRPr="00321982">
        <w:rPr>
          <w:color w:val="000000"/>
        </w:rPr>
        <w:t>. atlieka kitas šiame apraše nustatytas funkcijas.</w:t>
      </w:r>
    </w:p>
    <w:p w14:paraId="659A8ACD" w14:textId="7238046D"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12</w:t>
      </w:r>
      <w:r w:rsidR="00321982" w:rsidRPr="00321982">
        <w:rPr>
          <w:color w:val="000000"/>
        </w:rPr>
        <w:t xml:space="preserve">. </w:t>
      </w:r>
      <w:r w:rsidR="00321982" w:rsidRPr="00934571">
        <w:rPr>
          <w:b/>
          <w:color w:val="000000"/>
        </w:rPr>
        <w:t>Už pirkimų planavimą</w:t>
      </w:r>
      <w:r w:rsidR="00AB2480">
        <w:rPr>
          <w:b/>
          <w:color w:val="000000"/>
        </w:rPr>
        <w:t xml:space="preserve">, </w:t>
      </w:r>
      <w:r w:rsidR="00AB2480" w:rsidRPr="00AB2480">
        <w:rPr>
          <w:b/>
          <w:color w:val="000000"/>
        </w:rPr>
        <w:t xml:space="preserve">organizavimą ir organizavimo priežiūrą </w:t>
      </w:r>
      <w:r w:rsidR="00321982" w:rsidRPr="00934571">
        <w:rPr>
          <w:b/>
          <w:color w:val="000000"/>
        </w:rPr>
        <w:t xml:space="preserve">atsakingas </w:t>
      </w:r>
      <w:r w:rsidR="003F2B27">
        <w:rPr>
          <w:b/>
          <w:color w:val="000000"/>
        </w:rPr>
        <w:t>Viešųjų pirkimų skyrius</w:t>
      </w:r>
      <w:r w:rsidR="00321982" w:rsidRPr="00321982">
        <w:rPr>
          <w:color w:val="000000"/>
        </w:rPr>
        <w:t>:</w:t>
      </w:r>
    </w:p>
    <w:p w14:paraId="659A8ACE" w14:textId="5E2C79EE"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12</w:t>
      </w:r>
      <w:r w:rsidR="00321982" w:rsidRPr="00321982">
        <w:rPr>
          <w:color w:val="000000"/>
        </w:rPr>
        <w:t>.1. rengia perkančiosios organizacijos einamųjų biudžetinių metų pirkimų planą;</w:t>
      </w:r>
    </w:p>
    <w:p w14:paraId="659A8ACF" w14:textId="77777777"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12</w:t>
      </w:r>
      <w:r w:rsidR="00321982" w:rsidRPr="00321982">
        <w:rPr>
          <w:color w:val="000000"/>
        </w:rPr>
        <w:t>.2. pagal perkančiosios organizacijos vadovo patvirtintą pirkimų planą rengia perkančiosios organizacijos pirkimų suvestinę ir ją ne vėliau negu iki einamųjų biudžetinių metų kovo 15 d., o patikslinus pirkimų planą – nedelsdamas, atlieka pakeitimus pirkimų suvestinėje, bet ne rečiau kaip kartą per ketvirtį;</w:t>
      </w:r>
    </w:p>
    <w:p w14:paraId="659A8AD0" w14:textId="77777777"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12</w:t>
      </w:r>
      <w:r w:rsidR="00321982" w:rsidRPr="00321982">
        <w:rPr>
          <w:color w:val="000000"/>
        </w:rPr>
        <w:t>.3. CVP IS pildo Viešųjų pirkimų įstatymo 96 straipsnio 2 dalies 2 punkte nurodytą, visų per kalendorinius metus sudarytų pirkimo sutarčių, ataskaitą.</w:t>
      </w:r>
    </w:p>
    <w:p w14:paraId="659A8AD2" w14:textId="3B3E512D"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w:t>
      </w:r>
      <w:r w:rsidR="00AB2480">
        <w:rPr>
          <w:color w:val="000000"/>
        </w:rPr>
        <w:t>2</w:t>
      </w:r>
      <w:r w:rsidR="00321982" w:rsidRPr="00321982">
        <w:rPr>
          <w:color w:val="000000"/>
        </w:rPr>
        <w:t>.</w:t>
      </w:r>
      <w:r w:rsidR="00AB2480">
        <w:rPr>
          <w:color w:val="000000"/>
        </w:rPr>
        <w:t>4</w:t>
      </w:r>
      <w:r w:rsidR="00321982" w:rsidRPr="00321982">
        <w:rPr>
          <w:color w:val="000000"/>
        </w:rPr>
        <w:t>. atlieka nuolatinę teisės aktų, reglamentuojančių pirkimus, ir jų pakeitimų stebėseną;</w:t>
      </w:r>
    </w:p>
    <w:p w14:paraId="659A8AD3" w14:textId="5D69ED00" w:rsidR="00321982" w:rsidRPr="00321982" w:rsidRDefault="00934571" w:rsidP="00321982">
      <w:pPr>
        <w:suppressAutoHyphens/>
        <w:autoSpaceDE w:val="0"/>
        <w:autoSpaceDN w:val="0"/>
        <w:adjustRightInd w:val="0"/>
        <w:ind w:firstLine="709"/>
        <w:jc w:val="both"/>
        <w:textAlignment w:val="center"/>
        <w:rPr>
          <w:color w:val="000000"/>
        </w:rPr>
      </w:pPr>
      <w:r>
        <w:rPr>
          <w:color w:val="000000"/>
        </w:rPr>
        <w:lastRenderedPageBreak/>
        <w:t>1</w:t>
      </w:r>
      <w:r w:rsidR="00AB2480">
        <w:rPr>
          <w:color w:val="000000"/>
        </w:rPr>
        <w:t>2</w:t>
      </w:r>
      <w:r w:rsidR="00321982" w:rsidRPr="00321982">
        <w:rPr>
          <w:color w:val="000000"/>
        </w:rPr>
        <w:t>.</w:t>
      </w:r>
      <w:r w:rsidR="00AB2480">
        <w:rPr>
          <w:color w:val="000000"/>
        </w:rPr>
        <w:t>5</w:t>
      </w:r>
      <w:r w:rsidR="00321982" w:rsidRPr="00321982">
        <w:rPr>
          <w:color w:val="000000"/>
        </w:rPr>
        <w:t>. rengia pirkimų organizavimo tvarkos aprašą ir kitus su pirkimais susijusius vidaus teisės aktus;</w:t>
      </w:r>
    </w:p>
    <w:p w14:paraId="659A8AD4" w14:textId="6BA2AEA5"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w:t>
      </w:r>
      <w:r w:rsidR="00AB2480">
        <w:rPr>
          <w:color w:val="000000"/>
        </w:rPr>
        <w:t>2</w:t>
      </w:r>
      <w:r w:rsidR="00321982" w:rsidRPr="00321982">
        <w:rPr>
          <w:color w:val="000000"/>
        </w:rPr>
        <w:t>.</w:t>
      </w:r>
      <w:r w:rsidR="00AB2480">
        <w:rPr>
          <w:color w:val="000000"/>
        </w:rPr>
        <w:t>6</w:t>
      </w:r>
      <w:r w:rsidR="00321982" w:rsidRPr="00321982">
        <w:rPr>
          <w:color w:val="000000"/>
        </w:rPr>
        <w:t>. tikrina perkančiosios organizacijos vidaus teisės aktų, susijusių su pirkimais, tarp jų ir Perkančiosios organizacijos pirkimų organizavimo tvarkos aprašo, atitiktį galiojantiems teisės aktams ir, esant poreikiui, rengia jų pakeitimus, perkančiosios organizacijos direktoriaus nustatyta tvarka juos derina ir teikia tvirtinti perkančiosios organizacijos direktoriui;</w:t>
      </w:r>
    </w:p>
    <w:p w14:paraId="659A8AD5" w14:textId="1A16846B"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w:t>
      </w:r>
      <w:r w:rsidR="00AB2480">
        <w:rPr>
          <w:color w:val="000000"/>
        </w:rPr>
        <w:t>2</w:t>
      </w:r>
      <w:r w:rsidR="00321982" w:rsidRPr="00321982">
        <w:rPr>
          <w:color w:val="000000"/>
        </w:rPr>
        <w:t>.</w:t>
      </w:r>
      <w:r w:rsidR="00AB2480">
        <w:rPr>
          <w:color w:val="000000"/>
        </w:rPr>
        <w:t>7</w:t>
      </w:r>
      <w:r w:rsidR="00321982" w:rsidRPr="00321982">
        <w:rPr>
          <w:color w:val="000000"/>
        </w:rPr>
        <w:t>. vykdo kitų perkančiosios organizacijos teisės aktų (pirkimų suvestinės, pirkimų ataskaitos ir kt.), privalomų skelbti Viešųjų pirkimų įstatyme nustatyta tvarka, paskelbimą ir priežiūrą;</w:t>
      </w:r>
    </w:p>
    <w:p w14:paraId="659A8AD6" w14:textId="6FDFC1D5" w:rsidR="00321982" w:rsidRPr="00321982" w:rsidRDefault="00934571" w:rsidP="00321982">
      <w:pPr>
        <w:suppressAutoHyphens/>
        <w:autoSpaceDE w:val="0"/>
        <w:autoSpaceDN w:val="0"/>
        <w:adjustRightInd w:val="0"/>
        <w:ind w:firstLine="709"/>
        <w:jc w:val="both"/>
        <w:textAlignment w:val="center"/>
        <w:rPr>
          <w:color w:val="000000"/>
        </w:rPr>
      </w:pPr>
      <w:r>
        <w:rPr>
          <w:color w:val="000000"/>
        </w:rPr>
        <w:t>1</w:t>
      </w:r>
      <w:r w:rsidR="00AB2480">
        <w:rPr>
          <w:color w:val="000000"/>
        </w:rPr>
        <w:t>2</w:t>
      </w:r>
      <w:r w:rsidR="00321982" w:rsidRPr="00321982">
        <w:rPr>
          <w:color w:val="000000"/>
        </w:rPr>
        <w:t>.</w:t>
      </w:r>
      <w:r w:rsidR="00AB2480">
        <w:rPr>
          <w:color w:val="000000"/>
        </w:rPr>
        <w:t>8</w:t>
      </w:r>
      <w:r w:rsidR="00321982" w:rsidRPr="00321982">
        <w:rPr>
          <w:color w:val="000000"/>
        </w:rPr>
        <w:t>. pateikia ataskaitas vadovaudamasis Viešųjų pirkimų įstatymo 10 straipsnio 3 dalies 4 punkte, 82 straipsnio 8 dalyje ir 96 straipsnio nustatyta tvarka;</w:t>
      </w:r>
    </w:p>
    <w:p w14:paraId="659A8AD8" w14:textId="0C72A063" w:rsidR="00321982" w:rsidRPr="00321982" w:rsidRDefault="00934571" w:rsidP="00934571">
      <w:pPr>
        <w:suppressAutoHyphens/>
        <w:autoSpaceDE w:val="0"/>
        <w:autoSpaceDN w:val="0"/>
        <w:adjustRightInd w:val="0"/>
        <w:ind w:firstLine="709"/>
        <w:jc w:val="both"/>
        <w:textAlignment w:val="center"/>
        <w:rPr>
          <w:color w:val="000000"/>
        </w:rPr>
      </w:pPr>
      <w:r>
        <w:rPr>
          <w:color w:val="000000"/>
        </w:rPr>
        <w:t>1</w:t>
      </w:r>
      <w:r w:rsidR="00AB2480">
        <w:rPr>
          <w:color w:val="000000"/>
        </w:rPr>
        <w:t>2</w:t>
      </w:r>
      <w:r>
        <w:rPr>
          <w:color w:val="000000"/>
        </w:rPr>
        <w:t>.</w:t>
      </w:r>
      <w:r w:rsidR="00AB2480">
        <w:rPr>
          <w:color w:val="000000"/>
        </w:rPr>
        <w:t>9</w:t>
      </w:r>
      <w:r>
        <w:rPr>
          <w:color w:val="000000"/>
        </w:rPr>
        <w:t xml:space="preserve">. </w:t>
      </w:r>
      <w:r w:rsidR="00321982" w:rsidRPr="00321982">
        <w:rPr>
          <w:color w:val="000000"/>
        </w:rPr>
        <w:t xml:space="preserve"> </w:t>
      </w:r>
      <w:r w:rsidRPr="00934571">
        <w:rPr>
          <w:color w:val="000000"/>
        </w:rPr>
        <w:t>priėmus sprendimą</w:t>
      </w:r>
      <w:r>
        <w:rPr>
          <w:color w:val="000000"/>
        </w:rPr>
        <w:t xml:space="preserve">, kad </w:t>
      </w:r>
      <w:r w:rsidR="00C35E1B" w:rsidRPr="00934571">
        <w:rPr>
          <w:color w:val="000000"/>
        </w:rPr>
        <w:t>t</w:t>
      </w:r>
      <w:r w:rsidR="00C35E1B">
        <w:rPr>
          <w:color w:val="000000"/>
        </w:rPr>
        <w:t>ie</w:t>
      </w:r>
      <w:r w:rsidR="00C35E1B" w:rsidRPr="00934571">
        <w:rPr>
          <w:color w:val="000000"/>
        </w:rPr>
        <w:t xml:space="preserve">kėjas </w:t>
      </w:r>
      <w:r w:rsidRPr="00934571">
        <w:rPr>
          <w:color w:val="000000"/>
        </w:rPr>
        <w:t>pirkimo sutartyje nustatytą esminę pirkimo sutarties sąlygą</w:t>
      </w:r>
      <w:r>
        <w:rPr>
          <w:color w:val="000000"/>
        </w:rPr>
        <w:t xml:space="preserve"> pažeidė ir dėl to yra nutraukiama sutartis arba, kad t</w:t>
      </w:r>
      <w:r w:rsidRPr="00934571">
        <w:rPr>
          <w:color w:val="000000"/>
        </w:rPr>
        <w:t>i</w:t>
      </w:r>
      <w:r>
        <w:rPr>
          <w:color w:val="000000"/>
        </w:rPr>
        <w:t>e</w:t>
      </w:r>
      <w:r w:rsidRPr="00934571">
        <w:rPr>
          <w:color w:val="000000"/>
        </w:rPr>
        <w:t>kėjas pirkimo sutartyje nustatytą esminę pirkimo sutarties sąlygą vykdė su dideliais arba nuolatiniais trūkumais ir dėl to jam buvo pritaikyta sutartyje nustatyta sankcija</w:t>
      </w:r>
      <w:r>
        <w:rPr>
          <w:color w:val="000000"/>
        </w:rPr>
        <w:t xml:space="preserve"> </w:t>
      </w:r>
      <w:r w:rsidRPr="00934571">
        <w:rPr>
          <w:color w:val="000000"/>
        </w:rPr>
        <w:t>– įtraukia tiekėj</w:t>
      </w:r>
      <w:r>
        <w:rPr>
          <w:color w:val="000000"/>
        </w:rPr>
        <w:t>ą</w:t>
      </w:r>
      <w:r w:rsidRPr="00934571">
        <w:rPr>
          <w:color w:val="000000"/>
        </w:rPr>
        <w:t xml:space="preserve"> į nepatikimų tiekėjų sąrašą.</w:t>
      </w:r>
    </w:p>
    <w:p w14:paraId="659A8AD9" w14:textId="391565A3" w:rsidR="00321982" w:rsidRPr="00321982" w:rsidRDefault="00BB3918" w:rsidP="00321982">
      <w:pPr>
        <w:suppressAutoHyphens/>
        <w:autoSpaceDE w:val="0"/>
        <w:autoSpaceDN w:val="0"/>
        <w:adjustRightInd w:val="0"/>
        <w:ind w:firstLine="709"/>
        <w:jc w:val="both"/>
        <w:textAlignment w:val="center"/>
        <w:rPr>
          <w:color w:val="000000"/>
        </w:rPr>
      </w:pPr>
      <w:r>
        <w:rPr>
          <w:color w:val="000000"/>
        </w:rPr>
        <w:t>1</w:t>
      </w:r>
      <w:r w:rsidR="00FA31E4">
        <w:rPr>
          <w:color w:val="000000"/>
        </w:rPr>
        <w:t>3</w:t>
      </w:r>
      <w:r w:rsidR="00321982" w:rsidRPr="00321982">
        <w:rPr>
          <w:color w:val="000000"/>
        </w:rPr>
        <w:t xml:space="preserve">. </w:t>
      </w:r>
      <w:r w:rsidR="00321982" w:rsidRPr="00BB3918">
        <w:rPr>
          <w:b/>
          <w:color w:val="000000"/>
        </w:rPr>
        <w:t xml:space="preserve">Už </w:t>
      </w:r>
      <w:r>
        <w:rPr>
          <w:b/>
          <w:color w:val="000000"/>
        </w:rPr>
        <w:t>pirkimų vykdymą naudojantis CPO</w:t>
      </w:r>
      <w:r w:rsidR="007A00E8">
        <w:rPr>
          <w:b/>
          <w:color w:val="000000"/>
        </w:rPr>
        <w:t xml:space="preserve"> </w:t>
      </w:r>
      <w:r>
        <w:rPr>
          <w:b/>
          <w:color w:val="000000"/>
        </w:rPr>
        <w:t xml:space="preserve">LT </w:t>
      </w:r>
      <w:r w:rsidR="00321982" w:rsidRPr="00BB3918">
        <w:rPr>
          <w:b/>
          <w:color w:val="000000"/>
        </w:rPr>
        <w:t>elektroniniu katalogu atsakingas asmuo</w:t>
      </w:r>
      <w:r w:rsidR="00321982" w:rsidRPr="00321982">
        <w:rPr>
          <w:color w:val="000000"/>
        </w:rPr>
        <w:t xml:space="preserve"> vykdo šias funkcijas:</w:t>
      </w:r>
    </w:p>
    <w:p w14:paraId="659A8ADA" w14:textId="76C096EE" w:rsidR="00321982" w:rsidRPr="00321982" w:rsidRDefault="00BB3918" w:rsidP="00321982">
      <w:pPr>
        <w:suppressAutoHyphens/>
        <w:autoSpaceDE w:val="0"/>
        <w:autoSpaceDN w:val="0"/>
        <w:adjustRightInd w:val="0"/>
        <w:ind w:firstLine="709"/>
        <w:jc w:val="both"/>
        <w:textAlignment w:val="center"/>
        <w:rPr>
          <w:color w:val="000000"/>
        </w:rPr>
      </w:pPr>
      <w:r>
        <w:rPr>
          <w:color w:val="000000"/>
        </w:rPr>
        <w:t>1</w:t>
      </w:r>
      <w:r w:rsidR="00FA31E4">
        <w:rPr>
          <w:color w:val="000000"/>
        </w:rPr>
        <w:t>3</w:t>
      </w:r>
      <w:r w:rsidR="00321982" w:rsidRPr="00321982">
        <w:rPr>
          <w:color w:val="000000"/>
        </w:rPr>
        <w:t>.1. prekių, paslaugų ar darbų poreikio formavimo etape, kreipiantis pirkimų iniciatoriui, derina galimybę prekes, paslaugas ar</w:t>
      </w:r>
      <w:r>
        <w:rPr>
          <w:color w:val="000000"/>
        </w:rPr>
        <w:t xml:space="preserve"> darbus įsigyti naudojantis CPO</w:t>
      </w:r>
      <w:r w:rsidR="0079244C">
        <w:rPr>
          <w:color w:val="000000"/>
        </w:rPr>
        <w:t xml:space="preserve"> </w:t>
      </w:r>
      <w:r>
        <w:rPr>
          <w:color w:val="000000"/>
        </w:rPr>
        <w:t xml:space="preserve">LT </w:t>
      </w:r>
      <w:r w:rsidR="00321982" w:rsidRPr="00321982">
        <w:rPr>
          <w:color w:val="000000"/>
        </w:rPr>
        <w:t>elektroniniu katalogu;</w:t>
      </w:r>
    </w:p>
    <w:p w14:paraId="659A8ADB" w14:textId="098E2452" w:rsidR="00321982" w:rsidRPr="00321982" w:rsidRDefault="00AA01B4" w:rsidP="00321982">
      <w:pPr>
        <w:suppressAutoHyphens/>
        <w:autoSpaceDE w:val="0"/>
        <w:autoSpaceDN w:val="0"/>
        <w:adjustRightInd w:val="0"/>
        <w:ind w:firstLine="709"/>
        <w:jc w:val="both"/>
        <w:textAlignment w:val="center"/>
        <w:rPr>
          <w:color w:val="000000"/>
        </w:rPr>
      </w:pPr>
      <w:r>
        <w:rPr>
          <w:color w:val="000000"/>
        </w:rPr>
        <w:t>1</w:t>
      </w:r>
      <w:r w:rsidR="00FA31E4">
        <w:rPr>
          <w:color w:val="000000"/>
        </w:rPr>
        <w:t>3</w:t>
      </w:r>
      <w:r w:rsidR="00321982" w:rsidRPr="00321982">
        <w:rPr>
          <w:color w:val="000000"/>
        </w:rPr>
        <w:t xml:space="preserve">.2. </w:t>
      </w:r>
      <w:r w:rsidR="00257483">
        <w:rPr>
          <w:color w:val="000000"/>
        </w:rPr>
        <w:t>derina</w:t>
      </w:r>
      <w:r w:rsidR="00321982" w:rsidRPr="00321982">
        <w:rPr>
          <w:color w:val="000000"/>
        </w:rPr>
        <w:t xml:space="preserve"> pirkimo iniciatoriaus pateiktą siūlymą pirkimą vykdyti naudojantis CPO</w:t>
      </w:r>
      <w:r w:rsidR="0079244C">
        <w:rPr>
          <w:color w:val="000000"/>
        </w:rPr>
        <w:t xml:space="preserve"> </w:t>
      </w:r>
      <w:r w:rsidR="00BB3918">
        <w:rPr>
          <w:color w:val="000000"/>
        </w:rPr>
        <w:t>LT</w:t>
      </w:r>
      <w:r w:rsidR="00321982" w:rsidRPr="00321982">
        <w:rPr>
          <w:color w:val="000000"/>
        </w:rPr>
        <w:t xml:space="preserve"> elektroniniu katalogu, kai jame siūlomos prekės, paslaugos ar darbai atitinka pirkimo iniciatoriaus suformuotus poreikius ir pirkimas negali būti atliktas efektyvesniu būdu racionaliai naudojant lėšas, arba motyvus atlikti pirkimą nesinaudojant elektroniniu katalogu;</w:t>
      </w:r>
    </w:p>
    <w:p w14:paraId="659A8ADC" w14:textId="76AD8673" w:rsidR="00321982" w:rsidRPr="00321982" w:rsidRDefault="00AA01B4" w:rsidP="00321982">
      <w:pPr>
        <w:suppressAutoHyphens/>
        <w:autoSpaceDE w:val="0"/>
        <w:autoSpaceDN w:val="0"/>
        <w:adjustRightInd w:val="0"/>
        <w:ind w:firstLine="709"/>
        <w:jc w:val="both"/>
        <w:textAlignment w:val="center"/>
        <w:rPr>
          <w:color w:val="000000"/>
        </w:rPr>
      </w:pPr>
      <w:r>
        <w:rPr>
          <w:color w:val="000000"/>
        </w:rPr>
        <w:t>1</w:t>
      </w:r>
      <w:r w:rsidR="00FA31E4">
        <w:rPr>
          <w:color w:val="000000"/>
        </w:rPr>
        <w:t>3</w:t>
      </w:r>
      <w:r w:rsidR="00321982" w:rsidRPr="00321982">
        <w:rPr>
          <w:color w:val="000000"/>
        </w:rPr>
        <w:t>.3. perkančiosios organizacijos vadovo pavedimu tiesiogiai vykdo prekių, paslaugų ar darbų pirkimus naudodamasis CPO</w:t>
      </w:r>
      <w:r w:rsidR="00C93737">
        <w:rPr>
          <w:color w:val="000000"/>
        </w:rPr>
        <w:t xml:space="preserve"> </w:t>
      </w:r>
      <w:r w:rsidR="00BB3918">
        <w:rPr>
          <w:color w:val="000000"/>
        </w:rPr>
        <w:t>LT</w:t>
      </w:r>
      <w:r w:rsidR="00321982" w:rsidRPr="00321982">
        <w:rPr>
          <w:color w:val="000000"/>
        </w:rPr>
        <w:t xml:space="preserve"> elektroniniu katalogu</w:t>
      </w:r>
      <w:r w:rsidR="00C93737">
        <w:rPr>
          <w:color w:val="000000"/>
        </w:rPr>
        <w:t>.</w:t>
      </w:r>
    </w:p>
    <w:p w14:paraId="659A8ADE" w14:textId="77777777" w:rsidR="00471A1B" w:rsidRDefault="00471A1B" w:rsidP="00E17AA8">
      <w:pPr>
        <w:keepNext/>
        <w:tabs>
          <w:tab w:val="left" w:pos="360"/>
        </w:tabs>
        <w:jc w:val="center"/>
        <w:rPr>
          <w:b/>
          <w:bCs/>
          <w:color w:val="000000"/>
        </w:rPr>
      </w:pPr>
    </w:p>
    <w:p w14:paraId="659A8ADF" w14:textId="77777777" w:rsidR="001134CD" w:rsidRPr="00694797" w:rsidRDefault="00E17AA8" w:rsidP="00E17AA8">
      <w:pPr>
        <w:keepNext/>
        <w:tabs>
          <w:tab w:val="left" w:pos="360"/>
        </w:tabs>
        <w:jc w:val="center"/>
        <w:rPr>
          <w:b/>
          <w:bCs/>
          <w:color w:val="000000"/>
        </w:rPr>
      </w:pPr>
      <w:r>
        <w:rPr>
          <w:b/>
          <w:bCs/>
          <w:color w:val="000000"/>
        </w:rPr>
        <w:t>I</w:t>
      </w:r>
      <w:r w:rsidR="001134CD" w:rsidRPr="00694797">
        <w:rPr>
          <w:b/>
          <w:bCs/>
          <w:color w:val="000000"/>
        </w:rPr>
        <w:t>II SKYRIUS</w:t>
      </w:r>
    </w:p>
    <w:p w14:paraId="556CFC72" w14:textId="77777777" w:rsidR="00492047" w:rsidRPr="001A6630" w:rsidRDefault="00492047" w:rsidP="001134CD">
      <w:pPr>
        <w:keepNext/>
        <w:tabs>
          <w:tab w:val="left" w:pos="360"/>
        </w:tabs>
        <w:jc w:val="center"/>
        <w:rPr>
          <w:b/>
          <w:bCs/>
        </w:rPr>
      </w:pPr>
    </w:p>
    <w:p w14:paraId="09AF6F78" w14:textId="16AD5179" w:rsidR="00492047" w:rsidRPr="001A6630" w:rsidRDefault="00492047" w:rsidP="00492047">
      <w:pPr>
        <w:shd w:val="clear" w:color="auto" w:fill="FFFFFF"/>
        <w:jc w:val="center"/>
      </w:pPr>
      <w:r w:rsidRPr="001A6630">
        <w:rPr>
          <w:b/>
          <w:bCs/>
        </w:rPr>
        <w:t xml:space="preserve">PIRKIMŲ </w:t>
      </w:r>
      <w:r w:rsidR="001616B5" w:rsidRPr="001A6630">
        <w:rPr>
          <w:b/>
          <w:bCs/>
        </w:rPr>
        <w:t xml:space="preserve">PLANAVIMAS, </w:t>
      </w:r>
      <w:r w:rsidRPr="001A6630">
        <w:rPr>
          <w:b/>
          <w:bCs/>
        </w:rPr>
        <w:t>PLANO SUDARYMAS IR KEITIMAS</w:t>
      </w:r>
      <w:r w:rsidR="0032326F" w:rsidRPr="001A6630">
        <w:rPr>
          <w:b/>
          <w:bCs/>
        </w:rPr>
        <w:t xml:space="preserve"> (ADMINISTRACIJOS POREIKIAMS)</w:t>
      </w:r>
    </w:p>
    <w:p w14:paraId="2A53F39C" w14:textId="77777777" w:rsidR="00492047" w:rsidRPr="001A6630" w:rsidRDefault="00492047" w:rsidP="00492047">
      <w:pPr>
        <w:shd w:val="clear" w:color="auto" w:fill="FFFFFF"/>
        <w:jc w:val="both"/>
      </w:pPr>
      <w:r w:rsidRPr="001A6630">
        <w:t> </w:t>
      </w:r>
    </w:p>
    <w:p w14:paraId="71B5772B" w14:textId="565C0CA2" w:rsidR="00492047" w:rsidRDefault="00492047" w:rsidP="00492047">
      <w:pPr>
        <w:shd w:val="clear" w:color="auto" w:fill="FFFFFF"/>
        <w:ind w:firstLine="1276"/>
        <w:jc w:val="both"/>
      </w:pPr>
      <w:r w:rsidRPr="001A6630">
        <w:t>1</w:t>
      </w:r>
      <w:r w:rsidR="00297C62">
        <w:t>4</w:t>
      </w:r>
      <w:r w:rsidRPr="001A6630">
        <w:t xml:space="preserve">. Pirkimų iniciatoriai ne vėliau kaip iki kiekvienų kalendorinių metų sausio 31 d. </w:t>
      </w:r>
      <w:r w:rsidR="00300911" w:rsidRPr="001A6630">
        <w:t>Viešųjų p</w:t>
      </w:r>
      <w:r w:rsidRPr="001A6630">
        <w:t xml:space="preserve">irkimų valdymo sistemos priemonėmis turi pateikti informaciją apie poreikį įsigyti prekių, paslaugų ar darbų einamaisiais kalendoriniais metais. </w:t>
      </w:r>
      <w:r w:rsidRPr="009358FE">
        <w:t>Jeigu nėra žinomos informacijos apie poreikį įsigyti prekių, paslaugų ar darbų einamaisiais kalendoriniais metais, poreiki</w:t>
      </w:r>
      <w:r w:rsidR="007C706A" w:rsidRPr="00A943CF">
        <w:t>ai</w:t>
      </w:r>
      <w:r w:rsidRPr="009358FE">
        <w:t xml:space="preserve"> teikiam</w:t>
      </w:r>
      <w:r w:rsidR="007C706A" w:rsidRPr="00A943CF">
        <w:t>i</w:t>
      </w:r>
      <w:r w:rsidRPr="009358FE">
        <w:t xml:space="preserve"> tik dėl žinomų prekių, paslaugų ar darbų, kuriuos ketinama pradėti vykdyti iki einamųjų kalendorinių metų pirkimų plano patvirtinimo.</w:t>
      </w:r>
      <w:r w:rsidR="00DE4910">
        <w:t xml:space="preserve"> Kiekviena pirkimų poreikio eilutė</w:t>
      </w:r>
      <w:r w:rsidR="004B7876">
        <w:t xml:space="preserve"> </w:t>
      </w:r>
      <w:r w:rsidR="001B7609">
        <w:t>Viešųjų pirkimų valdymo sistemoje</w:t>
      </w:r>
      <w:r w:rsidR="00DE4910">
        <w:t xml:space="preserve"> derinama su Finansų ir investicijų</w:t>
      </w:r>
      <w:r w:rsidR="004B7876">
        <w:t xml:space="preserve"> </w:t>
      </w:r>
      <w:r w:rsidR="007550AE">
        <w:t>bei</w:t>
      </w:r>
      <w:r w:rsidR="004B7876">
        <w:t xml:space="preserve"> Viešųjų pirkimų skyriais ir tvirtinama CPO direktoriaus.</w:t>
      </w:r>
    </w:p>
    <w:p w14:paraId="4F504ADB" w14:textId="2DD1C318" w:rsidR="00D535E4" w:rsidRPr="001A6630" w:rsidRDefault="00D535E4" w:rsidP="00D535E4">
      <w:pPr>
        <w:shd w:val="clear" w:color="auto" w:fill="FFFFFF"/>
        <w:ind w:firstLine="1276"/>
        <w:jc w:val="both"/>
      </w:pPr>
      <w:r w:rsidRPr="00D535E4">
        <w:t>1</w:t>
      </w:r>
      <w:r w:rsidR="00297C62">
        <w:t>5</w:t>
      </w:r>
      <w:r w:rsidRPr="00D535E4">
        <w:t>. Prieš pateikdamas Pirkimų valdymo sistemos priemonėmis informaciją apie poreikį įsigyti prekių, paslaugų ar darbų, pirkimų iniciatorius, vadovaudamasis Numatomos viešojo pirkimo ir pirkimo vertės skaičiavimo metodika, patvirtinta Viešųjų pirkimų tarnybos direktoriaus 2017 m. birželio 27 d. įsakymu Nr. 1S-94 „Dėl Numatomos viešojo pirkimo ir pirkimo vertės skaičiavimo metodikos patvirtinimo“ (toliau – Metodika), savarankiškai nustato pirkimo vertę. Pirkimo vertė nustatoma remiantis skaičiuojamosiomis kainomis, panašių pirkimų praktika, rinkos ir kitais tyrimais.</w:t>
      </w:r>
      <w:r>
        <w:t xml:space="preserve"> </w:t>
      </w:r>
      <w:r w:rsidRPr="00D535E4">
        <w:t>Už nustatytą pirkimo vertę ir kitos per Pirkimų valdymo sistemą pateiktos informacijos teisingumą atsako pirkimų iniciatorius.</w:t>
      </w:r>
    </w:p>
    <w:p w14:paraId="5BBCDED1" w14:textId="18C7F18B" w:rsidR="00492047" w:rsidRPr="001A6630" w:rsidRDefault="00297C62" w:rsidP="00492047">
      <w:pPr>
        <w:shd w:val="clear" w:color="auto" w:fill="FFFFFF"/>
        <w:ind w:firstLine="1260"/>
        <w:jc w:val="both"/>
      </w:pPr>
      <w:r>
        <w:rPr>
          <w:shd w:val="clear" w:color="auto" w:fill="FFFFFF"/>
        </w:rPr>
        <w:t>16</w:t>
      </w:r>
      <w:r w:rsidR="00492047" w:rsidRPr="001A6630">
        <w:rPr>
          <w:shd w:val="clear" w:color="auto" w:fill="FFFFFF"/>
        </w:rPr>
        <w:t>. Pagal pirkimų iniciatorių pateiktą poreikį, bendrą </w:t>
      </w:r>
      <w:r w:rsidR="00F95FC9" w:rsidRPr="001A6630">
        <w:t>Alytaus rajono</w:t>
      </w:r>
      <w:r w:rsidR="00492047" w:rsidRPr="001A6630">
        <w:t xml:space="preserve"> savivaldybės administracijos</w:t>
      </w:r>
      <w:r w:rsidR="00492047" w:rsidRPr="001A6630">
        <w:rPr>
          <w:shd w:val="clear" w:color="auto" w:fill="FFFFFF"/>
        </w:rPr>
        <w:t xml:space="preserve"> planuojamų atlikti einamaisiais kalendoriniais metais pirkimų planą rengia </w:t>
      </w:r>
      <w:r w:rsidR="00F95FC9" w:rsidRPr="001A6630">
        <w:rPr>
          <w:shd w:val="clear" w:color="auto" w:fill="FFFFFF"/>
        </w:rPr>
        <w:t>V</w:t>
      </w:r>
      <w:r w:rsidR="00492047" w:rsidRPr="001A6630">
        <w:rPr>
          <w:shd w:val="clear" w:color="auto" w:fill="FFFFFF"/>
        </w:rPr>
        <w:t>iešųjų pirkimų skyrius ir teikia tvirtinti </w:t>
      </w:r>
      <w:r w:rsidR="002537B5" w:rsidRPr="001A6630">
        <w:t>Alytaus rajono</w:t>
      </w:r>
      <w:r w:rsidR="00492047" w:rsidRPr="001A6630">
        <w:t xml:space="preserve"> savivaldybės administracijos</w:t>
      </w:r>
      <w:r w:rsidR="00492047" w:rsidRPr="001A6630">
        <w:rPr>
          <w:shd w:val="clear" w:color="auto" w:fill="FFFFFF"/>
        </w:rPr>
        <w:t> direktoriui bei pagal Viešųjų pirkimų tarnybos nustatytus reikalavimus ir tvarką CVP IS paskelbia planuojamų atlikti pirkimų suvestinę</w:t>
      </w:r>
      <w:r w:rsidR="00C00F62" w:rsidRPr="001A6630">
        <w:rPr>
          <w:shd w:val="clear" w:color="auto" w:fill="FFFFFF"/>
        </w:rPr>
        <w:t xml:space="preserve"> ne vėliau negu iki einamųjų kalendorinių metų kovo 15 d.</w:t>
      </w:r>
      <w:r w:rsidR="00492047" w:rsidRPr="001A6630">
        <w:rPr>
          <w:shd w:val="clear" w:color="auto" w:fill="FFFFFF"/>
        </w:rPr>
        <w:t>.</w:t>
      </w:r>
      <w:r w:rsidR="00492047" w:rsidRPr="001A6630">
        <w:t> </w:t>
      </w:r>
      <w:r w:rsidR="00C00F62" w:rsidRPr="001A6630">
        <w:t>Alytaus rajono</w:t>
      </w:r>
      <w:r w:rsidR="00492047" w:rsidRPr="001A6630">
        <w:t xml:space="preserve"> </w:t>
      </w:r>
      <w:r w:rsidR="00492047" w:rsidRPr="001A6630">
        <w:lastRenderedPageBreak/>
        <w:t>savivaldybės administracijos</w:t>
      </w:r>
      <w:r w:rsidR="00492047" w:rsidRPr="001A6630">
        <w:rPr>
          <w:shd w:val="clear" w:color="auto" w:fill="FFFFFF"/>
        </w:rPr>
        <w:t> planuojamų atlikti einamaisiais kalendoriniais metais pirkimų planas rengiamas</w:t>
      </w:r>
      <w:r w:rsidR="00492047" w:rsidRPr="001A6630">
        <w:t> </w:t>
      </w:r>
      <w:r w:rsidR="00492047" w:rsidRPr="001A6630">
        <w:rPr>
          <w:shd w:val="clear" w:color="auto" w:fill="FFFFFF"/>
        </w:rPr>
        <w:t>Pirkimų valdymo sistemoje</w:t>
      </w:r>
      <w:r w:rsidR="00E142C1" w:rsidRPr="001A6630">
        <w:rPr>
          <w:shd w:val="clear" w:color="auto" w:fill="FFFFFF"/>
        </w:rPr>
        <w:t xml:space="preserve"> ir susideda iš pirkimo poreikių</w:t>
      </w:r>
      <w:r w:rsidR="005C5661" w:rsidRPr="001A6630">
        <w:rPr>
          <w:shd w:val="clear" w:color="auto" w:fill="FFFFFF"/>
        </w:rPr>
        <w:t xml:space="preserve"> eilučių</w:t>
      </w:r>
      <w:r w:rsidR="00492047" w:rsidRPr="001A6630">
        <w:t>.</w:t>
      </w:r>
    </w:p>
    <w:p w14:paraId="306AFE45" w14:textId="5F095A2A" w:rsidR="00492047" w:rsidRPr="00F719B6" w:rsidRDefault="00492047" w:rsidP="00492047">
      <w:pPr>
        <w:shd w:val="clear" w:color="auto" w:fill="FFFFFF"/>
        <w:ind w:firstLine="1260"/>
        <w:jc w:val="both"/>
      </w:pPr>
      <w:r w:rsidRPr="00F719B6">
        <w:t>1</w:t>
      </w:r>
      <w:r w:rsidR="00176537">
        <w:t>7</w:t>
      </w:r>
      <w:r w:rsidRPr="00F719B6">
        <w:t xml:space="preserve">. </w:t>
      </w:r>
      <w:r w:rsidR="00591018">
        <w:t xml:space="preserve">Alytaus </w:t>
      </w:r>
      <w:r w:rsidR="00176537">
        <w:t>r</w:t>
      </w:r>
      <w:r w:rsidR="00591018">
        <w:t>ajono savivaldybės a</w:t>
      </w:r>
      <w:r w:rsidR="00717736" w:rsidRPr="00717736">
        <w:t>dministracijos vadovui patvirtinus Pirkimų planą, už pirkimų planavimą, organizavimą ir pirkimų organizavimo priežiūrą atsakingas asmuo (-enys) eksportuoja patvirtinto Metinio pirkimų plano planuojamų pirkimų suvestinę ir skelbia ją CVP IS. Pirkimų suvestinė, jos pakeitimai rengiami ir skelbiami vadovaujantis Informacijos viešinimo centrinėje viešųjų pirkimų informacinėje sistemoje tvarkos aprašu, patvirtintu Viešųjų pirkimų tarnybos direktoriaus 2017 m. birželio 19 d. įsakymu Nr. 1S-91 „Dėl Informacijos viešinimo Centrinėje viešųjų pirkimų informacinėje sistemoje tvarkos aprašo patvirtinimo“.</w:t>
      </w:r>
    </w:p>
    <w:p w14:paraId="13A96899" w14:textId="749D2821" w:rsidR="00492047" w:rsidRPr="007C4967" w:rsidRDefault="00FF16B1" w:rsidP="00492047">
      <w:pPr>
        <w:shd w:val="clear" w:color="auto" w:fill="FFFFFF"/>
        <w:ind w:firstLine="1260"/>
        <w:jc w:val="both"/>
      </w:pPr>
      <w:r w:rsidRPr="001A6630">
        <w:rPr>
          <w:shd w:val="clear" w:color="auto" w:fill="FFFFFF"/>
        </w:rPr>
        <w:t>1</w:t>
      </w:r>
      <w:r w:rsidR="00176537">
        <w:rPr>
          <w:shd w:val="clear" w:color="auto" w:fill="FFFFFF"/>
        </w:rPr>
        <w:t>8</w:t>
      </w:r>
      <w:r w:rsidR="00492047" w:rsidRPr="001A6630">
        <w:rPr>
          <w:shd w:val="clear" w:color="auto" w:fill="FFFFFF"/>
        </w:rPr>
        <w:t xml:space="preserve">. Pirkimų planai ir jų pakeitimai saugomi Pirkimų valdymo sistemoje ir (ar) elektroninėje dokumentų valdymo sistemoje. </w:t>
      </w:r>
      <w:r w:rsidR="00492047" w:rsidRPr="007C4967">
        <w:rPr>
          <w:shd w:val="clear" w:color="auto" w:fill="FFFFFF"/>
        </w:rPr>
        <w:t>Pirkimų iniciatoriai ne rečiau kaip kas ketvirtį turi peržiūrėti patvirtintą pirkimų planą ir įvertinti jame pateiktos informacijos aktualumą.</w:t>
      </w:r>
    </w:p>
    <w:p w14:paraId="651E6CA7" w14:textId="35DD6750" w:rsidR="00492047" w:rsidRPr="007C4967" w:rsidRDefault="00176537" w:rsidP="00492047">
      <w:pPr>
        <w:shd w:val="clear" w:color="auto" w:fill="FFFFFF"/>
        <w:ind w:firstLine="1260"/>
        <w:jc w:val="both"/>
      </w:pPr>
      <w:r>
        <w:t>19</w:t>
      </w:r>
      <w:r w:rsidR="00492047" w:rsidRPr="007C4967">
        <w:t xml:space="preserve">. Pirkimų planas peržiūrimas ir jo pakeitimai tvirtinami </w:t>
      </w:r>
      <w:r w:rsidR="00D61E9A" w:rsidRPr="007C4967">
        <w:t>Alytaus rajono</w:t>
      </w:r>
      <w:r w:rsidR="00492047" w:rsidRPr="007C4967">
        <w:t xml:space="preserve"> savivaldybės administracijos direktoriaus ne rečiau kaip kas ketvirtį.</w:t>
      </w:r>
    </w:p>
    <w:p w14:paraId="769D7549" w14:textId="77777777" w:rsidR="00492047" w:rsidRDefault="00492047" w:rsidP="001134CD">
      <w:pPr>
        <w:keepNext/>
        <w:tabs>
          <w:tab w:val="left" w:pos="360"/>
        </w:tabs>
        <w:jc w:val="center"/>
        <w:rPr>
          <w:b/>
          <w:bCs/>
          <w:color w:val="000000"/>
        </w:rPr>
      </w:pPr>
    </w:p>
    <w:p w14:paraId="2C1DBC4C" w14:textId="6248E6BA" w:rsidR="00492047" w:rsidRDefault="00A95C1A" w:rsidP="001134CD">
      <w:pPr>
        <w:keepNext/>
        <w:tabs>
          <w:tab w:val="left" w:pos="360"/>
        </w:tabs>
        <w:jc w:val="center"/>
        <w:rPr>
          <w:b/>
          <w:bCs/>
          <w:color w:val="000000"/>
        </w:rPr>
      </w:pPr>
      <w:r w:rsidRPr="00A95C1A">
        <w:rPr>
          <w:b/>
          <w:bCs/>
          <w:color w:val="000000"/>
        </w:rPr>
        <w:t>I</w:t>
      </w:r>
      <w:r>
        <w:rPr>
          <w:b/>
          <w:bCs/>
          <w:color w:val="000000"/>
        </w:rPr>
        <w:t>V</w:t>
      </w:r>
      <w:r w:rsidR="00D9783C">
        <w:rPr>
          <w:b/>
          <w:bCs/>
          <w:color w:val="000000"/>
        </w:rPr>
        <w:t xml:space="preserve"> </w:t>
      </w:r>
      <w:r w:rsidRPr="00A95C1A">
        <w:rPr>
          <w:b/>
          <w:bCs/>
          <w:color w:val="000000"/>
        </w:rPr>
        <w:t>SKYRIUS</w:t>
      </w:r>
    </w:p>
    <w:p w14:paraId="6686794D" w14:textId="77777777" w:rsidR="00492047" w:rsidRDefault="00492047" w:rsidP="001134CD">
      <w:pPr>
        <w:keepNext/>
        <w:tabs>
          <w:tab w:val="left" w:pos="360"/>
        </w:tabs>
        <w:jc w:val="center"/>
        <w:rPr>
          <w:b/>
          <w:bCs/>
          <w:color w:val="000000"/>
        </w:rPr>
      </w:pPr>
    </w:p>
    <w:p w14:paraId="659A8AE0" w14:textId="6F8CB25A" w:rsidR="001134CD" w:rsidRPr="00694797" w:rsidRDefault="001134CD" w:rsidP="001134CD">
      <w:pPr>
        <w:keepNext/>
        <w:tabs>
          <w:tab w:val="left" w:pos="360"/>
        </w:tabs>
        <w:jc w:val="center"/>
        <w:rPr>
          <w:b/>
          <w:bCs/>
          <w:caps/>
          <w:color w:val="000000"/>
        </w:rPr>
      </w:pPr>
      <w:r w:rsidRPr="00694797">
        <w:rPr>
          <w:b/>
          <w:bCs/>
          <w:color w:val="000000"/>
        </w:rPr>
        <w:t xml:space="preserve">PIRKIMŲ </w:t>
      </w:r>
      <w:r w:rsidRPr="00694797">
        <w:rPr>
          <w:b/>
          <w:bCs/>
          <w:caps/>
          <w:color w:val="000000"/>
        </w:rPr>
        <w:t>planavimas</w:t>
      </w:r>
      <w:r w:rsidR="0032326F">
        <w:rPr>
          <w:b/>
          <w:bCs/>
          <w:caps/>
          <w:color w:val="000000"/>
        </w:rPr>
        <w:t xml:space="preserve"> (</w:t>
      </w:r>
      <w:r w:rsidR="003C1F1B">
        <w:rPr>
          <w:b/>
          <w:bCs/>
          <w:caps/>
          <w:color w:val="000000"/>
        </w:rPr>
        <w:t>PERKANČIOSIOMS ORGANIZACIJOMS)</w:t>
      </w:r>
    </w:p>
    <w:p w14:paraId="659A8AE1" w14:textId="77777777" w:rsidR="001134CD" w:rsidRPr="00694797" w:rsidRDefault="001134CD" w:rsidP="001134CD">
      <w:pPr>
        <w:keepNext/>
        <w:tabs>
          <w:tab w:val="left" w:pos="360"/>
        </w:tabs>
        <w:jc w:val="center"/>
        <w:rPr>
          <w:b/>
          <w:bCs/>
          <w:color w:val="000000"/>
        </w:rPr>
      </w:pPr>
    </w:p>
    <w:p w14:paraId="659A8AE2" w14:textId="545915C7" w:rsidR="001134CD" w:rsidRPr="00694797" w:rsidRDefault="0055121F" w:rsidP="00E17AA8">
      <w:pPr>
        <w:pStyle w:val="Sraopastraipa"/>
        <w:tabs>
          <w:tab w:val="left" w:pos="993"/>
          <w:tab w:val="left" w:pos="1560"/>
        </w:tabs>
        <w:ind w:left="0" w:firstLine="709"/>
        <w:jc w:val="both"/>
        <w:rPr>
          <w:color w:val="000000"/>
          <w:szCs w:val="24"/>
        </w:rPr>
      </w:pPr>
      <w:r>
        <w:rPr>
          <w:color w:val="000000"/>
          <w:szCs w:val="24"/>
        </w:rPr>
        <w:t>2</w:t>
      </w:r>
      <w:r w:rsidR="00E177E4">
        <w:rPr>
          <w:color w:val="000000"/>
          <w:szCs w:val="24"/>
        </w:rPr>
        <w:t>0</w:t>
      </w:r>
      <w:r w:rsidR="00E17AA8">
        <w:rPr>
          <w:color w:val="000000"/>
          <w:szCs w:val="24"/>
        </w:rPr>
        <w:t xml:space="preserve">. </w:t>
      </w:r>
      <w:r w:rsidR="00E17AA8" w:rsidRPr="00E17AA8">
        <w:rPr>
          <w:color w:val="000000"/>
          <w:szCs w:val="24"/>
        </w:rPr>
        <w:t>Perkančiosios organizacijos reikmėms reikalingų pirkti prekių, paslaugų ar darbų poreikį planuoja</w:t>
      </w:r>
      <w:r w:rsidR="00E17AA8">
        <w:rPr>
          <w:color w:val="000000"/>
          <w:szCs w:val="24"/>
        </w:rPr>
        <w:t xml:space="preserve"> atitinkamos</w:t>
      </w:r>
      <w:r w:rsidR="00E17AA8" w:rsidRPr="00E17AA8">
        <w:rPr>
          <w:color w:val="000000"/>
          <w:szCs w:val="24"/>
        </w:rPr>
        <w:t xml:space="preserve"> Perkančiosios organizacijos vadovas</w:t>
      </w:r>
      <w:r w:rsidR="00E17AA8">
        <w:rPr>
          <w:color w:val="000000"/>
          <w:szCs w:val="24"/>
        </w:rPr>
        <w:t>, kuris už</w:t>
      </w:r>
      <w:r w:rsidR="00E17AA8" w:rsidRPr="00E17AA8">
        <w:rPr>
          <w:color w:val="000000"/>
          <w:szCs w:val="24"/>
        </w:rPr>
        <w:t xml:space="preserve"> pirkimų planavimą, organizavimą ir o</w:t>
      </w:r>
      <w:r w:rsidR="00E17AA8">
        <w:rPr>
          <w:color w:val="000000"/>
          <w:szCs w:val="24"/>
        </w:rPr>
        <w:t>rganizavimo priežiūrą atsakingam</w:t>
      </w:r>
      <w:r w:rsidR="00E17AA8" w:rsidRPr="00E17AA8">
        <w:rPr>
          <w:color w:val="000000"/>
          <w:szCs w:val="24"/>
        </w:rPr>
        <w:t xml:space="preserve"> darbuotoj</w:t>
      </w:r>
      <w:r w:rsidR="00E17AA8">
        <w:rPr>
          <w:color w:val="000000"/>
          <w:szCs w:val="24"/>
        </w:rPr>
        <w:t>ui</w:t>
      </w:r>
      <w:r w:rsidR="00E17AA8" w:rsidRPr="00E17AA8">
        <w:rPr>
          <w:color w:val="000000"/>
          <w:szCs w:val="24"/>
        </w:rPr>
        <w:t xml:space="preserve"> </w:t>
      </w:r>
      <w:r w:rsidR="001134CD" w:rsidRPr="00694797">
        <w:rPr>
          <w:color w:val="000000"/>
          <w:szCs w:val="24"/>
        </w:rPr>
        <w:t xml:space="preserve">ne vėliau kaip iki einamųjų kalendorinių metų </w:t>
      </w:r>
      <w:r w:rsidR="001134CD" w:rsidRPr="002C6AC4">
        <w:rPr>
          <w:color w:val="000000"/>
          <w:szCs w:val="24"/>
        </w:rPr>
        <w:t>gruodžio 20 dienos</w:t>
      </w:r>
      <w:r w:rsidR="001134CD" w:rsidRPr="00694797">
        <w:rPr>
          <w:color w:val="000000"/>
          <w:szCs w:val="24"/>
        </w:rPr>
        <w:t xml:space="preserve"> turi pateikti </w:t>
      </w:r>
      <w:r w:rsidR="00E17AA8">
        <w:rPr>
          <w:color w:val="000000"/>
          <w:szCs w:val="24"/>
        </w:rPr>
        <w:t>raštu</w:t>
      </w:r>
      <w:r w:rsidR="00E17AA8" w:rsidRPr="00E17AA8">
        <w:t xml:space="preserve"> </w:t>
      </w:r>
      <w:r w:rsidR="001134CD" w:rsidRPr="00694797">
        <w:rPr>
          <w:color w:val="000000"/>
          <w:szCs w:val="24"/>
        </w:rPr>
        <w:t xml:space="preserve">informaciją apie poreikį įsigyti prekių, paslaugų ar darbų ateinančiais kalendoriniais metais. Už pateiktos informacijos teisingumą yra atsakinga </w:t>
      </w:r>
      <w:r w:rsidR="00E17AA8">
        <w:rPr>
          <w:color w:val="000000"/>
          <w:szCs w:val="24"/>
        </w:rPr>
        <w:t xml:space="preserve">informaciją teikianti </w:t>
      </w:r>
      <w:r w:rsidR="001134CD" w:rsidRPr="00694797">
        <w:rPr>
          <w:color w:val="000000"/>
          <w:szCs w:val="24"/>
        </w:rPr>
        <w:t>Perkančioji organizacija.</w:t>
      </w:r>
    </w:p>
    <w:p w14:paraId="659A8AE3" w14:textId="7B03D6AC" w:rsidR="00B9556F" w:rsidRDefault="0055121F" w:rsidP="00E17AA8">
      <w:pPr>
        <w:pStyle w:val="Sraopastraipa"/>
        <w:tabs>
          <w:tab w:val="left" w:pos="1560"/>
        </w:tabs>
        <w:ind w:left="0" w:firstLine="709"/>
        <w:jc w:val="both"/>
        <w:rPr>
          <w:color w:val="000000"/>
          <w:szCs w:val="24"/>
        </w:rPr>
      </w:pPr>
      <w:r>
        <w:rPr>
          <w:color w:val="000000"/>
          <w:szCs w:val="24"/>
        </w:rPr>
        <w:t>2</w:t>
      </w:r>
      <w:r w:rsidR="00E177E4">
        <w:rPr>
          <w:color w:val="000000"/>
          <w:szCs w:val="24"/>
        </w:rPr>
        <w:t>1</w:t>
      </w:r>
      <w:r w:rsidR="00E17AA8">
        <w:rPr>
          <w:color w:val="000000"/>
          <w:szCs w:val="24"/>
        </w:rPr>
        <w:t xml:space="preserve">. </w:t>
      </w:r>
      <w:r w:rsidR="00B9556F" w:rsidRPr="00B9556F">
        <w:rPr>
          <w:color w:val="000000"/>
          <w:szCs w:val="24"/>
        </w:rPr>
        <w:t xml:space="preserve">Siekiant užtikrinti Perkančiosios organizacijos efektyvų pirkimų planavimą bei kontrolę, </w:t>
      </w:r>
      <w:r w:rsidR="00B9556F" w:rsidRPr="0067044F">
        <w:rPr>
          <w:szCs w:val="24"/>
        </w:rPr>
        <w:t>užpildyta pirkimo poreikio pateikimo forma</w:t>
      </w:r>
      <w:r w:rsidR="00B9556F" w:rsidRPr="00B9556F">
        <w:rPr>
          <w:color w:val="000000"/>
          <w:szCs w:val="24"/>
        </w:rPr>
        <w:t xml:space="preserve"> turi būti teikiama vizuoti Perkančiosios organizacijos vadovui. Poreikio pateikimo forma gali būti teikiama vizuoti ir kitiems susijusiems asmenims.</w:t>
      </w:r>
    </w:p>
    <w:p w14:paraId="659A8AE4" w14:textId="4BC246CB" w:rsidR="001134CD" w:rsidRPr="00694797" w:rsidRDefault="00583ED5" w:rsidP="00E17AA8">
      <w:pPr>
        <w:pStyle w:val="Sraopastraipa"/>
        <w:tabs>
          <w:tab w:val="left" w:pos="1560"/>
        </w:tabs>
        <w:ind w:left="0" w:firstLine="709"/>
        <w:jc w:val="both"/>
        <w:rPr>
          <w:color w:val="000000"/>
          <w:szCs w:val="24"/>
        </w:rPr>
      </w:pPr>
      <w:r>
        <w:rPr>
          <w:color w:val="000000"/>
          <w:szCs w:val="24"/>
        </w:rPr>
        <w:t>2</w:t>
      </w:r>
      <w:r w:rsidR="00E177E4">
        <w:rPr>
          <w:color w:val="000000"/>
          <w:szCs w:val="24"/>
        </w:rPr>
        <w:t>2</w:t>
      </w:r>
      <w:r w:rsidR="005101C6">
        <w:rPr>
          <w:color w:val="000000"/>
          <w:szCs w:val="24"/>
        </w:rPr>
        <w:t>. CPO ne vėliau kaip per 2</w:t>
      </w:r>
      <w:r w:rsidR="001134CD" w:rsidRPr="00694797">
        <w:rPr>
          <w:color w:val="000000"/>
          <w:szCs w:val="24"/>
        </w:rPr>
        <w:t xml:space="preserve">0 kalendorinių dienų nuo </w:t>
      </w:r>
      <w:r w:rsidR="001134CD" w:rsidRPr="00694797">
        <w:rPr>
          <w:szCs w:val="24"/>
        </w:rPr>
        <w:t>Aprašo</w:t>
      </w:r>
      <w:r w:rsidR="001134CD" w:rsidRPr="00694797">
        <w:rPr>
          <w:color w:val="000000"/>
          <w:szCs w:val="24"/>
        </w:rPr>
        <w:t xml:space="preserve"> </w:t>
      </w:r>
      <w:r w:rsidR="00A91BE6" w:rsidRPr="00A96296">
        <w:rPr>
          <w:szCs w:val="24"/>
        </w:rPr>
        <w:t>2</w:t>
      </w:r>
      <w:r w:rsidR="00A96296" w:rsidRPr="00A96296">
        <w:rPr>
          <w:szCs w:val="24"/>
        </w:rPr>
        <w:t>1</w:t>
      </w:r>
      <w:r w:rsidR="001134CD" w:rsidRPr="00A96296">
        <w:rPr>
          <w:szCs w:val="24"/>
        </w:rPr>
        <w:t xml:space="preserve"> punkte </w:t>
      </w:r>
      <w:r w:rsidR="001134CD" w:rsidRPr="00694797">
        <w:rPr>
          <w:color w:val="000000"/>
          <w:szCs w:val="24"/>
        </w:rPr>
        <w:t xml:space="preserve">nurodytos informacijos gavimo, pagal gautą informaciją, įvertina ar pirkimai gali būti atliekami iš centrinės perkančiosios organizacijos, kaip nurodyta Viešųjų pirkimų įstatymo 82 straipsnyje, ar pirkimo objektui taikomi aplinkosaugos, socialiniai kriterijai, taip pat, nustatydama pirkimo inicijavimo terminą, pirkimo pradžią ir pirkimo būdą, įvertina, neatsižvelgiant į planuojamo atlikti pirkimo vertę, </w:t>
      </w:r>
      <w:r w:rsidR="001134CD" w:rsidRPr="00694797">
        <w:rPr>
          <w:color w:val="000000"/>
          <w:szCs w:val="24"/>
          <w:bdr w:val="none" w:sz="0" w:space="0" w:color="auto" w:frame="1"/>
        </w:rPr>
        <w:t xml:space="preserve">savivaldybės kontroliuojamų (valdomų) </w:t>
      </w:r>
      <w:r w:rsidR="001134CD" w:rsidRPr="00694797">
        <w:rPr>
          <w:color w:val="000000"/>
          <w:szCs w:val="24"/>
        </w:rPr>
        <w:t>skirtingų perkančiųjų organizacijų panašių pirkimų apjungimo galimybę prie kiekvienos pirkimo plano eilutės nurodant pirkimo tipą (centralizuotas arba decentralizuotas pirkimas).</w:t>
      </w:r>
    </w:p>
    <w:p w14:paraId="659A8AE5" w14:textId="076A8906" w:rsidR="001134CD" w:rsidRPr="000D01CF" w:rsidRDefault="00583ED5" w:rsidP="00B9556F">
      <w:pPr>
        <w:pStyle w:val="Sraopastraipa"/>
        <w:tabs>
          <w:tab w:val="left" w:pos="1560"/>
        </w:tabs>
        <w:ind w:left="0" w:firstLine="709"/>
        <w:jc w:val="both"/>
        <w:rPr>
          <w:color w:val="000000"/>
          <w:szCs w:val="24"/>
        </w:rPr>
      </w:pPr>
      <w:r>
        <w:rPr>
          <w:color w:val="000000"/>
          <w:szCs w:val="24"/>
        </w:rPr>
        <w:t>2</w:t>
      </w:r>
      <w:r w:rsidR="00E177E4">
        <w:rPr>
          <w:color w:val="000000"/>
          <w:szCs w:val="24"/>
        </w:rPr>
        <w:t>3</w:t>
      </w:r>
      <w:r w:rsidR="00B9556F">
        <w:rPr>
          <w:color w:val="000000"/>
          <w:szCs w:val="24"/>
        </w:rPr>
        <w:t xml:space="preserve">. </w:t>
      </w:r>
      <w:r w:rsidR="001134CD" w:rsidRPr="00694797">
        <w:rPr>
          <w:color w:val="000000"/>
          <w:szCs w:val="24"/>
        </w:rPr>
        <w:t xml:space="preserve">Prieš pateikdamas informaciją apie poreikį įsigyti prekių, paslaugų ar darbų, Pirkimų iniciatorius, vadovaudamasis Numatomos viešojo pirkimo ir pirkimo vertės skaičiavimo metodika, patvirtinta Viešųjų pirkimų tarnybos direktoriaus 2017 m. birželio 27 d. įsakymu Nr. 1S-94 „Dėl Numatomos viešojo pirkimo ir pirkimo vertės skaičiavimo metodikos patvirtinimo“ (toliau – Metodika), turi remdamasis skaičiuojamosiomis kainomis, panašių pirkimų praktika, rinkos ir kitais tyrimais savarankiškai, be CPO veiksmų, nustatyti pirkimo vertę. Už nustatytą pirkimo vertę, taip pat už kitos pateiktos </w:t>
      </w:r>
      <w:r w:rsidR="001134CD" w:rsidRPr="000D01CF">
        <w:rPr>
          <w:color w:val="000000"/>
          <w:szCs w:val="24"/>
        </w:rPr>
        <w:t>informacijos teisingumą yra atsakingas tik Pirkimų iniciatorius.</w:t>
      </w:r>
    </w:p>
    <w:p w14:paraId="659A8AE6" w14:textId="256BDB23" w:rsidR="001134CD" w:rsidRPr="000D01CF" w:rsidRDefault="00583ED5" w:rsidP="00B9556F">
      <w:pPr>
        <w:pStyle w:val="Sraopastraipa"/>
        <w:tabs>
          <w:tab w:val="left" w:pos="1440"/>
          <w:tab w:val="left" w:pos="1560"/>
        </w:tabs>
        <w:ind w:left="0" w:firstLine="709"/>
        <w:jc w:val="both"/>
        <w:rPr>
          <w:color w:val="000000"/>
          <w:szCs w:val="24"/>
        </w:rPr>
      </w:pPr>
      <w:r>
        <w:rPr>
          <w:color w:val="000000"/>
          <w:szCs w:val="24"/>
        </w:rPr>
        <w:t>2</w:t>
      </w:r>
      <w:r w:rsidR="00E177E4">
        <w:rPr>
          <w:color w:val="000000"/>
          <w:szCs w:val="24"/>
        </w:rPr>
        <w:t>4</w:t>
      </w:r>
      <w:r w:rsidR="00B9556F">
        <w:rPr>
          <w:color w:val="000000"/>
          <w:szCs w:val="24"/>
        </w:rPr>
        <w:t xml:space="preserve">. </w:t>
      </w:r>
      <w:r w:rsidR="001134CD" w:rsidRPr="000D01CF">
        <w:rPr>
          <w:color w:val="000000"/>
          <w:szCs w:val="24"/>
        </w:rPr>
        <w:t>Kiekvienos Perkančiosios organizacijos pirkimų planą su CPO derina</w:t>
      </w:r>
      <w:r w:rsidR="001134CD" w:rsidRPr="000D01CF">
        <w:t xml:space="preserve"> </w:t>
      </w:r>
      <w:r w:rsidR="001134CD" w:rsidRPr="000D01CF">
        <w:rPr>
          <w:color w:val="000000"/>
          <w:szCs w:val="24"/>
        </w:rPr>
        <w:t>Perkančiosios organizacijos už pirkimų planavimą atsakingas darbuotojas ir tvirtina Perkančiosios organizacijos vadovas.</w:t>
      </w:r>
    </w:p>
    <w:p w14:paraId="659A8AE8" w14:textId="021C83E4" w:rsidR="001134CD" w:rsidRPr="00694797" w:rsidRDefault="00265DEF" w:rsidP="00B9556F">
      <w:pPr>
        <w:pStyle w:val="Sraopastraipa"/>
        <w:tabs>
          <w:tab w:val="left" w:pos="1560"/>
        </w:tabs>
        <w:ind w:left="0" w:firstLine="709"/>
        <w:jc w:val="both"/>
        <w:rPr>
          <w:bCs/>
          <w:szCs w:val="24"/>
        </w:rPr>
      </w:pPr>
      <w:r>
        <w:rPr>
          <w:color w:val="000000"/>
          <w:szCs w:val="24"/>
        </w:rPr>
        <w:t>2</w:t>
      </w:r>
      <w:r w:rsidR="00E177E4">
        <w:rPr>
          <w:color w:val="000000"/>
          <w:szCs w:val="24"/>
        </w:rPr>
        <w:t>5</w:t>
      </w:r>
      <w:r w:rsidR="00B9556F">
        <w:rPr>
          <w:color w:val="000000"/>
          <w:szCs w:val="24"/>
        </w:rPr>
        <w:t>. P</w:t>
      </w:r>
      <w:r w:rsidR="00B9556F" w:rsidRPr="00B9556F">
        <w:rPr>
          <w:color w:val="000000"/>
          <w:szCs w:val="24"/>
        </w:rPr>
        <w:t>atvirtinus metinį Pirkimų planą ar jo pakeitimą, Už pirkimų planavimą, organizavimą ir pirkimų organizavimo priežiūrą atsakingas darbuotojas (-ai) skelbia pirkimų plano suvestinę arba pakeitimų suvestinę Viešųjų pirkimų įstatyme nustatyta tvarka.</w:t>
      </w:r>
    </w:p>
    <w:p w14:paraId="659A8AE9" w14:textId="77777777" w:rsidR="001134CD" w:rsidRPr="00694797" w:rsidRDefault="001134CD" w:rsidP="001134CD">
      <w:pPr>
        <w:ind w:left="851"/>
        <w:jc w:val="both"/>
        <w:rPr>
          <w:bCs/>
          <w:color w:val="000000"/>
        </w:rPr>
      </w:pPr>
    </w:p>
    <w:p w14:paraId="659A8AEA" w14:textId="031AB5A6" w:rsidR="001134CD" w:rsidRPr="00694797" w:rsidRDefault="00351796" w:rsidP="001134CD">
      <w:pPr>
        <w:jc w:val="center"/>
        <w:rPr>
          <w:b/>
          <w:bCs/>
          <w:color w:val="000000"/>
        </w:rPr>
      </w:pPr>
      <w:r>
        <w:rPr>
          <w:b/>
          <w:bCs/>
          <w:color w:val="000000"/>
        </w:rPr>
        <w:t>V</w:t>
      </w:r>
      <w:r w:rsidR="001134CD" w:rsidRPr="00694797">
        <w:rPr>
          <w:b/>
          <w:bCs/>
          <w:color w:val="000000"/>
        </w:rPr>
        <w:t xml:space="preserve"> SKYRIUS</w:t>
      </w:r>
    </w:p>
    <w:p w14:paraId="659A8AEB" w14:textId="77777777" w:rsidR="001134CD" w:rsidRPr="00694797" w:rsidRDefault="00920641" w:rsidP="001134CD">
      <w:pPr>
        <w:jc w:val="center"/>
        <w:rPr>
          <w:b/>
          <w:bCs/>
          <w:color w:val="000000"/>
        </w:rPr>
      </w:pPr>
      <w:r>
        <w:rPr>
          <w:b/>
          <w:bCs/>
          <w:color w:val="000000"/>
        </w:rPr>
        <w:t>BENDRA</w:t>
      </w:r>
      <w:r w:rsidR="001134CD" w:rsidRPr="00694797">
        <w:rPr>
          <w:b/>
          <w:bCs/>
          <w:color w:val="000000"/>
        </w:rPr>
        <w:t xml:space="preserve"> PIRKIMŲ </w:t>
      </w:r>
      <w:r w:rsidR="00F02659">
        <w:rPr>
          <w:b/>
          <w:bCs/>
          <w:color w:val="000000"/>
        </w:rPr>
        <w:t>ORGANIZAVIMO</w:t>
      </w:r>
      <w:r w:rsidR="001134CD" w:rsidRPr="00694797">
        <w:rPr>
          <w:b/>
          <w:bCs/>
          <w:color w:val="000000"/>
        </w:rPr>
        <w:t xml:space="preserve"> </w:t>
      </w:r>
      <w:r w:rsidR="00351796">
        <w:rPr>
          <w:b/>
          <w:bCs/>
          <w:color w:val="000000"/>
        </w:rPr>
        <w:t xml:space="preserve">IR INICIAVIMO </w:t>
      </w:r>
      <w:r w:rsidR="001134CD" w:rsidRPr="00694797">
        <w:rPr>
          <w:b/>
          <w:bCs/>
          <w:color w:val="000000"/>
        </w:rPr>
        <w:t>TVARKA</w:t>
      </w:r>
    </w:p>
    <w:p w14:paraId="659A8AEC" w14:textId="77777777" w:rsidR="00EF3C5E" w:rsidRDefault="00EF3C5E" w:rsidP="00EF3C5E">
      <w:pPr>
        <w:pStyle w:val="Sraopastraipa"/>
        <w:tabs>
          <w:tab w:val="left" w:pos="1560"/>
        </w:tabs>
        <w:ind w:left="0"/>
        <w:jc w:val="both"/>
        <w:rPr>
          <w:szCs w:val="24"/>
        </w:rPr>
      </w:pPr>
    </w:p>
    <w:p w14:paraId="659A8AED" w14:textId="61414D9D" w:rsidR="00EF3C5E" w:rsidRPr="00EF3C5E" w:rsidRDefault="00265DEF" w:rsidP="00EF3C5E">
      <w:pPr>
        <w:pStyle w:val="Sraopastraipa"/>
        <w:tabs>
          <w:tab w:val="left" w:pos="1560"/>
        </w:tabs>
        <w:ind w:left="0" w:firstLine="709"/>
        <w:jc w:val="both"/>
        <w:rPr>
          <w:szCs w:val="24"/>
        </w:rPr>
      </w:pPr>
      <w:r>
        <w:rPr>
          <w:szCs w:val="24"/>
        </w:rPr>
        <w:t>2</w:t>
      </w:r>
      <w:r w:rsidR="00E177E4">
        <w:rPr>
          <w:szCs w:val="24"/>
        </w:rPr>
        <w:t>6</w:t>
      </w:r>
      <w:r w:rsidR="00EF3C5E">
        <w:rPr>
          <w:szCs w:val="24"/>
        </w:rPr>
        <w:t xml:space="preserve">. </w:t>
      </w:r>
      <w:r w:rsidR="00EF3C5E" w:rsidRPr="00EF3C5E">
        <w:rPr>
          <w:szCs w:val="24"/>
        </w:rPr>
        <w:t>Pirkimų procedūras perkančiojoje organizacijoje atlieka komisija (-ojos) ir pirkimų organizatorius (-iai). Komisija (-os) ir pirkimų organizatorius (-iai) yra atskaitingi perkančiosios organizacijos direktoriui ir vykdo tik raštiškas jo užduotis.</w:t>
      </w:r>
    </w:p>
    <w:p w14:paraId="659A8AEE" w14:textId="650B3DCB" w:rsidR="00BB3918" w:rsidRDefault="009E6929" w:rsidP="00EF3C5E">
      <w:pPr>
        <w:pStyle w:val="Sraopastraipa"/>
        <w:tabs>
          <w:tab w:val="left" w:pos="1560"/>
        </w:tabs>
        <w:ind w:left="0" w:firstLine="709"/>
        <w:jc w:val="both"/>
        <w:rPr>
          <w:b/>
          <w:szCs w:val="24"/>
        </w:rPr>
      </w:pPr>
      <w:r>
        <w:rPr>
          <w:szCs w:val="24"/>
        </w:rPr>
        <w:t>2</w:t>
      </w:r>
      <w:r w:rsidR="00E177E4">
        <w:rPr>
          <w:szCs w:val="24"/>
        </w:rPr>
        <w:t>7</w:t>
      </w:r>
      <w:r w:rsidR="00EF3C5E" w:rsidRPr="00EF3C5E">
        <w:rPr>
          <w:szCs w:val="24"/>
        </w:rPr>
        <w:t xml:space="preserve">. </w:t>
      </w:r>
      <w:r w:rsidR="00EF3C5E" w:rsidRPr="00EF3C5E">
        <w:rPr>
          <w:b/>
          <w:szCs w:val="24"/>
        </w:rPr>
        <w:t>Pirkimo organizatorius (-iai)</w:t>
      </w:r>
      <w:r w:rsidR="00BB3918">
        <w:rPr>
          <w:b/>
          <w:szCs w:val="24"/>
        </w:rPr>
        <w:t>:</w:t>
      </w:r>
    </w:p>
    <w:p w14:paraId="659A8AEF" w14:textId="0C009624" w:rsidR="00BB3918" w:rsidRDefault="009E6929" w:rsidP="00EF3C5E">
      <w:pPr>
        <w:pStyle w:val="Sraopastraipa"/>
        <w:tabs>
          <w:tab w:val="left" w:pos="1560"/>
        </w:tabs>
        <w:ind w:left="0" w:firstLine="709"/>
        <w:jc w:val="both"/>
        <w:rPr>
          <w:szCs w:val="24"/>
        </w:rPr>
      </w:pPr>
      <w:r>
        <w:rPr>
          <w:szCs w:val="24"/>
        </w:rPr>
        <w:t>2</w:t>
      </w:r>
      <w:r w:rsidR="00E177E4">
        <w:rPr>
          <w:szCs w:val="24"/>
        </w:rPr>
        <w:t>7</w:t>
      </w:r>
      <w:r w:rsidR="00BB3918" w:rsidRPr="001714A4">
        <w:rPr>
          <w:szCs w:val="24"/>
        </w:rPr>
        <w:t>.1</w:t>
      </w:r>
      <w:r w:rsidR="00EF3C5E" w:rsidRPr="00EF3C5E">
        <w:rPr>
          <w:b/>
          <w:szCs w:val="24"/>
        </w:rPr>
        <w:t xml:space="preserve"> </w:t>
      </w:r>
      <w:r w:rsidR="00BB3918" w:rsidRPr="00BB3918">
        <w:rPr>
          <w:b/>
          <w:szCs w:val="24"/>
        </w:rPr>
        <w:t xml:space="preserve">mažos vertės </w:t>
      </w:r>
      <w:r w:rsidR="00EF3C5E">
        <w:rPr>
          <w:b/>
          <w:szCs w:val="24"/>
        </w:rPr>
        <w:t xml:space="preserve">centralizuoto </w:t>
      </w:r>
      <w:r w:rsidR="00EF3C5E" w:rsidRPr="00EF3C5E">
        <w:rPr>
          <w:b/>
          <w:szCs w:val="24"/>
        </w:rPr>
        <w:t>pirkimo procedūras gali atlikti</w:t>
      </w:r>
      <w:r w:rsidR="00EF3C5E" w:rsidRPr="00EF3C5E">
        <w:rPr>
          <w:szCs w:val="24"/>
        </w:rPr>
        <w:t xml:space="preserve">, kai prekių, paslaugų </w:t>
      </w:r>
      <w:r w:rsidR="00AC2B8D">
        <w:rPr>
          <w:szCs w:val="24"/>
        </w:rPr>
        <w:t xml:space="preserve">ir darbų </w:t>
      </w:r>
      <w:r w:rsidR="00EF3C5E" w:rsidRPr="00EF3C5E">
        <w:rPr>
          <w:szCs w:val="24"/>
        </w:rPr>
        <w:t xml:space="preserve">vertė </w:t>
      </w:r>
      <w:r w:rsidR="00F42831">
        <w:rPr>
          <w:szCs w:val="24"/>
        </w:rPr>
        <w:t>nevirš</w:t>
      </w:r>
      <w:r w:rsidR="00832011">
        <w:rPr>
          <w:szCs w:val="24"/>
        </w:rPr>
        <w:t>i</w:t>
      </w:r>
      <w:r w:rsidR="00F42831">
        <w:rPr>
          <w:szCs w:val="24"/>
        </w:rPr>
        <w:t>ja Viešųjų pirkimų įstatymo 4 straipsnio 3 d</w:t>
      </w:r>
      <w:r w:rsidR="006F2DE3">
        <w:rPr>
          <w:szCs w:val="24"/>
        </w:rPr>
        <w:t>alyje</w:t>
      </w:r>
      <w:r w:rsidR="00F42831">
        <w:rPr>
          <w:szCs w:val="24"/>
        </w:rPr>
        <w:t xml:space="preserve"> nurodyt</w:t>
      </w:r>
      <w:r w:rsidR="00832011">
        <w:rPr>
          <w:szCs w:val="24"/>
        </w:rPr>
        <w:t>ų verčių</w:t>
      </w:r>
      <w:r w:rsidR="00EF3C5E" w:rsidRPr="00EF3C5E">
        <w:rPr>
          <w:szCs w:val="24"/>
        </w:rPr>
        <w:t xml:space="preserve"> be PVM arba jei atliekami pirkimai nurodyti Mažos vertės pirkimų tvarkos aprašo 21.2.3, 21.2.5, 21.2.8, 21.2</w:t>
      </w:r>
      <w:r w:rsidR="00B876D0">
        <w:rPr>
          <w:szCs w:val="24"/>
        </w:rPr>
        <w:t>.9, 21.2.11–21.2.15, 21.2.19–21.2.21</w:t>
      </w:r>
      <w:r w:rsidR="00EF3C5E" w:rsidRPr="00EF3C5E">
        <w:rPr>
          <w:szCs w:val="24"/>
        </w:rPr>
        <w:t xml:space="preserve"> </w:t>
      </w:r>
      <w:r w:rsidR="00B876D0">
        <w:rPr>
          <w:szCs w:val="24"/>
        </w:rPr>
        <w:t>papunkči</w:t>
      </w:r>
      <w:r w:rsidR="00EF3C5E" w:rsidRPr="00EF3C5E">
        <w:rPr>
          <w:szCs w:val="24"/>
        </w:rPr>
        <w:t>uose nustatytais atvejais, pirkimus vykdant neskelbiamos apklausos būdu, neatsižvelgiant į sutarties vertę, bet neviršijant ma</w:t>
      </w:r>
      <w:r w:rsidR="002323CC">
        <w:rPr>
          <w:szCs w:val="24"/>
        </w:rPr>
        <w:t xml:space="preserve">žos vertės pirkimo ribos bei </w:t>
      </w:r>
      <w:r w:rsidR="00EF3C5E" w:rsidRPr="00EF3C5E">
        <w:rPr>
          <w:szCs w:val="24"/>
        </w:rPr>
        <w:t>Viešųjų pirkimų įstatymo 5 straipsnio 9 dalyje nurodytus pirkimus.</w:t>
      </w:r>
      <w:r w:rsidR="00EF3C5E">
        <w:rPr>
          <w:szCs w:val="24"/>
        </w:rPr>
        <w:t xml:space="preserve"> </w:t>
      </w:r>
    </w:p>
    <w:p w14:paraId="659A8AF0" w14:textId="65789741" w:rsidR="00EF3C5E" w:rsidRDefault="00B729FC" w:rsidP="00EF3C5E">
      <w:pPr>
        <w:pStyle w:val="Sraopastraipa"/>
        <w:tabs>
          <w:tab w:val="left" w:pos="1560"/>
        </w:tabs>
        <w:ind w:left="0" w:firstLine="709"/>
        <w:jc w:val="both"/>
        <w:rPr>
          <w:color w:val="000000"/>
          <w:szCs w:val="24"/>
          <w:lang w:eastAsia="zh-CN"/>
        </w:rPr>
      </w:pPr>
      <w:r>
        <w:rPr>
          <w:szCs w:val="24"/>
        </w:rPr>
        <w:t>2</w:t>
      </w:r>
      <w:r w:rsidR="00E177E4">
        <w:rPr>
          <w:szCs w:val="24"/>
        </w:rPr>
        <w:t>7</w:t>
      </w:r>
      <w:r w:rsidR="00BB3918">
        <w:rPr>
          <w:szCs w:val="24"/>
        </w:rPr>
        <w:t xml:space="preserve">.2. </w:t>
      </w:r>
      <w:r w:rsidR="00BB3918" w:rsidRPr="00351796">
        <w:rPr>
          <w:b/>
          <w:szCs w:val="24"/>
        </w:rPr>
        <w:t>mažos vertės</w:t>
      </w:r>
      <w:r w:rsidR="00BB3918" w:rsidRPr="00BB3918">
        <w:rPr>
          <w:szCs w:val="24"/>
        </w:rPr>
        <w:t xml:space="preserve"> </w:t>
      </w:r>
      <w:r w:rsidR="00BB3918">
        <w:rPr>
          <w:b/>
          <w:szCs w:val="24"/>
        </w:rPr>
        <w:t>d</w:t>
      </w:r>
      <w:r w:rsidR="00EF3C5E" w:rsidRPr="00EF3C5E">
        <w:rPr>
          <w:b/>
          <w:szCs w:val="24"/>
        </w:rPr>
        <w:t>ecentralizuoto pirkimo procedūras gali atlikti</w:t>
      </w:r>
      <w:r w:rsidR="00EF3C5E" w:rsidRPr="00EF3C5E">
        <w:rPr>
          <w:szCs w:val="24"/>
        </w:rPr>
        <w:t>, kai prekių, paslaugų ar darbų pirkimo sutarties vertė</w:t>
      </w:r>
      <w:r w:rsidR="00EF3C5E" w:rsidRPr="00EF3C5E">
        <w:t xml:space="preserve"> </w:t>
      </w:r>
      <w:r w:rsidR="00EF3C5E" w:rsidRPr="00EF3C5E">
        <w:rPr>
          <w:szCs w:val="24"/>
        </w:rPr>
        <w:t xml:space="preserve">neviršija </w:t>
      </w:r>
      <w:r w:rsidR="00EF3C5E">
        <w:rPr>
          <w:szCs w:val="24"/>
        </w:rPr>
        <w:t xml:space="preserve">ar lygi </w:t>
      </w:r>
      <w:r w:rsidR="00EF3C5E" w:rsidRPr="00EF3C5E">
        <w:rPr>
          <w:szCs w:val="24"/>
        </w:rPr>
        <w:t>15 000 Eur (penkiolika tūkstančių eurų) be PVM arba kai atliekami pirkimai nurodyti Mažos vertės pirkimų tvarkos aprašo 21.2.2–21.2.21 papunkčiuose nustatytais atvejais, pirkimus vykdant neskelbiamos apklausos būdu, neatsižvelgiant į sutarties vertę, bet neviršijant mažos vertės pirkimo ribos.</w:t>
      </w:r>
      <w:r w:rsidR="00BB3918">
        <w:rPr>
          <w:szCs w:val="24"/>
        </w:rPr>
        <w:t xml:space="preserve"> </w:t>
      </w:r>
      <w:r w:rsidR="0074056A">
        <w:rPr>
          <w:szCs w:val="24"/>
        </w:rPr>
        <w:t xml:space="preserve">Pirkimo procedūras atlieka šio Aprašo </w:t>
      </w:r>
      <w:r w:rsidR="0074056A" w:rsidRPr="00DF3E21">
        <w:rPr>
          <w:szCs w:val="24"/>
        </w:rPr>
        <w:t>V</w:t>
      </w:r>
      <w:r w:rsidR="006A7095" w:rsidRPr="00DF3E21">
        <w:rPr>
          <w:szCs w:val="24"/>
        </w:rPr>
        <w:t>I</w:t>
      </w:r>
      <w:r w:rsidR="0074056A" w:rsidRPr="00DF3E21">
        <w:rPr>
          <w:szCs w:val="24"/>
        </w:rPr>
        <w:t xml:space="preserve"> skyriuje nustatyta tvarka.</w:t>
      </w:r>
    </w:p>
    <w:p w14:paraId="659A8AF1" w14:textId="2E951C60" w:rsidR="00EF3C5E" w:rsidRDefault="00B729FC" w:rsidP="00F02659">
      <w:pPr>
        <w:pStyle w:val="Sraopastraipa"/>
        <w:tabs>
          <w:tab w:val="left" w:pos="1560"/>
        </w:tabs>
        <w:ind w:left="0" w:firstLine="709"/>
        <w:jc w:val="both"/>
        <w:rPr>
          <w:color w:val="000000"/>
          <w:szCs w:val="24"/>
          <w:lang w:eastAsia="zh-CN"/>
        </w:rPr>
      </w:pPr>
      <w:r>
        <w:rPr>
          <w:color w:val="000000"/>
          <w:szCs w:val="24"/>
          <w:lang w:eastAsia="zh-CN"/>
        </w:rPr>
        <w:t>2</w:t>
      </w:r>
      <w:r w:rsidR="00E177E4">
        <w:rPr>
          <w:color w:val="000000"/>
          <w:szCs w:val="24"/>
          <w:lang w:eastAsia="zh-CN"/>
        </w:rPr>
        <w:t>7</w:t>
      </w:r>
      <w:r w:rsidR="00BB3918">
        <w:rPr>
          <w:color w:val="000000"/>
          <w:szCs w:val="24"/>
          <w:lang w:eastAsia="zh-CN"/>
        </w:rPr>
        <w:t xml:space="preserve">.3. </w:t>
      </w:r>
      <w:r w:rsidR="001714A4">
        <w:rPr>
          <w:color w:val="000000"/>
          <w:szCs w:val="24"/>
          <w:lang w:eastAsia="zh-CN"/>
        </w:rPr>
        <w:t>vykdyti</w:t>
      </w:r>
      <w:r w:rsidR="00BB3918" w:rsidRPr="00BB3918">
        <w:rPr>
          <w:color w:val="000000"/>
          <w:szCs w:val="24"/>
          <w:lang w:eastAsia="zh-CN"/>
        </w:rPr>
        <w:t xml:space="preserve"> prekių, paslaugų ar darbų pirkimus naudojantis CPO elektroniniu katalogu</w:t>
      </w:r>
      <w:r w:rsidR="00AA01B4">
        <w:rPr>
          <w:color w:val="000000"/>
          <w:szCs w:val="24"/>
          <w:lang w:eastAsia="zh-CN"/>
        </w:rPr>
        <w:t>, atnaujinto varžymosi atveju</w:t>
      </w:r>
      <w:r w:rsidR="00BB3918">
        <w:rPr>
          <w:color w:val="000000"/>
          <w:szCs w:val="24"/>
          <w:lang w:eastAsia="zh-CN"/>
        </w:rPr>
        <w:t>, nepriklausomai nuo jų vertės.</w:t>
      </w:r>
    </w:p>
    <w:p w14:paraId="659A8AF2" w14:textId="09979E78" w:rsidR="001714A4" w:rsidRPr="001714A4" w:rsidRDefault="00B729FC" w:rsidP="001714A4">
      <w:pPr>
        <w:pStyle w:val="Sraopastraipa"/>
        <w:tabs>
          <w:tab w:val="left" w:pos="1560"/>
        </w:tabs>
        <w:ind w:left="0" w:firstLine="709"/>
        <w:jc w:val="both"/>
        <w:rPr>
          <w:color w:val="000000"/>
          <w:szCs w:val="24"/>
          <w:lang w:eastAsia="zh-CN"/>
        </w:rPr>
      </w:pPr>
      <w:r>
        <w:rPr>
          <w:color w:val="000000"/>
          <w:szCs w:val="24"/>
          <w:lang w:eastAsia="zh-CN"/>
        </w:rPr>
        <w:t>2</w:t>
      </w:r>
      <w:r w:rsidR="00E177E4">
        <w:rPr>
          <w:color w:val="000000"/>
          <w:szCs w:val="24"/>
          <w:lang w:eastAsia="zh-CN"/>
        </w:rPr>
        <w:t>8</w:t>
      </w:r>
      <w:r w:rsidR="00F02659">
        <w:rPr>
          <w:color w:val="000000"/>
          <w:szCs w:val="24"/>
          <w:lang w:eastAsia="zh-CN"/>
        </w:rPr>
        <w:t xml:space="preserve">. </w:t>
      </w:r>
      <w:r w:rsidR="001714A4" w:rsidRPr="001714A4">
        <w:rPr>
          <w:color w:val="000000"/>
          <w:szCs w:val="24"/>
          <w:lang w:eastAsia="zh-CN"/>
        </w:rPr>
        <w:t>Perkančiojoje organizacijoje pirkimams organizuoti ir atlikti yra sudaroma (mažos vertės pirkimų atveju – gali būti sudaroma)</w:t>
      </w:r>
      <w:r w:rsidR="005213D6">
        <w:rPr>
          <w:color w:val="000000"/>
          <w:szCs w:val="24"/>
          <w:lang w:eastAsia="zh-CN"/>
        </w:rPr>
        <w:t xml:space="preserve"> Nuolatinė</w:t>
      </w:r>
      <w:r w:rsidR="001714A4" w:rsidRPr="001714A4">
        <w:rPr>
          <w:color w:val="000000"/>
          <w:szCs w:val="24"/>
          <w:lang w:eastAsia="zh-CN"/>
        </w:rPr>
        <w:t xml:space="preserve"> </w:t>
      </w:r>
      <w:r w:rsidR="005213D6">
        <w:rPr>
          <w:color w:val="000000"/>
          <w:szCs w:val="24"/>
          <w:lang w:eastAsia="zh-CN"/>
        </w:rPr>
        <w:t>v</w:t>
      </w:r>
      <w:r w:rsidR="001714A4" w:rsidRPr="001714A4">
        <w:rPr>
          <w:color w:val="000000"/>
          <w:szCs w:val="24"/>
          <w:lang w:eastAsia="zh-CN"/>
        </w:rPr>
        <w:t xml:space="preserve">iešojo pirkimo komisija. Viešojo pirkimo komisijos funkcijos nustatomos Viešojo pirkimo komisijos darbo reglamente. Sudarant Viešojo pirkimo komisiją ir nustatant jos funkcijas, vadovaujamasi  Viešųjų pirkimų tarnybos patvirtintomis, Viešojo pirkimo komisijos sudarymo ir jos veiklos organizavimo </w:t>
      </w:r>
      <w:r w:rsidR="00613D8C">
        <w:rPr>
          <w:color w:val="000000"/>
          <w:szCs w:val="24"/>
          <w:lang w:eastAsia="zh-CN"/>
        </w:rPr>
        <w:t>gairės</w:t>
      </w:r>
      <w:r w:rsidR="001714A4" w:rsidRPr="001714A4">
        <w:rPr>
          <w:color w:val="000000"/>
          <w:szCs w:val="24"/>
          <w:lang w:eastAsia="zh-CN"/>
        </w:rPr>
        <w:t>.</w:t>
      </w:r>
    </w:p>
    <w:p w14:paraId="659A8AF3" w14:textId="1BDB43BB" w:rsidR="001714A4" w:rsidRDefault="00E177E4" w:rsidP="001714A4">
      <w:pPr>
        <w:pStyle w:val="Sraopastraipa"/>
        <w:tabs>
          <w:tab w:val="left" w:pos="1560"/>
        </w:tabs>
        <w:ind w:left="0" w:firstLine="709"/>
        <w:jc w:val="both"/>
        <w:rPr>
          <w:color w:val="000000"/>
          <w:szCs w:val="24"/>
          <w:lang w:eastAsia="zh-CN"/>
        </w:rPr>
      </w:pPr>
      <w:r>
        <w:rPr>
          <w:color w:val="000000"/>
          <w:szCs w:val="24"/>
          <w:lang w:eastAsia="zh-CN"/>
        </w:rPr>
        <w:t>29</w:t>
      </w:r>
      <w:r w:rsidR="001714A4" w:rsidRPr="001714A4">
        <w:rPr>
          <w:color w:val="000000"/>
          <w:szCs w:val="24"/>
          <w:lang w:eastAsia="zh-CN"/>
        </w:rPr>
        <w:t>. Viešojo pirkimo komisija, sudaryta perkančiosios organizacijos direktoriaus įsakymu, yra nuolatinai veikianti komisija ir atlieka supaprastintų pirkimų, išskyrus mažos vertės pirkimus, ir tarptautinių pirkimų procedūras.</w:t>
      </w:r>
    </w:p>
    <w:p w14:paraId="659A8AF4" w14:textId="4485D514" w:rsidR="001714A4" w:rsidRDefault="00B25F9E" w:rsidP="00F0265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0</w:t>
      </w:r>
      <w:r w:rsidR="001714A4">
        <w:rPr>
          <w:color w:val="000000"/>
          <w:szCs w:val="24"/>
          <w:lang w:eastAsia="zh-CN"/>
        </w:rPr>
        <w:t xml:space="preserve">. </w:t>
      </w:r>
      <w:r w:rsidR="001714A4" w:rsidRPr="001714A4">
        <w:rPr>
          <w:color w:val="000000"/>
          <w:szCs w:val="24"/>
          <w:lang w:eastAsia="zh-CN"/>
        </w:rPr>
        <w:t xml:space="preserve">Jei sudaroma Mažos vertės pirkimų komisija, ji atlieka mažos vertės pirkimų procedūras, kai </w:t>
      </w:r>
      <w:r w:rsidR="00D963BE" w:rsidRPr="00D963BE">
        <w:rPr>
          <w:color w:val="000000"/>
          <w:szCs w:val="24"/>
          <w:lang w:eastAsia="zh-CN"/>
        </w:rPr>
        <w:t>prekių, paslaugų ir darbų vertė neviršija Viešųjų pirkimų įstatymo 4 straipsnio 3 d</w:t>
      </w:r>
      <w:r w:rsidR="00613D8C">
        <w:rPr>
          <w:color w:val="000000"/>
          <w:szCs w:val="24"/>
          <w:lang w:eastAsia="zh-CN"/>
        </w:rPr>
        <w:t>alyje</w:t>
      </w:r>
      <w:r w:rsidR="00D963BE" w:rsidRPr="00D963BE">
        <w:rPr>
          <w:color w:val="000000"/>
          <w:szCs w:val="24"/>
          <w:lang w:eastAsia="zh-CN"/>
        </w:rPr>
        <w:t xml:space="preserve"> nurodytų verčių be PVM</w:t>
      </w:r>
      <w:r w:rsidR="001714A4" w:rsidRPr="001714A4">
        <w:rPr>
          <w:color w:val="000000"/>
          <w:szCs w:val="24"/>
          <w:lang w:eastAsia="zh-CN"/>
        </w:rPr>
        <w:t>. Mažos vertės pirkimų komisija taip pat gali atlikti Viešųjų pirkimų įstatymo 5 straipsnio 9 dalyje nurodytus pirkimus.</w:t>
      </w:r>
    </w:p>
    <w:p w14:paraId="659A8AF5" w14:textId="513B4586" w:rsidR="001714A4" w:rsidRDefault="00B25F9E" w:rsidP="00F0265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1</w:t>
      </w:r>
      <w:r w:rsidR="001714A4">
        <w:rPr>
          <w:color w:val="000000"/>
          <w:szCs w:val="24"/>
          <w:lang w:eastAsia="zh-CN"/>
        </w:rPr>
        <w:t xml:space="preserve">. </w:t>
      </w:r>
      <w:r w:rsidR="001714A4" w:rsidRPr="001714A4">
        <w:rPr>
          <w:color w:val="000000"/>
          <w:szCs w:val="24"/>
          <w:lang w:eastAsia="zh-CN"/>
        </w:rPr>
        <w:t>Perkančiosios organizacijos direktorius turi teisę priimti sprendimą pavesti mažos vertės pirkimą vykdyti pirkimų organizatoriui ar komisijai</w:t>
      </w:r>
      <w:r w:rsidR="002323CC">
        <w:rPr>
          <w:color w:val="000000"/>
          <w:szCs w:val="24"/>
          <w:lang w:eastAsia="zh-CN"/>
        </w:rPr>
        <w:t xml:space="preserve">, neatsižvelgdamas į </w:t>
      </w:r>
      <w:r w:rsidR="002323CC" w:rsidRPr="00531059">
        <w:rPr>
          <w:szCs w:val="24"/>
          <w:lang w:eastAsia="zh-CN"/>
        </w:rPr>
        <w:t>A</w:t>
      </w:r>
      <w:r w:rsidR="001714A4" w:rsidRPr="00531059">
        <w:rPr>
          <w:szCs w:val="24"/>
          <w:lang w:eastAsia="zh-CN"/>
        </w:rPr>
        <w:t xml:space="preserve">prašo </w:t>
      </w:r>
      <w:r w:rsidR="002323CC" w:rsidRPr="00531059">
        <w:rPr>
          <w:szCs w:val="24"/>
          <w:lang w:eastAsia="zh-CN"/>
        </w:rPr>
        <w:t>2</w:t>
      </w:r>
      <w:r w:rsidR="00531059" w:rsidRPr="00531059">
        <w:rPr>
          <w:szCs w:val="24"/>
          <w:lang w:eastAsia="zh-CN"/>
        </w:rPr>
        <w:t>8</w:t>
      </w:r>
      <w:r w:rsidR="00D129F5" w:rsidRPr="00531059">
        <w:rPr>
          <w:szCs w:val="24"/>
          <w:lang w:eastAsia="zh-CN"/>
        </w:rPr>
        <w:t xml:space="preserve"> ir </w:t>
      </w:r>
      <w:r w:rsidR="00531059" w:rsidRPr="00531059">
        <w:rPr>
          <w:szCs w:val="24"/>
          <w:lang w:eastAsia="zh-CN"/>
        </w:rPr>
        <w:t>31</w:t>
      </w:r>
      <w:r w:rsidR="001714A4" w:rsidRPr="00531059">
        <w:rPr>
          <w:szCs w:val="24"/>
          <w:lang w:eastAsia="zh-CN"/>
        </w:rPr>
        <w:t xml:space="preserve"> punkt</w:t>
      </w:r>
      <w:r w:rsidR="002323CC" w:rsidRPr="00531059">
        <w:rPr>
          <w:szCs w:val="24"/>
          <w:lang w:eastAsia="zh-CN"/>
        </w:rPr>
        <w:t>uos</w:t>
      </w:r>
      <w:r w:rsidR="001714A4" w:rsidRPr="00531059">
        <w:rPr>
          <w:szCs w:val="24"/>
          <w:lang w:eastAsia="zh-CN"/>
        </w:rPr>
        <w:t xml:space="preserve">e </w:t>
      </w:r>
      <w:r w:rsidR="001714A4" w:rsidRPr="001714A4">
        <w:rPr>
          <w:color w:val="000000"/>
          <w:szCs w:val="24"/>
          <w:lang w:eastAsia="zh-CN"/>
        </w:rPr>
        <w:t>nustatytas aplinkybes, nurodydamas argumentus dėl tokio sprendimo priėmimo.</w:t>
      </w:r>
    </w:p>
    <w:p w14:paraId="659A8AF6" w14:textId="5C4495BD" w:rsidR="001714A4" w:rsidRPr="001714A4" w:rsidRDefault="00B25F9E" w:rsidP="001714A4">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2</w:t>
      </w:r>
      <w:r w:rsidR="001714A4">
        <w:rPr>
          <w:color w:val="000000"/>
          <w:szCs w:val="24"/>
          <w:lang w:eastAsia="zh-CN"/>
        </w:rPr>
        <w:t xml:space="preserve">. </w:t>
      </w:r>
      <w:r w:rsidR="001714A4" w:rsidRPr="001714A4">
        <w:rPr>
          <w:color w:val="000000"/>
          <w:szCs w:val="24"/>
          <w:lang w:eastAsia="zh-CN"/>
        </w:rPr>
        <w:t>Komisija vykdo visas pirkimo procedūras, vadovaudamasi Viešųjų pirkimo įstatymo ir/ ar Mažos vertės</w:t>
      </w:r>
      <w:r w:rsidR="001714A4">
        <w:rPr>
          <w:color w:val="000000"/>
          <w:szCs w:val="24"/>
          <w:lang w:eastAsia="zh-CN"/>
        </w:rPr>
        <w:t xml:space="preserve"> pirkimų tvarkos aprašu ir šio A</w:t>
      </w:r>
      <w:r w:rsidR="001714A4" w:rsidRPr="001714A4">
        <w:rPr>
          <w:color w:val="000000"/>
          <w:szCs w:val="24"/>
          <w:lang w:eastAsia="zh-CN"/>
        </w:rPr>
        <w:t>prašo nustatyta tvarka pagal komisijai suteiktus įgaliojimus.</w:t>
      </w:r>
      <w:r w:rsidR="00920641">
        <w:rPr>
          <w:color w:val="000000"/>
          <w:szCs w:val="24"/>
          <w:lang w:eastAsia="zh-CN"/>
        </w:rPr>
        <w:t xml:space="preserve"> Jos sprendimai įforminami protokolu ir registruojami Komisijos protokolų registre.</w:t>
      </w:r>
    </w:p>
    <w:p w14:paraId="659A8AF7" w14:textId="57B5B3CC" w:rsidR="001714A4" w:rsidRPr="001714A4" w:rsidRDefault="00B25F9E" w:rsidP="001714A4">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3</w:t>
      </w:r>
      <w:r w:rsidR="001714A4" w:rsidRPr="001714A4">
        <w:rPr>
          <w:color w:val="000000"/>
          <w:szCs w:val="24"/>
          <w:lang w:eastAsia="zh-CN"/>
        </w:rPr>
        <w:t>. Pirkimų organizatoriai vykdo visas pirkimo procedūras, vadovaudamiesi Mažos vertės</w:t>
      </w:r>
      <w:r w:rsidR="001714A4">
        <w:rPr>
          <w:color w:val="000000"/>
          <w:szCs w:val="24"/>
          <w:lang w:eastAsia="zh-CN"/>
        </w:rPr>
        <w:t xml:space="preserve"> pirkimų tvarkos aprašu ir šio A</w:t>
      </w:r>
      <w:r w:rsidR="001714A4" w:rsidRPr="001714A4">
        <w:rPr>
          <w:color w:val="000000"/>
          <w:szCs w:val="24"/>
          <w:lang w:eastAsia="zh-CN"/>
        </w:rPr>
        <w:t xml:space="preserve">prašo nustatyta tvarka. </w:t>
      </w:r>
    </w:p>
    <w:p w14:paraId="659A8AF8" w14:textId="7B5649B2" w:rsidR="001714A4" w:rsidRPr="001714A4" w:rsidRDefault="00B25F9E" w:rsidP="001714A4">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4</w:t>
      </w:r>
      <w:r w:rsidR="001714A4" w:rsidRPr="001714A4">
        <w:rPr>
          <w:color w:val="000000"/>
          <w:szCs w:val="24"/>
          <w:lang w:eastAsia="zh-CN"/>
        </w:rPr>
        <w:t>. Pirkimo procedūros prasideda, kai Viešųjų pirkimų tarnyba paskelbia skelbimą apie pirkimą CVP IS, o kai pirkimas atliekamas neskelbiamos apklausos būdu – perkančioji organizacija kreipiasi į tiekėją (tiekėjus) prašydama pateikti pasiūlymą (pasiūlymus).</w:t>
      </w:r>
    </w:p>
    <w:p w14:paraId="659A8AF9" w14:textId="5E5F1C69" w:rsidR="001714A4" w:rsidRPr="001714A4" w:rsidRDefault="002323CC" w:rsidP="001714A4">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5</w:t>
      </w:r>
      <w:r w:rsidR="001714A4" w:rsidRPr="001714A4">
        <w:rPr>
          <w:color w:val="000000"/>
          <w:szCs w:val="24"/>
          <w:lang w:eastAsia="zh-CN"/>
        </w:rPr>
        <w:t>. Pirkimo procedūros baigiasi, kai:</w:t>
      </w:r>
    </w:p>
    <w:p w14:paraId="659A8AFA" w14:textId="692AF9C6" w:rsidR="001714A4" w:rsidRPr="001714A4" w:rsidRDefault="002323CC" w:rsidP="001714A4">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6</w:t>
      </w:r>
      <w:r w:rsidR="001714A4" w:rsidRPr="001714A4">
        <w:rPr>
          <w:color w:val="000000"/>
          <w:szCs w:val="24"/>
          <w:lang w:eastAsia="zh-CN"/>
        </w:rPr>
        <w:t>.1. sudaroma pirkimo sutartis ir pateikiamas sutarties įvykdymo užtikrinimas, jei jo buvo prašoma, arba sudaroma preliminarioji sutartis;</w:t>
      </w:r>
    </w:p>
    <w:p w14:paraId="659A8AFB" w14:textId="60DE32D9" w:rsidR="001714A4" w:rsidRPr="001714A4" w:rsidRDefault="002323CC"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6</w:t>
      </w:r>
      <w:r w:rsidR="001714A4" w:rsidRPr="001714A4">
        <w:rPr>
          <w:color w:val="000000"/>
          <w:szCs w:val="24"/>
          <w:lang w:eastAsia="zh-CN"/>
        </w:rPr>
        <w:t>.2. atmetami visi pasiūlymai;</w:t>
      </w:r>
    </w:p>
    <w:p w14:paraId="659A8AFC" w14:textId="1E39FD0E" w:rsidR="001714A4" w:rsidRPr="001714A4" w:rsidRDefault="002323CC"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6</w:t>
      </w:r>
      <w:r w:rsidR="001714A4" w:rsidRPr="001714A4">
        <w:rPr>
          <w:color w:val="000000"/>
          <w:szCs w:val="24"/>
          <w:lang w:eastAsia="zh-CN"/>
        </w:rPr>
        <w:t>.3. nutraukiamos pirkimo procedūros (kai Pirkimo procedūrų vykdymo metu atsirado aplinkybės, kurių negalima buvo numatyti, kai perkamas objektas tapo nereikalingas, kai nebėra lėšų už jį sumokėti, kai iš esmės keičiamos pirkimo sąlygos bei pažeisti VPĮ principai ir pan.);</w:t>
      </w:r>
    </w:p>
    <w:p w14:paraId="659A8AFD" w14:textId="7276CBD3" w:rsidR="001714A4" w:rsidRPr="001714A4" w:rsidRDefault="002323CC"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6</w:t>
      </w:r>
      <w:r w:rsidR="001714A4" w:rsidRPr="001714A4">
        <w:rPr>
          <w:color w:val="000000"/>
          <w:szCs w:val="24"/>
          <w:lang w:eastAsia="zh-CN"/>
        </w:rPr>
        <w:t>.4. per nustatytą terminą nepateikiamas nei vienas pasiūlymas;</w:t>
      </w:r>
    </w:p>
    <w:p w14:paraId="659A8AFE" w14:textId="1EB41212" w:rsidR="001714A4" w:rsidRPr="001714A4" w:rsidRDefault="002323CC"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6</w:t>
      </w:r>
      <w:r w:rsidR="001714A4" w:rsidRPr="001714A4">
        <w:rPr>
          <w:color w:val="000000"/>
          <w:szCs w:val="24"/>
          <w:lang w:eastAsia="zh-CN"/>
        </w:rPr>
        <w:t>.5. baigiasi pasiūlymų galiojimo laikas ir pirkimo sutartis ar preliminarioji sutartis nesudaroma dėl priežasčių, kurios priklauso nuo tiekėjų;</w:t>
      </w:r>
    </w:p>
    <w:p w14:paraId="659A8AFF" w14:textId="79B7134E" w:rsidR="001714A4" w:rsidRPr="001714A4" w:rsidRDefault="002323CC" w:rsidP="008F3A99">
      <w:pPr>
        <w:pStyle w:val="Sraopastraipa"/>
        <w:tabs>
          <w:tab w:val="left" w:pos="1560"/>
        </w:tabs>
        <w:jc w:val="both"/>
        <w:rPr>
          <w:color w:val="000000"/>
          <w:szCs w:val="24"/>
          <w:lang w:eastAsia="zh-CN"/>
        </w:rPr>
      </w:pPr>
      <w:r>
        <w:rPr>
          <w:color w:val="000000"/>
          <w:szCs w:val="24"/>
          <w:lang w:eastAsia="zh-CN"/>
        </w:rPr>
        <w:lastRenderedPageBreak/>
        <w:t>3</w:t>
      </w:r>
      <w:r w:rsidR="00E177E4">
        <w:rPr>
          <w:color w:val="000000"/>
          <w:szCs w:val="24"/>
          <w:lang w:eastAsia="zh-CN"/>
        </w:rPr>
        <w:t>6</w:t>
      </w:r>
      <w:r w:rsidR="001714A4" w:rsidRPr="001714A4">
        <w:rPr>
          <w:color w:val="000000"/>
          <w:szCs w:val="24"/>
          <w:lang w:eastAsia="zh-CN"/>
        </w:rPr>
        <w:t>.6. visi tiekėjai atšaukia savo pasiūlymus ar atsisako sudaryti pirkimo sutartį.</w:t>
      </w:r>
    </w:p>
    <w:p w14:paraId="659A8B00" w14:textId="059C4843" w:rsidR="001714A4" w:rsidRPr="001714A4" w:rsidRDefault="002323CC"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7</w:t>
      </w:r>
      <w:r w:rsidR="001714A4" w:rsidRPr="001714A4">
        <w:rPr>
          <w:color w:val="000000"/>
          <w:szCs w:val="24"/>
          <w:lang w:eastAsia="zh-CN"/>
        </w:rPr>
        <w:t xml:space="preserve">. Perkančioji organizacija turi teisę savo iniciatyva nutraukti pradėtas pirkimo procedūras. Tai gali būti atliekama bet kuriuo metu iki pirkimo sutarties (preliminariosios sutarties) sudarymo, jeigu atsirado aplinkybių, kurių nebuvo galima numatyti. Pirkimo procedūras nutraukti privaloma, jeigu buvo pažeisti Viešųjų pirkimų įstatymo 17 straipsnio 1 dalyje nustatyti principai ir atitinkamos padėties negalima ištaisyti. Pirkimo procedūrų vykdymo metu atsiradus aplinkybėms, kurių negalima buvo numatyti, ar kitoms aplinkybėms, kurioms esant tik perkančiosios organizacijos direktorius gali priimti sprendimą (išskyrus komisijos darbo reglamente nustatytus atvejus, kai sprendimą gali priimti komisija). Kai sprendimą dėl nutraukimo priima perkančiosios organizacijos direktorius, komisijos narys ar pirkimo organizatorius apie tai informuoja perkančiosios organizacijos direktorių ir nurodo motyvus, dėl ko turi būti nutrauktos pirkimo procedūros. </w:t>
      </w:r>
      <w:r w:rsidR="0074056A" w:rsidRPr="0074056A">
        <w:rPr>
          <w:color w:val="000000"/>
          <w:szCs w:val="24"/>
          <w:lang w:eastAsia="zh-CN"/>
        </w:rPr>
        <w:t xml:space="preserve">Nutraukiant pirkimo procedūras Perkančiosios organizacijos valia, CPO nevertina Perkančiosios organizacijos sprendimo dėl pirkimo nutraukimo pagrįstumo aplinkybių. CPO vykdo tik formaliuosius techninius pirkimo nutraukimo veiksmus.  </w:t>
      </w:r>
    </w:p>
    <w:p w14:paraId="659A8B01" w14:textId="51A46841" w:rsidR="001714A4" w:rsidRPr="001714A4" w:rsidRDefault="007C3881" w:rsidP="008F3A99">
      <w:pPr>
        <w:pStyle w:val="Sraopastraipa"/>
        <w:tabs>
          <w:tab w:val="left" w:pos="1560"/>
        </w:tabs>
        <w:ind w:left="0" w:firstLine="709"/>
        <w:jc w:val="both"/>
        <w:rPr>
          <w:color w:val="000000"/>
          <w:szCs w:val="24"/>
          <w:lang w:eastAsia="zh-CN"/>
        </w:rPr>
      </w:pPr>
      <w:r>
        <w:rPr>
          <w:color w:val="000000"/>
          <w:szCs w:val="24"/>
          <w:lang w:eastAsia="zh-CN"/>
        </w:rPr>
        <w:t>3</w:t>
      </w:r>
      <w:r w:rsidR="00E177E4">
        <w:rPr>
          <w:color w:val="000000"/>
          <w:szCs w:val="24"/>
          <w:lang w:eastAsia="zh-CN"/>
        </w:rPr>
        <w:t>8</w:t>
      </w:r>
      <w:r w:rsidR="001714A4" w:rsidRPr="001714A4">
        <w:rPr>
          <w:color w:val="000000"/>
          <w:szCs w:val="24"/>
          <w:lang w:eastAsia="zh-CN"/>
        </w:rPr>
        <w:t>. Perkančioji organizacija privalo įsigy</w:t>
      </w:r>
      <w:r w:rsidR="008F3A99">
        <w:rPr>
          <w:color w:val="000000"/>
          <w:szCs w:val="24"/>
          <w:lang w:eastAsia="zh-CN"/>
        </w:rPr>
        <w:t xml:space="preserve">ti prekių, paslaugų ir darbų </w:t>
      </w:r>
      <w:r w:rsidR="002323CC">
        <w:rPr>
          <w:color w:val="000000"/>
          <w:szCs w:val="24"/>
          <w:lang w:eastAsia="zh-CN"/>
        </w:rPr>
        <w:t>iš</w:t>
      </w:r>
      <w:r w:rsidR="008F3A99">
        <w:rPr>
          <w:color w:val="000000"/>
          <w:szCs w:val="24"/>
          <w:lang w:eastAsia="zh-CN"/>
        </w:rPr>
        <w:t xml:space="preserve"> </w:t>
      </w:r>
      <w:r w:rsidR="001714A4" w:rsidRPr="001714A4">
        <w:rPr>
          <w:color w:val="000000"/>
          <w:szCs w:val="24"/>
          <w:lang w:eastAsia="zh-CN"/>
        </w:rPr>
        <w:t>CPO</w:t>
      </w:r>
      <w:r w:rsidR="00066CF5">
        <w:rPr>
          <w:color w:val="000000"/>
          <w:szCs w:val="24"/>
          <w:lang w:eastAsia="zh-CN"/>
        </w:rPr>
        <w:t xml:space="preserve"> </w:t>
      </w:r>
      <w:r w:rsidR="008F3A99">
        <w:rPr>
          <w:color w:val="000000"/>
          <w:szCs w:val="24"/>
          <w:lang w:eastAsia="zh-CN"/>
        </w:rPr>
        <w:t>LT</w:t>
      </w:r>
      <w:r w:rsidR="00066CF5" w:rsidRPr="00066CF5">
        <w:t xml:space="preserve"> </w:t>
      </w:r>
      <w:r w:rsidR="00066CF5" w:rsidRPr="00066CF5">
        <w:rPr>
          <w:color w:val="000000"/>
          <w:szCs w:val="24"/>
          <w:lang w:eastAsia="zh-CN"/>
        </w:rPr>
        <w:t>elektronin</w:t>
      </w:r>
      <w:r w:rsidR="00066CF5">
        <w:rPr>
          <w:color w:val="000000"/>
          <w:szCs w:val="24"/>
          <w:lang w:eastAsia="zh-CN"/>
        </w:rPr>
        <w:t>io</w:t>
      </w:r>
      <w:r w:rsidR="00066CF5" w:rsidRPr="00066CF5">
        <w:rPr>
          <w:color w:val="000000"/>
          <w:szCs w:val="24"/>
          <w:lang w:eastAsia="zh-CN"/>
        </w:rPr>
        <w:t xml:space="preserve"> katalog</w:t>
      </w:r>
      <w:r w:rsidR="00066CF5">
        <w:rPr>
          <w:color w:val="000000"/>
          <w:szCs w:val="24"/>
          <w:lang w:eastAsia="zh-CN"/>
        </w:rPr>
        <w:t>o</w:t>
      </w:r>
      <w:r w:rsidR="0001212F">
        <w:rPr>
          <w:color w:val="000000"/>
          <w:szCs w:val="24"/>
          <w:lang w:eastAsia="zh-CN"/>
        </w:rPr>
        <w:t>, CPO</w:t>
      </w:r>
      <w:r w:rsidR="008F3A99">
        <w:rPr>
          <w:color w:val="000000"/>
          <w:szCs w:val="24"/>
          <w:lang w:eastAsia="zh-CN"/>
        </w:rPr>
        <w:t xml:space="preserve"> arba</w:t>
      </w:r>
      <w:r w:rsidR="0001212F">
        <w:rPr>
          <w:color w:val="000000"/>
          <w:szCs w:val="24"/>
          <w:lang w:eastAsia="zh-CN"/>
        </w:rPr>
        <w:t xml:space="preserve"> per ją ar</w:t>
      </w:r>
      <w:r w:rsidR="008F3A99">
        <w:rPr>
          <w:color w:val="000000"/>
          <w:szCs w:val="24"/>
          <w:lang w:eastAsia="zh-CN"/>
        </w:rPr>
        <w:t xml:space="preserve"> per</w:t>
      </w:r>
      <w:r w:rsidR="00DD195F">
        <w:rPr>
          <w:color w:val="000000"/>
          <w:szCs w:val="24"/>
          <w:lang w:eastAsia="zh-CN"/>
        </w:rPr>
        <w:t xml:space="preserve"> CPO</w:t>
      </w:r>
      <w:r w:rsidR="001714A4" w:rsidRPr="001714A4">
        <w:rPr>
          <w:color w:val="000000"/>
          <w:szCs w:val="24"/>
          <w:lang w:eastAsia="zh-CN"/>
        </w:rPr>
        <w:t>, jeigu Lietuvos Respublikoje veikiančios CPO</w:t>
      </w:r>
      <w:r w:rsidR="00066CF5">
        <w:rPr>
          <w:color w:val="000000"/>
          <w:szCs w:val="24"/>
          <w:lang w:eastAsia="zh-CN"/>
        </w:rPr>
        <w:t xml:space="preserve"> </w:t>
      </w:r>
      <w:r w:rsidR="00DD195F">
        <w:rPr>
          <w:color w:val="000000"/>
          <w:szCs w:val="24"/>
          <w:lang w:eastAsia="zh-CN"/>
        </w:rPr>
        <w:t>LT ar CPO</w:t>
      </w:r>
      <w:r w:rsidR="001714A4" w:rsidRPr="001714A4">
        <w:rPr>
          <w:color w:val="000000"/>
          <w:szCs w:val="24"/>
          <w:lang w:eastAsia="zh-CN"/>
        </w:rPr>
        <w:t xml:space="preserve"> siūlomos prekės ar paslaugos, per sukurtą dinaminę pirkimų sistemą ar sudarytą preliminariąją sutartį galimos įsigyti prekės, paslaugos ar darbai atitinka perkančiosios organizacijos poreikius ir perkančioji organizacija negali prekių, paslaugų ar darbų įsigyti efektyvesniu būdu racionaliai naudodama tam skirtas lėšas. Komisija pirkimams, vykdomiems per CPO</w:t>
      </w:r>
      <w:r w:rsidR="00066CF5">
        <w:rPr>
          <w:color w:val="000000"/>
          <w:szCs w:val="24"/>
          <w:lang w:eastAsia="zh-CN"/>
        </w:rPr>
        <w:t xml:space="preserve"> </w:t>
      </w:r>
      <w:r w:rsidR="008F3A99">
        <w:rPr>
          <w:color w:val="000000"/>
          <w:szCs w:val="24"/>
          <w:lang w:eastAsia="zh-CN"/>
        </w:rPr>
        <w:t>LT</w:t>
      </w:r>
      <w:r w:rsidR="00F115C4" w:rsidRPr="00F115C4">
        <w:t xml:space="preserve"> </w:t>
      </w:r>
      <w:r w:rsidR="00F115C4" w:rsidRPr="00F115C4">
        <w:rPr>
          <w:color w:val="000000"/>
          <w:szCs w:val="24"/>
          <w:lang w:eastAsia="zh-CN"/>
        </w:rPr>
        <w:t>elektroninį katalogą</w:t>
      </w:r>
      <w:r w:rsidR="001714A4" w:rsidRPr="001714A4">
        <w:rPr>
          <w:color w:val="000000"/>
          <w:szCs w:val="24"/>
          <w:lang w:eastAsia="zh-CN"/>
        </w:rPr>
        <w:t>, nesudaroma.</w:t>
      </w:r>
    </w:p>
    <w:p w14:paraId="659A8B02" w14:textId="15F3253E" w:rsidR="001714A4" w:rsidRDefault="00E177E4" w:rsidP="001714A4">
      <w:pPr>
        <w:pStyle w:val="Sraopastraipa"/>
        <w:tabs>
          <w:tab w:val="left" w:pos="1560"/>
        </w:tabs>
        <w:ind w:left="0" w:firstLine="709"/>
        <w:jc w:val="both"/>
        <w:rPr>
          <w:color w:val="000000"/>
          <w:szCs w:val="24"/>
          <w:lang w:eastAsia="zh-CN"/>
        </w:rPr>
      </w:pPr>
      <w:r>
        <w:rPr>
          <w:color w:val="000000"/>
          <w:szCs w:val="24"/>
          <w:lang w:eastAsia="zh-CN"/>
        </w:rPr>
        <w:t>39</w:t>
      </w:r>
      <w:r w:rsidR="001714A4" w:rsidRPr="001714A4">
        <w:rPr>
          <w:color w:val="000000"/>
          <w:szCs w:val="24"/>
          <w:lang w:eastAsia="zh-CN"/>
        </w:rPr>
        <w:t xml:space="preserve">. </w:t>
      </w:r>
      <w:r w:rsidR="001714A4" w:rsidRPr="00427F7A">
        <w:rPr>
          <w:szCs w:val="24"/>
          <w:lang w:eastAsia="zh-CN"/>
        </w:rPr>
        <w:t xml:space="preserve">Aprašo </w:t>
      </w:r>
      <w:r w:rsidR="0001212F" w:rsidRPr="00427F7A">
        <w:rPr>
          <w:szCs w:val="24"/>
          <w:lang w:eastAsia="zh-CN"/>
        </w:rPr>
        <w:t>3</w:t>
      </w:r>
      <w:r w:rsidR="00427F7A" w:rsidRPr="00427F7A">
        <w:rPr>
          <w:szCs w:val="24"/>
          <w:lang w:eastAsia="zh-CN"/>
        </w:rPr>
        <w:t>9</w:t>
      </w:r>
      <w:r w:rsidR="001714A4" w:rsidRPr="00427F7A">
        <w:rPr>
          <w:szCs w:val="24"/>
          <w:lang w:eastAsia="zh-CN"/>
        </w:rPr>
        <w:t xml:space="preserve"> </w:t>
      </w:r>
      <w:r w:rsidR="001714A4" w:rsidRPr="0001212F">
        <w:rPr>
          <w:color w:val="000000"/>
          <w:szCs w:val="24"/>
          <w:lang w:eastAsia="zh-CN"/>
        </w:rPr>
        <w:t>punkte</w:t>
      </w:r>
      <w:r w:rsidR="001714A4" w:rsidRPr="001714A4">
        <w:rPr>
          <w:color w:val="000000"/>
          <w:szCs w:val="24"/>
          <w:lang w:eastAsia="zh-CN"/>
        </w:rPr>
        <w:t xml:space="preserve"> numatytos pareigos įsigyti prekių, paslaugų ir darbų per CPO</w:t>
      </w:r>
      <w:r w:rsidR="00DD195F">
        <w:rPr>
          <w:color w:val="000000"/>
          <w:szCs w:val="24"/>
          <w:lang w:eastAsia="zh-CN"/>
        </w:rPr>
        <w:t xml:space="preserve"> ir per CPO</w:t>
      </w:r>
      <w:r w:rsidR="00066CF5">
        <w:rPr>
          <w:color w:val="000000"/>
          <w:szCs w:val="24"/>
          <w:lang w:eastAsia="zh-CN"/>
        </w:rPr>
        <w:t xml:space="preserve"> </w:t>
      </w:r>
      <w:r w:rsidR="00DD195F">
        <w:rPr>
          <w:color w:val="000000"/>
          <w:szCs w:val="24"/>
          <w:lang w:eastAsia="zh-CN"/>
        </w:rPr>
        <w:t xml:space="preserve">LT </w:t>
      </w:r>
      <w:r w:rsidR="00D34C28">
        <w:rPr>
          <w:color w:val="000000"/>
          <w:szCs w:val="24"/>
          <w:lang w:eastAsia="zh-CN"/>
        </w:rPr>
        <w:t xml:space="preserve">elektroninį katalogą </w:t>
      </w:r>
      <w:r w:rsidR="001714A4" w:rsidRPr="001714A4">
        <w:rPr>
          <w:color w:val="000000"/>
          <w:szCs w:val="24"/>
          <w:lang w:eastAsia="zh-CN"/>
        </w:rPr>
        <w:t xml:space="preserve">gali būti nesilaikoma, kai atliekant neskelbiamą pirkimą planuojama sutarties vertė yra </w:t>
      </w:r>
      <w:r w:rsidR="008F3A99" w:rsidRPr="008F3A99">
        <w:rPr>
          <w:color w:val="000000"/>
          <w:szCs w:val="24"/>
          <w:lang w:eastAsia="zh-CN"/>
        </w:rPr>
        <w:t>iki 15 000,00 Eur be PVM arba jai yra lygi</w:t>
      </w:r>
      <w:r w:rsidR="008F3A99">
        <w:rPr>
          <w:color w:val="000000"/>
          <w:szCs w:val="24"/>
          <w:lang w:eastAsia="zh-CN"/>
        </w:rPr>
        <w:t>.</w:t>
      </w:r>
    </w:p>
    <w:p w14:paraId="659A8B03" w14:textId="1092322E" w:rsidR="00F02659" w:rsidRPr="005C4EFD" w:rsidRDefault="00B45318" w:rsidP="00F02659">
      <w:pPr>
        <w:pStyle w:val="Sraopastraipa"/>
        <w:tabs>
          <w:tab w:val="left" w:pos="1560"/>
        </w:tabs>
        <w:ind w:left="0" w:firstLine="709"/>
        <w:jc w:val="both"/>
        <w:rPr>
          <w:szCs w:val="24"/>
          <w:lang w:eastAsia="zh-CN"/>
        </w:rPr>
      </w:pPr>
      <w:r>
        <w:rPr>
          <w:color w:val="000000"/>
          <w:szCs w:val="24"/>
          <w:lang w:eastAsia="zh-CN"/>
        </w:rPr>
        <w:t>4</w:t>
      </w:r>
      <w:r w:rsidR="00E177E4">
        <w:rPr>
          <w:color w:val="000000"/>
          <w:szCs w:val="24"/>
          <w:lang w:eastAsia="zh-CN"/>
        </w:rPr>
        <w:t>0</w:t>
      </w:r>
      <w:r w:rsidR="00351796">
        <w:rPr>
          <w:color w:val="000000"/>
          <w:szCs w:val="24"/>
          <w:lang w:eastAsia="zh-CN"/>
        </w:rPr>
        <w:t>.</w:t>
      </w:r>
      <w:r w:rsidR="00351796" w:rsidRPr="00181080">
        <w:rPr>
          <w:color w:val="EE0000"/>
          <w:szCs w:val="24"/>
          <w:lang w:eastAsia="zh-CN"/>
        </w:rPr>
        <w:t xml:space="preserve"> </w:t>
      </w:r>
      <w:r w:rsidR="0001212F" w:rsidRPr="005C4EFD">
        <w:rPr>
          <w:szCs w:val="24"/>
          <w:lang w:eastAsia="zh-CN"/>
        </w:rPr>
        <w:t>P</w:t>
      </w:r>
      <w:r w:rsidR="00F02659" w:rsidRPr="005C4EFD">
        <w:rPr>
          <w:szCs w:val="24"/>
          <w:lang w:eastAsia="zh-CN"/>
        </w:rPr>
        <w:t>irkimas pradedamas vykdyti tik tada, kai pirkim</w:t>
      </w:r>
      <w:r w:rsidR="00707141" w:rsidRPr="005C4EFD">
        <w:rPr>
          <w:szCs w:val="24"/>
          <w:lang w:eastAsia="zh-CN"/>
        </w:rPr>
        <w:t>o</w:t>
      </w:r>
      <w:r w:rsidR="00F02659" w:rsidRPr="005C4EFD">
        <w:rPr>
          <w:szCs w:val="24"/>
          <w:lang w:eastAsia="zh-CN"/>
        </w:rPr>
        <w:t xml:space="preserve"> </w:t>
      </w:r>
      <w:r w:rsidR="00707141" w:rsidRPr="005C4EFD">
        <w:rPr>
          <w:szCs w:val="24"/>
          <w:lang w:eastAsia="zh-CN"/>
        </w:rPr>
        <w:t xml:space="preserve">poreikis </w:t>
      </w:r>
      <w:r w:rsidR="000E06FE" w:rsidRPr="005C4EFD">
        <w:rPr>
          <w:szCs w:val="24"/>
          <w:lang w:eastAsia="zh-CN"/>
        </w:rPr>
        <w:t xml:space="preserve">patvirtinamas </w:t>
      </w:r>
      <w:r w:rsidR="00832768" w:rsidRPr="005C4EFD">
        <w:rPr>
          <w:szCs w:val="24"/>
          <w:lang w:eastAsia="zh-CN"/>
        </w:rPr>
        <w:t>Viešųjų p</w:t>
      </w:r>
      <w:r w:rsidR="000E06FE" w:rsidRPr="005C4EFD">
        <w:rPr>
          <w:szCs w:val="24"/>
          <w:lang w:eastAsia="zh-CN"/>
        </w:rPr>
        <w:t>irkimų valdymo sistemoje</w:t>
      </w:r>
      <w:r w:rsidR="00F02659" w:rsidRPr="005C4EFD">
        <w:rPr>
          <w:szCs w:val="24"/>
          <w:lang w:eastAsia="zh-CN"/>
        </w:rPr>
        <w:t>.</w:t>
      </w:r>
    </w:p>
    <w:p w14:paraId="659A8B04" w14:textId="1D103399" w:rsidR="00F02659" w:rsidRDefault="0059685E" w:rsidP="00F02659">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1</w:t>
      </w:r>
      <w:r w:rsidR="00F02659">
        <w:rPr>
          <w:color w:val="000000"/>
          <w:szCs w:val="24"/>
          <w:lang w:eastAsia="zh-CN"/>
        </w:rPr>
        <w:t xml:space="preserve">. </w:t>
      </w:r>
      <w:r w:rsidR="00F02659" w:rsidRPr="00F02659">
        <w:rPr>
          <w:color w:val="000000"/>
          <w:szCs w:val="24"/>
          <w:lang w:eastAsia="zh-CN"/>
        </w:rPr>
        <w:t>Pirkimų iniciatorius turi įvertinti viešojo pirkimo procedūrų trukmę, todėl pirkimo procedūras turi pradėti kaip galima anksčiau. Pirkimų iniciatorius yra atsakingas už tai, kad pirkimų plane</w:t>
      </w:r>
      <w:r w:rsidR="00871214">
        <w:rPr>
          <w:color w:val="000000"/>
          <w:szCs w:val="24"/>
          <w:lang w:eastAsia="zh-CN"/>
        </w:rPr>
        <w:t xml:space="preserve"> (poreikių suvestinėje)</w:t>
      </w:r>
      <w:r w:rsidR="00F02659" w:rsidRPr="00F02659">
        <w:rPr>
          <w:color w:val="000000"/>
          <w:szCs w:val="24"/>
          <w:lang w:eastAsia="zh-CN"/>
        </w:rPr>
        <w:t xml:space="preserve"> numatytas pirkimas būtų inicijuotas </w:t>
      </w:r>
      <w:r w:rsidR="00351796">
        <w:rPr>
          <w:color w:val="000000"/>
          <w:szCs w:val="24"/>
          <w:lang w:eastAsia="zh-CN"/>
        </w:rPr>
        <w:t>laiku</w:t>
      </w:r>
      <w:r w:rsidR="00F02659" w:rsidRPr="00F02659">
        <w:rPr>
          <w:color w:val="000000"/>
          <w:szCs w:val="24"/>
          <w:lang w:eastAsia="zh-CN"/>
        </w:rPr>
        <w:t>.</w:t>
      </w:r>
    </w:p>
    <w:p w14:paraId="659A8B05" w14:textId="182E17A1" w:rsidR="00F02659" w:rsidRPr="00B54102" w:rsidRDefault="0059685E" w:rsidP="00EF3C5E">
      <w:pPr>
        <w:pStyle w:val="Sraopastraipa"/>
        <w:tabs>
          <w:tab w:val="left" w:pos="1560"/>
        </w:tabs>
        <w:ind w:left="0" w:firstLine="709"/>
        <w:jc w:val="both"/>
        <w:rPr>
          <w:szCs w:val="24"/>
          <w:lang w:eastAsia="zh-CN"/>
        </w:rPr>
      </w:pPr>
      <w:r w:rsidRPr="00B54102">
        <w:rPr>
          <w:szCs w:val="24"/>
          <w:lang w:eastAsia="zh-CN"/>
        </w:rPr>
        <w:t>4</w:t>
      </w:r>
      <w:r w:rsidR="00E177E4">
        <w:rPr>
          <w:szCs w:val="24"/>
          <w:lang w:eastAsia="zh-CN"/>
        </w:rPr>
        <w:t>2</w:t>
      </w:r>
      <w:r w:rsidR="001714A4" w:rsidRPr="00B54102">
        <w:rPr>
          <w:szCs w:val="24"/>
          <w:lang w:eastAsia="zh-CN"/>
        </w:rPr>
        <w:t>.</w:t>
      </w:r>
      <w:r w:rsidR="00EF3C5E" w:rsidRPr="00B54102">
        <w:rPr>
          <w:szCs w:val="24"/>
          <w:lang w:eastAsia="zh-CN"/>
        </w:rPr>
        <w:t xml:space="preserve"> </w:t>
      </w:r>
      <w:r w:rsidR="00351796" w:rsidRPr="00B54102">
        <w:rPr>
          <w:szCs w:val="24"/>
          <w:lang w:eastAsia="zh-CN"/>
        </w:rPr>
        <w:t>Pirkimo iniciatorius, norėdamas inicijuoti planuojamų vykdyti einamaisiais kalendoriniais metais Pirkimų plane</w:t>
      </w:r>
      <w:r w:rsidR="00871214" w:rsidRPr="00B54102">
        <w:rPr>
          <w:szCs w:val="24"/>
          <w:lang w:eastAsia="zh-CN"/>
        </w:rPr>
        <w:t xml:space="preserve"> (poreikių suvestinėje)</w:t>
      </w:r>
      <w:r w:rsidR="00351796" w:rsidRPr="00B54102">
        <w:rPr>
          <w:szCs w:val="24"/>
          <w:lang w:eastAsia="zh-CN"/>
        </w:rPr>
        <w:t xml:space="preserve"> esantį pirkimą, turi užpildyti viešojo pirkimo paraiškos formą</w:t>
      </w:r>
      <w:r w:rsidR="00883866" w:rsidRPr="00B54102">
        <w:rPr>
          <w:szCs w:val="24"/>
          <w:lang w:eastAsia="zh-CN"/>
        </w:rPr>
        <w:t xml:space="preserve"> Pirkimų valdym</w:t>
      </w:r>
      <w:r w:rsidR="00767A76" w:rsidRPr="00B54102">
        <w:rPr>
          <w:szCs w:val="24"/>
          <w:lang w:eastAsia="zh-CN"/>
        </w:rPr>
        <w:t>o sistemoje, tuo atveju, kai</w:t>
      </w:r>
      <w:r w:rsidR="0049368E" w:rsidRPr="00B54102">
        <w:rPr>
          <w:szCs w:val="24"/>
          <w:lang w:eastAsia="zh-CN"/>
        </w:rPr>
        <w:t xml:space="preserve"> pirkimą inicijuoja struktūrinio padalinio specialistas ir paraiškos formą</w:t>
      </w:r>
      <w:r w:rsidR="00F268A4" w:rsidRPr="00B54102">
        <w:rPr>
          <w:szCs w:val="24"/>
          <w:lang w:eastAsia="zh-CN"/>
        </w:rPr>
        <w:t xml:space="preserve"> pagal šio Aprašo 3 priedą</w:t>
      </w:r>
      <w:r w:rsidR="00BF6C32" w:rsidRPr="00B54102">
        <w:rPr>
          <w:szCs w:val="24"/>
          <w:lang w:eastAsia="zh-CN"/>
        </w:rPr>
        <w:t>,</w:t>
      </w:r>
      <w:r w:rsidR="00F268A4" w:rsidRPr="00B54102">
        <w:rPr>
          <w:szCs w:val="24"/>
          <w:lang w:eastAsia="zh-CN"/>
        </w:rPr>
        <w:t xml:space="preserve"> tuo a</w:t>
      </w:r>
      <w:r w:rsidR="00BF6C32" w:rsidRPr="00B54102">
        <w:rPr>
          <w:szCs w:val="24"/>
          <w:lang w:eastAsia="zh-CN"/>
        </w:rPr>
        <w:t>tveju, kai pirkimą inicijuoja Perkančiųjų organizacijų atstovas</w:t>
      </w:r>
      <w:r w:rsidR="00351796" w:rsidRPr="00B54102">
        <w:rPr>
          <w:szCs w:val="24"/>
          <w:lang w:eastAsia="zh-CN"/>
        </w:rPr>
        <w:t xml:space="preserve"> (toliau – pirkimo paraiška) ir privalo </w:t>
      </w:r>
      <w:r w:rsidR="0001212F" w:rsidRPr="00B54102">
        <w:rPr>
          <w:szCs w:val="24"/>
          <w:lang w:eastAsia="zh-CN"/>
        </w:rPr>
        <w:t>nurodyti</w:t>
      </w:r>
      <w:r w:rsidR="00351796" w:rsidRPr="00B54102">
        <w:rPr>
          <w:szCs w:val="24"/>
          <w:lang w:eastAsia="zh-CN"/>
        </w:rPr>
        <w:t xml:space="preserve"> reikalingą pirkimui vykdyti informaciją. Prie pirkimo paraiškos turi būti pridėti šie dokumentai/ informacija (šie dokumentai gali būti nepridedami, kai Apraše nustatytais atvejais tiekėjai apklausiami žodžiu):</w:t>
      </w:r>
    </w:p>
    <w:p w14:paraId="659A8B06" w14:textId="1C03E06A" w:rsidR="00351796" w:rsidRPr="00351796"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351796">
        <w:rPr>
          <w:color w:val="000000"/>
          <w:szCs w:val="24"/>
          <w:lang w:eastAsia="zh-CN"/>
        </w:rPr>
        <w:t xml:space="preserve">.1. </w:t>
      </w:r>
      <w:r w:rsidR="00351796" w:rsidRPr="00351796">
        <w:rPr>
          <w:color w:val="000000"/>
          <w:szCs w:val="24"/>
          <w:lang w:eastAsia="zh-CN"/>
        </w:rPr>
        <w:t>pirkimo techninės specifikacijos projektas (pateikiamas atskiras dokumentas laisva forma);</w:t>
      </w:r>
    </w:p>
    <w:p w14:paraId="659A8B07" w14:textId="2D4BBFA9" w:rsidR="00351796" w:rsidRPr="00351796"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351796" w:rsidRPr="00351796">
        <w:rPr>
          <w:color w:val="000000"/>
          <w:szCs w:val="24"/>
          <w:lang w:eastAsia="zh-CN"/>
        </w:rPr>
        <w:t>.2. pagrindinės pirkimo sutarties sąlygos arba Perkančiosios organizacijos parengtas pirkimo sutarties projektas;</w:t>
      </w:r>
    </w:p>
    <w:p w14:paraId="659A8B09" w14:textId="1F240AB9" w:rsidR="00351796" w:rsidRPr="00351796"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351796" w:rsidRPr="00351796">
        <w:rPr>
          <w:color w:val="000000"/>
          <w:szCs w:val="24"/>
          <w:lang w:eastAsia="zh-CN"/>
        </w:rPr>
        <w:t>.</w:t>
      </w:r>
      <w:r>
        <w:rPr>
          <w:color w:val="000000"/>
          <w:szCs w:val="24"/>
          <w:lang w:eastAsia="zh-CN"/>
        </w:rPr>
        <w:t>3</w:t>
      </w:r>
      <w:r w:rsidR="00351796" w:rsidRPr="00351796">
        <w:rPr>
          <w:color w:val="000000"/>
          <w:szCs w:val="24"/>
          <w:lang w:eastAsia="zh-CN"/>
        </w:rPr>
        <w:t>. tiekėjų kvalifikacijos re</w:t>
      </w:r>
      <w:r w:rsidR="00FA21F3">
        <w:rPr>
          <w:color w:val="000000"/>
          <w:szCs w:val="24"/>
          <w:lang w:eastAsia="zh-CN"/>
        </w:rPr>
        <w:t>ikalavimai, jeigu jie tikrinami</w:t>
      </w:r>
      <w:r w:rsidR="00351796" w:rsidRPr="00351796">
        <w:rPr>
          <w:color w:val="000000"/>
          <w:szCs w:val="24"/>
          <w:lang w:eastAsia="zh-CN"/>
        </w:rPr>
        <w:t>;</w:t>
      </w:r>
    </w:p>
    <w:p w14:paraId="659A8B0A" w14:textId="7F77AB21" w:rsidR="00351796"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351796" w:rsidRPr="00351796">
        <w:rPr>
          <w:color w:val="000000"/>
          <w:szCs w:val="24"/>
          <w:lang w:eastAsia="zh-CN"/>
        </w:rPr>
        <w:t>.</w:t>
      </w:r>
      <w:r>
        <w:rPr>
          <w:color w:val="000000"/>
          <w:szCs w:val="24"/>
          <w:lang w:eastAsia="zh-CN"/>
        </w:rPr>
        <w:t>4</w:t>
      </w:r>
      <w:r w:rsidR="00351796" w:rsidRPr="00351796">
        <w:rPr>
          <w:color w:val="000000"/>
          <w:szCs w:val="24"/>
          <w:lang w:eastAsia="zh-CN"/>
        </w:rPr>
        <w:t>. tiekėjų pasiūlymų vertinimo kriterijai, parametrai ir jų vertinimo tvarka, tais atvejais, kai pasirenkamas kainos ar sąnaudų ir kokybės santykio ar</w:t>
      </w:r>
      <w:r w:rsidR="00FA21F3">
        <w:rPr>
          <w:color w:val="000000"/>
          <w:szCs w:val="24"/>
          <w:lang w:eastAsia="zh-CN"/>
        </w:rPr>
        <w:t>ba sąnaudų vertinimo kriterijus</w:t>
      </w:r>
      <w:r w:rsidR="00351796" w:rsidRPr="00351796">
        <w:rPr>
          <w:color w:val="000000"/>
          <w:szCs w:val="24"/>
          <w:lang w:eastAsia="zh-CN"/>
        </w:rPr>
        <w:t>;</w:t>
      </w:r>
    </w:p>
    <w:p w14:paraId="659A8B0B" w14:textId="1B88CFB2" w:rsidR="00FA21F3"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FA21F3">
        <w:rPr>
          <w:color w:val="000000"/>
          <w:szCs w:val="24"/>
          <w:lang w:eastAsia="zh-CN"/>
        </w:rPr>
        <w:t>.</w:t>
      </w:r>
      <w:r>
        <w:rPr>
          <w:color w:val="000000"/>
          <w:szCs w:val="24"/>
          <w:lang w:eastAsia="zh-CN"/>
        </w:rPr>
        <w:t>5</w:t>
      </w:r>
      <w:r w:rsidR="00FA21F3">
        <w:rPr>
          <w:color w:val="000000"/>
          <w:szCs w:val="24"/>
          <w:lang w:eastAsia="zh-CN"/>
        </w:rPr>
        <w:t xml:space="preserve">. </w:t>
      </w:r>
      <w:r w:rsidR="00FA21F3" w:rsidRPr="00FA21F3">
        <w:rPr>
          <w:color w:val="000000"/>
          <w:szCs w:val="24"/>
          <w:lang w:eastAsia="zh-CN"/>
        </w:rPr>
        <w:t xml:space="preserve">pagrindimas, kodėl Pirkimo iniciatorius tarptautinio pirkimo neskaido į dalis, kaip numatyta Viešųjų pirkimų įstatymo 28 straipsnio 2 dalyje (pagrindimą Pirkimo iniciatorius pateikia </w:t>
      </w:r>
      <w:r w:rsidR="00FA21F3">
        <w:rPr>
          <w:color w:val="000000"/>
          <w:szCs w:val="24"/>
          <w:lang w:eastAsia="zh-CN"/>
        </w:rPr>
        <w:t>Pirkimo paraiškoje);</w:t>
      </w:r>
    </w:p>
    <w:p w14:paraId="659A8B0C" w14:textId="607EC204" w:rsidR="00FA21F3" w:rsidRDefault="0059685E" w:rsidP="00351796">
      <w:pPr>
        <w:pStyle w:val="Sraopastraipa"/>
        <w:tabs>
          <w:tab w:val="left" w:pos="1560"/>
        </w:tabs>
        <w:ind w:left="0" w:firstLine="709"/>
        <w:jc w:val="both"/>
        <w:rPr>
          <w:color w:val="000000"/>
          <w:szCs w:val="24"/>
          <w:lang w:eastAsia="zh-CN"/>
        </w:rPr>
      </w:pPr>
      <w:r>
        <w:rPr>
          <w:color w:val="000000"/>
          <w:szCs w:val="24"/>
          <w:lang w:eastAsia="zh-CN"/>
        </w:rPr>
        <w:t>4</w:t>
      </w:r>
      <w:r w:rsidR="00E177E4">
        <w:rPr>
          <w:color w:val="000000"/>
          <w:szCs w:val="24"/>
          <w:lang w:eastAsia="zh-CN"/>
        </w:rPr>
        <w:t>2</w:t>
      </w:r>
      <w:r w:rsidR="00FA21F3">
        <w:rPr>
          <w:color w:val="000000"/>
          <w:szCs w:val="24"/>
          <w:lang w:eastAsia="zh-CN"/>
        </w:rPr>
        <w:t>.</w:t>
      </w:r>
      <w:r>
        <w:rPr>
          <w:color w:val="000000"/>
          <w:szCs w:val="24"/>
          <w:lang w:eastAsia="zh-CN"/>
        </w:rPr>
        <w:t>6</w:t>
      </w:r>
      <w:r w:rsidR="00FA21F3">
        <w:rPr>
          <w:color w:val="000000"/>
          <w:szCs w:val="24"/>
          <w:lang w:eastAsia="zh-CN"/>
        </w:rPr>
        <w:t>. kiti su pirkimo objektu susiję dokumentai.</w:t>
      </w:r>
    </w:p>
    <w:p w14:paraId="717224AB" w14:textId="07DDE49E" w:rsidR="00B30894" w:rsidRPr="003C074A" w:rsidRDefault="0059685E" w:rsidP="00B30894">
      <w:pPr>
        <w:pStyle w:val="Sraopastraipa"/>
        <w:tabs>
          <w:tab w:val="left" w:pos="1560"/>
        </w:tabs>
        <w:ind w:left="0" w:firstLine="709"/>
        <w:jc w:val="both"/>
        <w:rPr>
          <w:szCs w:val="24"/>
          <w:lang w:eastAsia="zh-CN"/>
        </w:rPr>
      </w:pPr>
      <w:r w:rsidRPr="003C074A">
        <w:rPr>
          <w:szCs w:val="24"/>
          <w:lang w:eastAsia="zh-CN"/>
        </w:rPr>
        <w:t>4</w:t>
      </w:r>
      <w:r w:rsidR="00E177E4">
        <w:rPr>
          <w:szCs w:val="24"/>
          <w:lang w:eastAsia="zh-CN"/>
        </w:rPr>
        <w:t>3</w:t>
      </w:r>
      <w:r w:rsidR="00FA21F3" w:rsidRPr="003C074A">
        <w:rPr>
          <w:szCs w:val="24"/>
          <w:lang w:eastAsia="zh-CN"/>
        </w:rPr>
        <w:t xml:space="preserve">. </w:t>
      </w:r>
      <w:r w:rsidR="001134CD" w:rsidRPr="003C074A">
        <w:rPr>
          <w:szCs w:val="24"/>
          <w:lang w:eastAsia="zh-CN"/>
        </w:rPr>
        <w:t xml:space="preserve">Perkančioji organizacija yra atsakinga už </w:t>
      </w:r>
      <w:r w:rsidR="003C074A" w:rsidRPr="003C074A">
        <w:rPr>
          <w:szCs w:val="24"/>
          <w:lang w:eastAsia="zh-CN"/>
        </w:rPr>
        <w:t>p</w:t>
      </w:r>
      <w:r w:rsidR="00FA21F3" w:rsidRPr="003C074A">
        <w:rPr>
          <w:szCs w:val="24"/>
          <w:lang w:eastAsia="zh-CN"/>
        </w:rPr>
        <w:t>irkimo</w:t>
      </w:r>
      <w:r w:rsidR="001134CD" w:rsidRPr="003C074A">
        <w:rPr>
          <w:szCs w:val="24"/>
          <w:lang w:eastAsia="zh-CN"/>
        </w:rPr>
        <w:t xml:space="preserve"> paraiškoje ir kituose Aprašo </w:t>
      </w:r>
      <w:r w:rsidR="003C074A" w:rsidRPr="003C074A">
        <w:rPr>
          <w:szCs w:val="24"/>
          <w:lang w:eastAsia="zh-CN"/>
        </w:rPr>
        <w:t>43</w:t>
      </w:r>
      <w:r w:rsidR="001134CD" w:rsidRPr="003C074A">
        <w:rPr>
          <w:szCs w:val="24"/>
          <w:lang w:eastAsia="zh-CN"/>
        </w:rPr>
        <w:t xml:space="preserve"> punkte nurodytuose dokumentuose pateiktos informacijos teisingumą, teisėtumą, pagrįstumą, objektyvumą ir atitikimą Viešųjų pirkimų įstatymo bei kitų viešuosius pirkimus reguliuojančių teisės aktų reikalavimams.</w:t>
      </w:r>
    </w:p>
    <w:p w14:paraId="429C4BFF" w14:textId="7642DD4A" w:rsidR="00B30894" w:rsidRPr="00E177E4" w:rsidRDefault="00B30894" w:rsidP="008A4322">
      <w:pPr>
        <w:pStyle w:val="Sraopastraipa"/>
        <w:tabs>
          <w:tab w:val="left" w:pos="1560"/>
        </w:tabs>
        <w:ind w:left="0" w:firstLine="709"/>
        <w:jc w:val="both"/>
        <w:rPr>
          <w:szCs w:val="24"/>
          <w:lang w:eastAsia="zh-CN"/>
        </w:rPr>
      </w:pPr>
      <w:r w:rsidRPr="00E177E4">
        <w:rPr>
          <w:szCs w:val="24"/>
          <w:lang w:eastAsia="zh-CN"/>
        </w:rPr>
        <w:lastRenderedPageBreak/>
        <w:t>4</w:t>
      </w:r>
      <w:r w:rsidR="00E177E4">
        <w:rPr>
          <w:szCs w:val="24"/>
          <w:lang w:eastAsia="zh-CN"/>
        </w:rPr>
        <w:t>4</w:t>
      </w:r>
      <w:r w:rsidRPr="00E177E4">
        <w:rPr>
          <w:szCs w:val="24"/>
          <w:lang w:eastAsia="zh-CN"/>
        </w:rPr>
        <w:t xml:space="preserve">. </w:t>
      </w:r>
      <w:r w:rsidR="0074056A" w:rsidRPr="00E177E4">
        <w:rPr>
          <w:szCs w:val="24"/>
          <w:lang w:eastAsia="zh-CN"/>
        </w:rPr>
        <w:t>P</w:t>
      </w:r>
      <w:r w:rsidR="0012397D" w:rsidRPr="00E177E4">
        <w:rPr>
          <w:szCs w:val="24"/>
          <w:lang w:eastAsia="zh-CN"/>
        </w:rPr>
        <w:t>irkimo pa</w:t>
      </w:r>
      <w:r w:rsidR="0074056A" w:rsidRPr="00E177E4">
        <w:rPr>
          <w:szCs w:val="24"/>
          <w:lang w:eastAsia="zh-CN"/>
        </w:rPr>
        <w:t>raiška (kartu su sutarties projektu ir kitais reikalingais pirkimui vykdyti dokumentais) turi būti</w:t>
      </w:r>
      <w:r w:rsidR="00BC21FF" w:rsidRPr="00E177E4">
        <w:t xml:space="preserve"> </w:t>
      </w:r>
      <w:r w:rsidR="00BC21FF" w:rsidRPr="00E177E4">
        <w:rPr>
          <w:szCs w:val="24"/>
          <w:lang w:eastAsia="zh-CN"/>
        </w:rPr>
        <w:t>pildoma</w:t>
      </w:r>
      <w:r w:rsidR="004652A5" w:rsidRPr="00E177E4">
        <w:rPr>
          <w:szCs w:val="24"/>
          <w:lang w:eastAsia="zh-CN"/>
        </w:rPr>
        <w:t xml:space="preserve"> </w:t>
      </w:r>
      <w:r w:rsidR="00EB5B99" w:rsidRPr="00E177E4">
        <w:rPr>
          <w:szCs w:val="24"/>
          <w:lang w:eastAsia="zh-CN"/>
        </w:rPr>
        <w:t>Pirkimų valdymo sistemoje</w:t>
      </w:r>
      <w:r w:rsidR="00160B6C" w:rsidRPr="00E177E4">
        <w:rPr>
          <w:szCs w:val="24"/>
          <w:lang w:eastAsia="zh-CN"/>
        </w:rPr>
        <w:t xml:space="preserve"> </w:t>
      </w:r>
      <w:r w:rsidR="0074056A" w:rsidRPr="00E177E4">
        <w:rPr>
          <w:szCs w:val="24"/>
          <w:lang w:eastAsia="zh-CN"/>
        </w:rPr>
        <w:t>pirkimų iniciatoriaus ir suderinta su paraišką teikiančio struktūrinio</w:t>
      </w:r>
      <w:r w:rsidR="00052FF7" w:rsidRPr="00E177E4">
        <w:rPr>
          <w:szCs w:val="24"/>
          <w:lang w:eastAsia="zh-CN"/>
        </w:rPr>
        <w:t xml:space="preserve"> </w:t>
      </w:r>
      <w:r w:rsidR="0074056A" w:rsidRPr="00E177E4">
        <w:rPr>
          <w:szCs w:val="24"/>
          <w:lang w:eastAsia="zh-CN"/>
        </w:rPr>
        <w:t>padalinio vadovu</w:t>
      </w:r>
      <w:r w:rsidR="0012397D" w:rsidRPr="00E177E4">
        <w:rPr>
          <w:szCs w:val="24"/>
          <w:lang w:eastAsia="zh-CN"/>
        </w:rPr>
        <w:t xml:space="preserve"> (jei iniciatorius nėra struktūrinio padalinio vadovas</w:t>
      </w:r>
      <w:r w:rsidR="00E773CA" w:rsidRPr="00E177E4">
        <w:rPr>
          <w:szCs w:val="24"/>
          <w:lang w:eastAsia="zh-CN"/>
        </w:rPr>
        <w:t xml:space="preserve"> (jei iniciatorius yra ir struktūrinio padalinio vadovas, tai derinti nereikia)</w:t>
      </w:r>
      <w:r w:rsidR="0012397D" w:rsidRPr="00E177E4">
        <w:rPr>
          <w:szCs w:val="24"/>
          <w:lang w:eastAsia="zh-CN"/>
        </w:rPr>
        <w:t>)</w:t>
      </w:r>
      <w:r w:rsidR="0074056A" w:rsidRPr="00E177E4">
        <w:rPr>
          <w:szCs w:val="24"/>
          <w:lang w:eastAsia="zh-CN"/>
        </w:rPr>
        <w:t xml:space="preserve">, Buhalterinės apskaitos skyriumi ir </w:t>
      </w:r>
      <w:r w:rsidR="00052FF7" w:rsidRPr="00E177E4">
        <w:rPr>
          <w:szCs w:val="24"/>
          <w:lang w:eastAsia="zh-CN"/>
        </w:rPr>
        <w:t>Viešųjų pirkimų skyriumi</w:t>
      </w:r>
      <w:r w:rsidR="0074056A" w:rsidRPr="00E177E4">
        <w:rPr>
          <w:szCs w:val="24"/>
          <w:lang w:eastAsia="zh-CN"/>
        </w:rPr>
        <w:t>. Suderinta</w:t>
      </w:r>
      <w:r w:rsidR="00E773CA" w:rsidRPr="00E177E4">
        <w:rPr>
          <w:szCs w:val="24"/>
          <w:lang w:eastAsia="zh-CN"/>
        </w:rPr>
        <w:t xml:space="preserve"> pirkimo </w:t>
      </w:r>
      <w:r w:rsidR="0074056A" w:rsidRPr="00E177E4">
        <w:rPr>
          <w:szCs w:val="24"/>
          <w:lang w:eastAsia="zh-CN"/>
        </w:rPr>
        <w:t xml:space="preserve">paraiška </w:t>
      </w:r>
      <w:r w:rsidR="00052FF7" w:rsidRPr="00E177E4">
        <w:rPr>
          <w:szCs w:val="24"/>
          <w:lang w:eastAsia="zh-CN"/>
        </w:rPr>
        <w:t>tvirtinama</w:t>
      </w:r>
      <w:r w:rsidR="0074056A" w:rsidRPr="00E177E4">
        <w:rPr>
          <w:szCs w:val="24"/>
          <w:lang w:eastAsia="zh-CN"/>
        </w:rPr>
        <w:t xml:space="preserve"> </w:t>
      </w:r>
      <w:r w:rsidR="00A51403" w:rsidRPr="00E177E4">
        <w:rPr>
          <w:szCs w:val="24"/>
          <w:lang w:eastAsia="zh-CN"/>
        </w:rPr>
        <w:t>CPO</w:t>
      </w:r>
      <w:r w:rsidR="0074056A" w:rsidRPr="00E177E4">
        <w:rPr>
          <w:szCs w:val="24"/>
          <w:lang w:eastAsia="zh-CN"/>
        </w:rPr>
        <w:t xml:space="preserve"> direktori</w:t>
      </w:r>
      <w:r w:rsidR="00052FF7" w:rsidRPr="00E177E4">
        <w:rPr>
          <w:szCs w:val="24"/>
          <w:lang w:eastAsia="zh-CN"/>
        </w:rPr>
        <w:t>aus</w:t>
      </w:r>
      <w:r w:rsidR="00E773CA" w:rsidRPr="00E177E4">
        <w:rPr>
          <w:szCs w:val="24"/>
          <w:lang w:eastAsia="zh-CN"/>
        </w:rPr>
        <w:t>;</w:t>
      </w:r>
    </w:p>
    <w:p w14:paraId="659A8B10" w14:textId="70FDA07C" w:rsidR="001134CD" w:rsidRPr="003C69A4" w:rsidRDefault="00B30894" w:rsidP="004B55DB">
      <w:pPr>
        <w:pStyle w:val="Sraopastraipa"/>
        <w:tabs>
          <w:tab w:val="left" w:pos="1560"/>
        </w:tabs>
        <w:ind w:left="0" w:firstLine="709"/>
        <w:jc w:val="both"/>
        <w:rPr>
          <w:szCs w:val="24"/>
          <w:lang w:eastAsia="zh-CN"/>
        </w:rPr>
      </w:pPr>
      <w:r w:rsidRPr="00E177E4">
        <w:rPr>
          <w:szCs w:val="24"/>
          <w:lang w:eastAsia="zh-CN"/>
        </w:rPr>
        <w:t>4</w:t>
      </w:r>
      <w:r w:rsidR="0047698A">
        <w:rPr>
          <w:szCs w:val="24"/>
          <w:lang w:eastAsia="zh-CN"/>
        </w:rPr>
        <w:t>5</w:t>
      </w:r>
      <w:r w:rsidR="00A21639">
        <w:rPr>
          <w:szCs w:val="24"/>
          <w:lang w:eastAsia="zh-CN"/>
        </w:rPr>
        <w:t>.</w:t>
      </w:r>
      <w:r w:rsidR="00EA3C3F" w:rsidRPr="003C69A4">
        <w:rPr>
          <w:szCs w:val="24"/>
          <w:lang w:eastAsia="zh-CN"/>
        </w:rPr>
        <w:t xml:space="preserve"> </w:t>
      </w:r>
      <w:r w:rsidR="00AA246E" w:rsidRPr="003C69A4">
        <w:rPr>
          <w:szCs w:val="24"/>
          <w:lang w:eastAsia="zh-CN"/>
        </w:rPr>
        <w:t>C</w:t>
      </w:r>
      <w:r w:rsidR="00E245BB" w:rsidRPr="003C69A4">
        <w:rPr>
          <w:szCs w:val="24"/>
          <w:lang w:eastAsia="zh-CN"/>
        </w:rPr>
        <w:t xml:space="preserve">entralizuoto pirkimo </w:t>
      </w:r>
      <w:r w:rsidR="00E773CA" w:rsidRPr="003C69A4">
        <w:rPr>
          <w:szCs w:val="24"/>
          <w:lang w:eastAsia="zh-CN"/>
        </w:rPr>
        <w:t>atveju</w:t>
      </w:r>
      <w:r w:rsidR="00AA246E" w:rsidRPr="003C69A4">
        <w:rPr>
          <w:szCs w:val="24"/>
          <w:lang w:eastAsia="zh-CN"/>
        </w:rPr>
        <w:t>, kai</w:t>
      </w:r>
      <w:r w:rsidR="00E245BB" w:rsidRPr="003C69A4">
        <w:rPr>
          <w:szCs w:val="24"/>
          <w:lang w:eastAsia="zh-CN"/>
        </w:rPr>
        <w:t xml:space="preserve"> pirkimo </w:t>
      </w:r>
      <w:r w:rsidR="00E773CA" w:rsidRPr="003C69A4">
        <w:rPr>
          <w:szCs w:val="24"/>
          <w:lang w:eastAsia="zh-CN"/>
        </w:rPr>
        <w:t>paraišk</w:t>
      </w:r>
      <w:r w:rsidR="00AE4EB4" w:rsidRPr="003C69A4">
        <w:rPr>
          <w:szCs w:val="24"/>
          <w:lang w:eastAsia="zh-CN"/>
        </w:rPr>
        <w:t>ą pildo</w:t>
      </w:r>
      <w:r w:rsidR="00AB7813" w:rsidRPr="003C69A4">
        <w:rPr>
          <w:szCs w:val="24"/>
          <w:lang w:eastAsia="zh-CN"/>
        </w:rPr>
        <w:t xml:space="preserve"> </w:t>
      </w:r>
      <w:r w:rsidR="00F32F54" w:rsidRPr="003C69A4">
        <w:rPr>
          <w:szCs w:val="24"/>
          <w:lang w:eastAsia="zh-CN"/>
        </w:rPr>
        <w:t>perkančioji organizacija</w:t>
      </w:r>
      <w:r w:rsidR="00E773CA" w:rsidRPr="003C69A4">
        <w:rPr>
          <w:szCs w:val="24"/>
          <w:lang w:eastAsia="zh-CN"/>
        </w:rPr>
        <w:t xml:space="preserve"> </w:t>
      </w:r>
      <w:r w:rsidR="00E245BB" w:rsidRPr="003C69A4">
        <w:rPr>
          <w:szCs w:val="24"/>
          <w:lang w:eastAsia="zh-CN"/>
        </w:rPr>
        <w:t>–</w:t>
      </w:r>
      <w:r w:rsidR="00E773CA" w:rsidRPr="003C69A4">
        <w:rPr>
          <w:szCs w:val="24"/>
          <w:lang w:eastAsia="zh-CN"/>
        </w:rPr>
        <w:t xml:space="preserve"> </w:t>
      </w:r>
      <w:r w:rsidR="00016C32" w:rsidRPr="003C69A4">
        <w:rPr>
          <w:szCs w:val="24"/>
          <w:lang w:eastAsia="zh-CN"/>
        </w:rPr>
        <w:t>pildoma</w:t>
      </w:r>
      <w:r w:rsidR="00E773CA" w:rsidRPr="003C69A4">
        <w:rPr>
          <w:szCs w:val="24"/>
          <w:lang w:eastAsia="zh-CN"/>
        </w:rPr>
        <w:t xml:space="preserve"> pirkimų iniciatoriaus ir suderinta su paraišką teikiančios Perkančiosios organizacijos direktoriumi (jei iniciatorius nėra P</w:t>
      </w:r>
      <w:r w:rsidR="0047698A">
        <w:rPr>
          <w:szCs w:val="24"/>
          <w:lang w:eastAsia="zh-CN"/>
        </w:rPr>
        <w:t>erkančiosios organizacijos</w:t>
      </w:r>
      <w:r w:rsidR="00E773CA" w:rsidRPr="003C69A4">
        <w:rPr>
          <w:szCs w:val="24"/>
          <w:lang w:eastAsia="zh-CN"/>
        </w:rPr>
        <w:t xml:space="preserve"> direktorius (jei iniciatorius yra ir P</w:t>
      </w:r>
      <w:r w:rsidR="0047698A">
        <w:rPr>
          <w:szCs w:val="24"/>
          <w:lang w:eastAsia="zh-CN"/>
        </w:rPr>
        <w:t xml:space="preserve">erkančiosios organizacijos </w:t>
      </w:r>
      <w:r w:rsidR="00E773CA" w:rsidRPr="003C69A4">
        <w:rPr>
          <w:szCs w:val="24"/>
          <w:lang w:eastAsia="zh-CN"/>
        </w:rPr>
        <w:t xml:space="preserve">direktorius, tai derinti nereikia)), </w:t>
      </w:r>
      <w:r w:rsidR="00E245BB" w:rsidRPr="003C69A4">
        <w:rPr>
          <w:szCs w:val="24"/>
          <w:lang w:eastAsia="zh-CN"/>
        </w:rPr>
        <w:t xml:space="preserve">su </w:t>
      </w:r>
      <w:r w:rsidR="00E773CA" w:rsidRPr="003C69A4">
        <w:rPr>
          <w:szCs w:val="24"/>
          <w:lang w:eastAsia="zh-CN"/>
        </w:rPr>
        <w:t xml:space="preserve">CPO Buhalterinės apskaitos skyriumi ir </w:t>
      </w:r>
      <w:r w:rsidR="004B55DB" w:rsidRPr="004B55DB">
        <w:rPr>
          <w:szCs w:val="24"/>
          <w:lang w:eastAsia="zh-CN"/>
        </w:rPr>
        <w:t>Perkančiosios organizacijos direktoriaus įsakymu paskirt</w:t>
      </w:r>
      <w:r w:rsidR="004B55DB" w:rsidRPr="003C69A4">
        <w:rPr>
          <w:szCs w:val="24"/>
          <w:lang w:eastAsia="zh-CN"/>
        </w:rPr>
        <w:t>u</w:t>
      </w:r>
      <w:r w:rsidR="004B55DB" w:rsidRPr="004B55DB">
        <w:rPr>
          <w:szCs w:val="24"/>
          <w:lang w:eastAsia="zh-CN"/>
        </w:rPr>
        <w:t xml:space="preserve"> valstybės tarnautoj</w:t>
      </w:r>
      <w:r w:rsidR="004B55DB" w:rsidRPr="003C69A4">
        <w:rPr>
          <w:szCs w:val="24"/>
          <w:lang w:eastAsia="zh-CN"/>
        </w:rPr>
        <w:t>u</w:t>
      </w:r>
      <w:r w:rsidR="004B55DB" w:rsidRPr="004B55DB">
        <w:rPr>
          <w:szCs w:val="24"/>
          <w:lang w:eastAsia="zh-CN"/>
        </w:rPr>
        <w:t xml:space="preserve"> ar darbuotoj</w:t>
      </w:r>
      <w:r w:rsidR="004B55DB" w:rsidRPr="003C69A4">
        <w:rPr>
          <w:szCs w:val="24"/>
          <w:lang w:eastAsia="zh-CN"/>
        </w:rPr>
        <w:t>u</w:t>
      </w:r>
      <w:r w:rsidR="004B55DB" w:rsidRPr="004B55DB">
        <w:rPr>
          <w:szCs w:val="24"/>
          <w:lang w:eastAsia="zh-CN"/>
        </w:rPr>
        <w:t xml:space="preserve"> </w:t>
      </w:r>
      <w:r w:rsidR="004B55DB" w:rsidRPr="003C69A4">
        <w:rPr>
          <w:szCs w:val="24"/>
          <w:lang w:eastAsia="zh-CN"/>
        </w:rPr>
        <w:t>atsakingu už suvestinės sudarymą</w:t>
      </w:r>
      <w:r w:rsidR="00E773CA" w:rsidRPr="003C69A4">
        <w:rPr>
          <w:szCs w:val="24"/>
          <w:lang w:eastAsia="zh-CN"/>
        </w:rPr>
        <w:t xml:space="preserve">. </w:t>
      </w:r>
      <w:r w:rsidR="003F0EF7" w:rsidRPr="003C69A4">
        <w:rPr>
          <w:szCs w:val="24"/>
          <w:lang w:eastAsia="zh-CN"/>
        </w:rPr>
        <w:t xml:space="preserve">Paraiškos derinti nereikia su CPO direktoriumi, jeigu </w:t>
      </w:r>
      <w:r w:rsidR="003B51D3" w:rsidRPr="003C69A4">
        <w:rPr>
          <w:szCs w:val="24"/>
          <w:lang w:eastAsia="zh-CN"/>
        </w:rPr>
        <w:t>centralizuotą pirkimą inicijuoja Alytaus rajono savivaldybės administracijos darbuotojas (tokiu atveju pakanka CPO direktoriaus sprendimo vykdyti pirkimą (tvirtinti paraišką))</w:t>
      </w:r>
      <w:r w:rsidR="003F0EF7" w:rsidRPr="003C69A4">
        <w:rPr>
          <w:szCs w:val="24"/>
          <w:lang w:eastAsia="zh-CN"/>
        </w:rPr>
        <w:t xml:space="preserve">. </w:t>
      </w:r>
      <w:r w:rsidR="00E773CA" w:rsidRPr="003C69A4">
        <w:rPr>
          <w:szCs w:val="24"/>
          <w:lang w:eastAsia="zh-CN"/>
        </w:rPr>
        <w:t>Suderinta pirkimo paraiška teikiama CPO direktoriui sprendimui dėl pirkimo vykdymo priimti</w:t>
      </w:r>
      <w:r w:rsidR="0074056A" w:rsidRPr="003C69A4">
        <w:rPr>
          <w:szCs w:val="24"/>
          <w:lang w:eastAsia="zh-CN"/>
        </w:rPr>
        <w:t>.</w:t>
      </w:r>
      <w:r w:rsidR="001134CD" w:rsidRPr="003C69A4">
        <w:rPr>
          <w:szCs w:val="24"/>
          <w:lang w:eastAsia="zh-CN"/>
        </w:rPr>
        <w:t xml:space="preserve"> </w:t>
      </w:r>
    </w:p>
    <w:p w14:paraId="659A8B11" w14:textId="5914E315" w:rsidR="001134CD" w:rsidRPr="00694797" w:rsidRDefault="004B55DB" w:rsidP="0074056A">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w:t>
      </w:r>
      <w:r w:rsidR="003C69A4">
        <w:rPr>
          <w:color w:val="000000"/>
          <w:szCs w:val="24"/>
          <w:lang w:eastAsia="zh-CN"/>
        </w:rPr>
        <w:t>6</w:t>
      </w:r>
      <w:r w:rsidR="0074056A">
        <w:rPr>
          <w:color w:val="000000"/>
          <w:szCs w:val="24"/>
          <w:lang w:eastAsia="zh-CN"/>
        </w:rPr>
        <w:t xml:space="preserve">. </w:t>
      </w:r>
      <w:r w:rsidR="001134CD" w:rsidRPr="00C90E3C">
        <w:rPr>
          <w:color w:val="000000"/>
          <w:szCs w:val="24"/>
          <w:lang w:eastAsia="zh-CN"/>
        </w:rPr>
        <w:t>Pirkimo dokumentus</w:t>
      </w:r>
      <w:r w:rsidR="001134CD" w:rsidRPr="00694797">
        <w:rPr>
          <w:color w:val="000000"/>
          <w:szCs w:val="24"/>
          <w:lang w:eastAsia="zh-CN"/>
        </w:rPr>
        <w:t xml:space="preserve"> pagal pateiktą </w:t>
      </w:r>
      <w:r w:rsidR="0074056A">
        <w:rPr>
          <w:color w:val="000000"/>
          <w:szCs w:val="24"/>
          <w:lang w:eastAsia="zh-CN"/>
        </w:rPr>
        <w:t xml:space="preserve">Pirkimo </w:t>
      </w:r>
      <w:r w:rsidR="001134CD" w:rsidRPr="00694797">
        <w:rPr>
          <w:color w:val="000000"/>
          <w:szCs w:val="24"/>
          <w:lang w:eastAsia="zh-CN"/>
        </w:rPr>
        <w:t xml:space="preserve">paraišką ir su ja pateiktais dokumentais rengia Komisija arba </w:t>
      </w:r>
      <w:r w:rsidR="001134CD" w:rsidRPr="00C90E3C">
        <w:rPr>
          <w:color w:val="000000"/>
          <w:szCs w:val="24"/>
          <w:lang w:eastAsia="zh-CN"/>
        </w:rPr>
        <w:t>Pirkimų organizatorius</w:t>
      </w:r>
      <w:r w:rsidR="001134CD" w:rsidRPr="00694797">
        <w:rPr>
          <w:color w:val="000000"/>
          <w:szCs w:val="24"/>
          <w:lang w:eastAsia="zh-CN"/>
        </w:rPr>
        <w:t>, tai yra, konkretų pirkimą vykdantis subjektas. Pirkimo dokumentai rengiami laikantis Viešųjų pirkimų įstatymo, kitų įstatymų ir teisės aktų reikalavimų.</w:t>
      </w:r>
    </w:p>
    <w:p w14:paraId="659A8B12" w14:textId="48B60F81" w:rsidR="001134CD" w:rsidRDefault="004B55DB" w:rsidP="0074056A">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w:t>
      </w:r>
      <w:r w:rsidR="00C5486A">
        <w:rPr>
          <w:color w:val="000000"/>
          <w:szCs w:val="24"/>
          <w:lang w:eastAsia="zh-CN"/>
        </w:rPr>
        <w:t>7</w:t>
      </w:r>
      <w:r w:rsidR="0074056A">
        <w:rPr>
          <w:color w:val="000000"/>
          <w:szCs w:val="24"/>
          <w:lang w:eastAsia="zh-CN"/>
        </w:rPr>
        <w:t xml:space="preserve">. </w:t>
      </w:r>
      <w:r w:rsidR="001134CD" w:rsidRPr="00694797">
        <w:rPr>
          <w:color w:val="000000"/>
          <w:szCs w:val="24"/>
          <w:lang w:eastAsia="zh-CN"/>
        </w:rPr>
        <w:t xml:space="preserve">Komisija </w:t>
      </w:r>
      <w:r w:rsidR="0074056A">
        <w:rPr>
          <w:color w:val="000000"/>
          <w:szCs w:val="24"/>
          <w:lang w:eastAsia="zh-CN"/>
        </w:rPr>
        <w:t xml:space="preserve">gali </w:t>
      </w:r>
      <w:r w:rsidR="001134CD" w:rsidRPr="00694797">
        <w:rPr>
          <w:color w:val="000000"/>
          <w:szCs w:val="24"/>
          <w:lang w:eastAsia="zh-CN"/>
        </w:rPr>
        <w:t>priim</w:t>
      </w:r>
      <w:r w:rsidR="0074056A">
        <w:rPr>
          <w:color w:val="000000"/>
          <w:szCs w:val="24"/>
          <w:lang w:eastAsia="zh-CN"/>
        </w:rPr>
        <w:t>ti</w:t>
      </w:r>
      <w:r w:rsidR="001134CD" w:rsidRPr="00694797">
        <w:rPr>
          <w:color w:val="000000"/>
          <w:szCs w:val="24"/>
          <w:lang w:eastAsia="zh-CN"/>
        </w:rPr>
        <w:t xml:space="preserve"> sprendimą dėl išankstinio pirkimo techninės specifikacijos projekto paskelbimo </w:t>
      </w:r>
      <w:r w:rsidR="001134CD" w:rsidRPr="002615A8">
        <w:rPr>
          <w:color w:val="000000"/>
          <w:szCs w:val="24"/>
          <w:lang w:eastAsia="zh-CN"/>
        </w:rPr>
        <w:t xml:space="preserve">CVP IS. </w:t>
      </w:r>
      <w:r w:rsidR="001134CD" w:rsidRPr="00694797">
        <w:rPr>
          <w:color w:val="000000"/>
          <w:szCs w:val="24"/>
          <w:lang w:eastAsia="zh-CN"/>
        </w:rPr>
        <w:t>Tai</w:t>
      </w:r>
      <w:r w:rsidR="0074056A">
        <w:rPr>
          <w:color w:val="000000"/>
          <w:szCs w:val="24"/>
          <w:lang w:eastAsia="zh-CN"/>
        </w:rPr>
        <w:t>s</w:t>
      </w:r>
      <w:r w:rsidR="001134CD" w:rsidRPr="00694797">
        <w:rPr>
          <w:color w:val="000000"/>
          <w:szCs w:val="24"/>
          <w:lang w:eastAsia="zh-CN"/>
        </w:rPr>
        <w:t xml:space="preserve"> atvejais, kai pirkimą vykdo Pirkimų organizatorius, jis </w:t>
      </w:r>
      <w:r w:rsidR="0074056A">
        <w:rPr>
          <w:color w:val="000000"/>
          <w:szCs w:val="24"/>
          <w:lang w:eastAsia="zh-CN"/>
        </w:rPr>
        <w:t>gali priimti</w:t>
      </w:r>
      <w:r w:rsidR="001134CD" w:rsidRPr="00694797">
        <w:rPr>
          <w:color w:val="000000"/>
          <w:szCs w:val="24"/>
          <w:lang w:eastAsia="zh-CN"/>
        </w:rPr>
        <w:t xml:space="preserve"> sprendimą dėl techninės specifikacijos projekto išankstinio paskelbimo. </w:t>
      </w:r>
    </w:p>
    <w:p w14:paraId="659A8B13" w14:textId="6DEAC579" w:rsidR="004D7711" w:rsidRPr="003C69A4" w:rsidRDefault="004B55DB" w:rsidP="004D7711">
      <w:pPr>
        <w:pStyle w:val="Sraopastraipa"/>
        <w:tabs>
          <w:tab w:val="left" w:pos="900"/>
          <w:tab w:val="left" w:pos="1560"/>
        </w:tabs>
        <w:suppressAutoHyphens/>
        <w:ind w:left="0" w:firstLine="709"/>
        <w:jc w:val="both"/>
        <w:rPr>
          <w:szCs w:val="24"/>
          <w:lang w:eastAsia="zh-CN"/>
        </w:rPr>
      </w:pPr>
      <w:r w:rsidRPr="003C69A4">
        <w:rPr>
          <w:szCs w:val="24"/>
          <w:lang w:eastAsia="zh-CN"/>
        </w:rPr>
        <w:t>4</w:t>
      </w:r>
      <w:r w:rsidR="00C5486A">
        <w:rPr>
          <w:szCs w:val="24"/>
          <w:lang w:eastAsia="zh-CN"/>
        </w:rPr>
        <w:t>8</w:t>
      </w:r>
      <w:r w:rsidR="004D7711" w:rsidRPr="003C69A4">
        <w:rPr>
          <w:szCs w:val="24"/>
          <w:lang w:eastAsia="zh-CN"/>
        </w:rPr>
        <w:t xml:space="preserve">. </w:t>
      </w:r>
      <w:r w:rsidR="00DB125E" w:rsidRPr="003C69A4">
        <w:rPr>
          <w:szCs w:val="24"/>
          <w:lang w:eastAsia="zh-CN"/>
        </w:rPr>
        <w:t>Viešųjų pirkimų skyri</w:t>
      </w:r>
      <w:r w:rsidR="00030916" w:rsidRPr="003C69A4">
        <w:rPr>
          <w:szCs w:val="24"/>
          <w:lang w:eastAsia="zh-CN"/>
        </w:rPr>
        <w:t>us</w:t>
      </w:r>
      <w:r w:rsidR="008C1296" w:rsidRPr="003C69A4">
        <w:rPr>
          <w:szCs w:val="24"/>
          <w:lang w:eastAsia="zh-CN"/>
        </w:rPr>
        <w:t xml:space="preserve"> ar Perkančiosios organizacijos direktoriaus įsakymu paskirtas valstybės tarnautojas ar darbuotojas atsakingas už suvestinės sudarymą</w:t>
      </w:r>
      <w:r w:rsidR="004D7711" w:rsidRPr="003C69A4">
        <w:rPr>
          <w:szCs w:val="24"/>
          <w:lang w:eastAsia="zh-CN"/>
        </w:rPr>
        <w:t>:</w:t>
      </w:r>
    </w:p>
    <w:p w14:paraId="659A8B14" w14:textId="2F48483F" w:rsidR="004D7711" w:rsidRPr="003C69A4" w:rsidRDefault="004B55DB" w:rsidP="004D7711">
      <w:pPr>
        <w:pStyle w:val="Sraopastraipa"/>
        <w:tabs>
          <w:tab w:val="left" w:pos="900"/>
          <w:tab w:val="left" w:pos="1560"/>
        </w:tabs>
        <w:suppressAutoHyphens/>
        <w:ind w:left="0" w:firstLine="709"/>
        <w:jc w:val="both"/>
        <w:rPr>
          <w:szCs w:val="24"/>
          <w:lang w:eastAsia="zh-CN"/>
        </w:rPr>
      </w:pPr>
      <w:r w:rsidRPr="003C69A4">
        <w:rPr>
          <w:szCs w:val="24"/>
          <w:lang w:eastAsia="zh-CN"/>
        </w:rPr>
        <w:t>4</w:t>
      </w:r>
      <w:r w:rsidR="00C5486A">
        <w:rPr>
          <w:szCs w:val="24"/>
          <w:lang w:eastAsia="zh-CN"/>
        </w:rPr>
        <w:t>8</w:t>
      </w:r>
      <w:r w:rsidR="0001212F" w:rsidRPr="003C69A4">
        <w:rPr>
          <w:szCs w:val="24"/>
          <w:lang w:eastAsia="zh-CN"/>
        </w:rPr>
        <w:t>.</w:t>
      </w:r>
      <w:r w:rsidR="004D7711" w:rsidRPr="003C69A4">
        <w:rPr>
          <w:szCs w:val="24"/>
          <w:lang w:eastAsia="zh-CN"/>
        </w:rPr>
        <w:t xml:space="preserve">1. derindamas paraišką dėl pirkimo, jei pirkimas yra įtrauktas į pirkimų planą, </w:t>
      </w:r>
      <w:r w:rsidR="00280D67" w:rsidRPr="003C69A4">
        <w:rPr>
          <w:szCs w:val="24"/>
          <w:lang w:eastAsia="zh-CN"/>
        </w:rPr>
        <w:t>patikrina, ar paraiškoje nurodyta</w:t>
      </w:r>
      <w:r w:rsidR="00231C93" w:rsidRPr="003C69A4">
        <w:rPr>
          <w:szCs w:val="24"/>
          <w:lang w:eastAsia="zh-CN"/>
        </w:rPr>
        <w:t xml:space="preserve"> informacija yra teisinga</w:t>
      </w:r>
      <w:r w:rsidR="004D7711" w:rsidRPr="003C69A4">
        <w:rPr>
          <w:szCs w:val="24"/>
          <w:lang w:eastAsia="zh-CN"/>
        </w:rPr>
        <w:t xml:space="preserve">; </w:t>
      </w:r>
    </w:p>
    <w:p w14:paraId="659A8B16" w14:textId="25261F45" w:rsidR="004D7711" w:rsidRPr="004D7711" w:rsidRDefault="00357213"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48.2</w:t>
      </w:r>
      <w:r w:rsidR="004D7711" w:rsidRPr="004D7711">
        <w:rPr>
          <w:color w:val="000000"/>
          <w:szCs w:val="24"/>
          <w:lang w:eastAsia="zh-CN"/>
        </w:rPr>
        <w:t xml:space="preserve">. </w:t>
      </w:r>
      <w:r w:rsidR="0053725C">
        <w:rPr>
          <w:color w:val="000000"/>
          <w:szCs w:val="24"/>
          <w:lang w:eastAsia="zh-CN"/>
        </w:rPr>
        <w:t xml:space="preserve">CPO ar </w:t>
      </w:r>
      <w:r w:rsidR="004D7711" w:rsidRPr="004D7711">
        <w:rPr>
          <w:color w:val="000000"/>
          <w:szCs w:val="24"/>
          <w:lang w:eastAsia="zh-CN"/>
        </w:rPr>
        <w:t xml:space="preserve">Perkančiosios organizacijos direktorius, gavęs suderintą paraišką, </w:t>
      </w:r>
      <w:r w:rsidR="005E5F52">
        <w:rPr>
          <w:color w:val="000000"/>
          <w:szCs w:val="24"/>
          <w:lang w:eastAsia="zh-CN"/>
        </w:rPr>
        <w:t xml:space="preserve">patvirtinęs ją </w:t>
      </w:r>
      <w:r w:rsidR="004D7711" w:rsidRPr="004D7711">
        <w:rPr>
          <w:color w:val="000000"/>
          <w:szCs w:val="24"/>
          <w:lang w:eastAsia="zh-CN"/>
        </w:rPr>
        <w:t>priima vieną iš sprendimų:</w:t>
      </w:r>
    </w:p>
    <w:p w14:paraId="659A8B17" w14:textId="67E02E81" w:rsidR="004D7711" w:rsidRPr="004D7711" w:rsidRDefault="00357213"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48.3</w:t>
      </w:r>
      <w:r w:rsidR="004D7711" w:rsidRPr="004D7711">
        <w:rPr>
          <w:color w:val="000000"/>
          <w:szCs w:val="24"/>
          <w:lang w:eastAsia="zh-CN"/>
        </w:rPr>
        <w:t xml:space="preserve">. paveda atlikti pirkimą jau sudarytai komisijai ar pirkimų organizatoriui arba suformuoti naują Viešojo pirkimo komisiją, patvirtinti jos sudėtį ir pavesti jai atlikti pirkimo procedūras; </w:t>
      </w:r>
    </w:p>
    <w:p w14:paraId="659A8B18" w14:textId="38840835" w:rsidR="004D7711" w:rsidRPr="004D7711" w:rsidRDefault="00357213"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48.4</w:t>
      </w:r>
      <w:r w:rsidR="004D7711" w:rsidRPr="004D7711">
        <w:rPr>
          <w:color w:val="000000"/>
          <w:szCs w:val="24"/>
          <w:lang w:eastAsia="zh-CN"/>
        </w:rPr>
        <w:t>. pavesti už pirkimų vykdymą naudojantis CPO</w:t>
      </w:r>
      <w:r w:rsidR="008170EA">
        <w:rPr>
          <w:color w:val="000000"/>
          <w:szCs w:val="24"/>
          <w:lang w:eastAsia="zh-CN"/>
        </w:rPr>
        <w:t xml:space="preserve"> </w:t>
      </w:r>
      <w:r w:rsidR="004D7711">
        <w:rPr>
          <w:color w:val="000000"/>
          <w:szCs w:val="24"/>
          <w:lang w:eastAsia="zh-CN"/>
        </w:rPr>
        <w:t>LT</w:t>
      </w:r>
      <w:r w:rsidR="004D7711" w:rsidRPr="004D7711">
        <w:rPr>
          <w:color w:val="000000"/>
          <w:szCs w:val="24"/>
          <w:lang w:eastAsia="zh-CN"/>
        </w:rPr>
        <w:t xml:space="preserve"> elektroniniu katalogu atsakingam asmeniui atlikti pirkimą; </w:t>
      </w:r>
    </w:p>
    <w:p w14:paraId="659A8B19" w14:textId="23D4F823" w:rsidR="004D7711" w:rsidRPr="004D7711" w:rsidRDefault="007302E0"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48.5</w:t>
      </w:r>
      <w:r w:rsidR="004D7711" w:rsidRPr="004D7711">
        <w:rPr>
          <w:color w:val="000000"/>
          <w:szCs w:val="24"/>
          <w:lang w:eastAsia="zh-CN"/>
        </w:rPr>
        <w:t>. įgalioja kitą perkančiąją organizaciją atlikti pirkimo procedūras iki pirkimo sutarties sudarymo, nustatęs jai užduotis ir suteikus visus įgaliojimus vykdyti tas užduotis.</w:t>
      </w:r>
    </w:p>
    <w:p w14:paraId="659A8B1A" w14:textId="25975E30" w:rsidR="004D7711" w:rsidRPr="004D7711" w:rsidRDefault="007302E0"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49</w:t>
      </w:r>
      <w:r w:rsidR="004D7711" w:rsidRPr="004D7711">
        <w:rPr>
          <w:color w:val="000000"/>
          <w:szCs w:val="24"/>
          <w:lang w:eastAsia="zh-CN"/>
        </w:rPr>
        <w:t xml:space="preserve">. </w:t>
      </w:r>
      <w:r w:rsidR="0053725C">
        <w:rPr>
          <w:color w:val="000000"/>
          <w:szCs w:val="24"/>
          <w:lang w:eastAsia="zh-CN"/>
        </w:rPr>
        <w:t xml:space="preserve">CPO ar </w:t>
      </w:r>
      <w:r w:rsidR="004D7711" w:rsidRPr="004D7711">
        <w:rPr>
          <w:color w:val="000000"/>
          <w:szCs w:val="24"/>
          <w:lang w:eastAsia="zh-CN"/>
        </w:rPr>
        <w:t xml:space="preserve">Perkančiosios organizacijos </w:t>
      </w:r>
      <w:r w:rsidR="0053725C">
        <w:rPr>
          <w:color w:val="000000"/>
          <w:szCs w:val="24"/>
          <w:lang w:eastAsia="zh-CN"/>
        </w:rPr>
        <w:t>direktoriui</w:t>
      </w:r>
      <w:r w:rsidR="004D7711" w:rsidRPr="004D7711">
        <w:rPr>
          <w:color w:val="000000"/>
          <w:szCs w:val="24"/>
          <w:lang w:eastAsia="zh-CN"/>
        </w:rPr>
        <w:t xml:space="preserve"> priėmus sprendimą pavesti pirkimo procedūras atlikti Pirkimo organizatoriui, Pirkimo organizatorius:</w:t>
      </w:r>
    </w:p>
    <w:p w14:paraId="659A8B1B" w14:textId="7FFDBA97" w:rsidR="004D7711" w:rsidRPr="004D7711" w:rsidRDefault="007302E0"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49</w:t>
      </w:r>
      <w:r w:rsidR="004D7711" w:rsidRPr="004D7711">
        <w:rPr>
          <w:color w:val="000000"/>
          <w:szCs w:val="24"/>
          <w:lang w:eastAsia="zh-CN"/>
        </w:rPr>
        <w:t>.1.  atlieka mažos vertės pirkimo procedūras Mažos vertės pirkimų tvarkos apraše numatytais būdais ir tvarka;</w:t>
      </w:r>
    </w:p>
    <w:p w14:paraId="659A8B1C" w14:textId="2E795EB5" w:rsidR="004D7711" w:rsidRPr="004D7711" w:rsidRDefault="007302E0"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49</w:t>
      </w:r>
      <w:r w:rsidR="004D7711" w:rsidRPr="004D7711">
        <w:rPr>
          <w:color w:val="000000"/>
          <w:szCs w:val="24"/>
          <w:lang w:eastAsia="zh-CN"/>
        </w:rPr>
        <w:t xml:space="preserve">.2. jei vykdomas skelbiamas pirkimas, </w:t>
      </w:r>
      <w:r w:rsidR="00F8602A">
        <w:rPr>
          <w:color w:val="000000"/>
          <w:szCs w:val="24"/>
          <w:lang w:eastAsia="zh-CN"/>
        </w:rPr>
        <w:t xml:space="preserve">CPO ar </w:t>
      </w:r>
      <w:r w:rsidR="004D7711" w:rsidRPr="004D7711">
        <w:rPr>
          <w:color w:val="000000"/>
          <w:szCs w:val="24"/>
          <w:lang w:eastAsia="zh-CN"/>
        </w:rPr>
        <w:t xml:space="preserve">perkančiosios organizacijos </w:t>
      </w:r>
      <w:r w:rsidR="00F8602A">
        <w:rPr>
          <w:color w:val="000000"/>
          <w:szCs w:val="24"/>
          <w:lang w:eastAsia="zh-CN"/>
        </w:rPr>
        <w:t>direktoriui</w:t>
      </w:r>
      <w:r w:rsidR="004D7711" w:rsidRPr="004D7711">
        <w:rPr>
          <w:color w:val="000000"/>
          <w:szCs w:val="24"/>
          <w:lang w:eastAsia="zh-CN"/>
        </w:rPr>
        <w:t xml:space="preserve"> patvirtinus pirkimo dokumentus, pirkimo dokumentus kartu su skelbimu apie pirkimą skelbia CVP IS;</w:t>
      </w:r>
    </w:p>
    <w:p w14:paraId="659A8B1D" w14:textId="2D7FC868" w:rsidR="004D7711" w:rsidRPr="004D7711" w:rsidRDefault="007B03D8"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49</w:t>
      </w:r>
      <w:r w:rsidR="004D7711" w:rsidRPr="004D7711">
        <w:rPr>
          <w:color w:val="000000"/>
          <w:szCs w:val="24"/>
          <w:lang w:eastAsia="zh-CN"/>
        </w:rPr>
        <w:t xml:space="preserve">.3. jei vykdomas neskelbiamas pirkimas raštu, </w:t>
      </w:r>
      <w:r w:rsidR="00F8602A">
        <w:rPr>
          <w:color w:val="000000"/>
          <w:szCs w:val="24"/>
          <w:lang w:eastAsia="zh-CN"/>
        </w:rPr>
        <w:t xml:space="preserve">CPO ar </w:t>
      </w:r>
      <w:r w:rsidR="004D7711" w:rsidRPr="004D7711">
        <w:rPr>
          <w:color w:val="000000"/>
          <w:szCs w:val="24"/>
          <w:lang w:eastAsia="zh-CN"/>
        </w:rPr>
        <w:t xml:space="preserve">perkančiosios organizacijos </w:t>
      </w:r>
      <w:r w:rsidR="00F8602A">
        <w:rPr>
          <w:color w:val="000000"/>
          <w:szCs w:val="24"/>
          <w:lang w:eastAsia="zh-CN"/>
        </w:rPr>
        <w:t>direktoriui</w:t>
      </w:r>
      <w:r w:rsidR="004D7711" w:rsidRPr="004D7711">
        <w:rPr>
          <w:color w:val="000000"/>
          <w:szCs w:val="24"/>
          <w:lang w:eastAsia="zh-CN"/>
        </w:rPr>
        <w:t xml:space="preserve"> patvirtinus pirkimo dokumentus, pirkimo dokumentus kartu su kvietimu apie pirkimą siunčia tiekėjams;</w:t>
      </w:r>
    </w:p>
    <w:p w14:paraId="659A8B1E" w14:textId="1EF659B7" w:rsidR="004D7711" w:rsidRPr="004D7711" w:rsidRDefault="00B46838"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49</w:t>
      </w:r>
      <w:r w:rsidR="004D7711" w:rsidRPr="004D7711">
        <w:rPr>
          <w:color w:val="000000"/>
          <w:szCs w:val="24"/>
          <w:lang w:eastAsia="zh-CN"/>
        </w:rPr>
        <w:t xml:space="preserve">.4. šio </w:t>
      </w:r>
      <w:r w:rsidR="00471A1B" w:rsidRPr="00471A1B">
        <w:rPr>
          <w:color w:val="000000"/>
          <w:szCs w:val="24"/>
          <w:lang w:eastAsia="zh-CN"/>
        </w:rPr>
        <w:t>A</w:t>
      </w:r>
      <w:r w:rsidR="004D7711" w:rsidRPr="00471A1B">
        <w:rPr>
          <w:color w:val="000000"/>
          <w:szCs w:val="24"/>
          <w:lang w:eastAsia="zh-CN"/>
        </w:rPr>
        <w:t xml:space="preserve">prašo </w:t>
      </w:r>
      <w:r w:rsidR="00647938" w:rsidRPr="00437DBC">
        <w:rPr>
          <w:color w:val="000000" w:themeColor="text1"/>
          <w:szCs w:val="24"/>
          <w:lang w:eastAsia="zh-CN"/>
        </w:rPr>
        <w:t>5</w:t>
      </w:r>
      <w:r w:rsidR="002E4494" w:rsidRPr="00437DBC">
        <w:rPr>
          <w:color w:val="000000" w:themeColor="text1"/>
          <w:szCs w:val="24"/>
          <w:lang w:eastAsia="zh-CN"/>
        </w:rPr>
        <w:t>9</w:t>
      </w:r>
      <w:r w:rsidR="00471A1B" w:rsidRPr="00437DBC">
        <w:rPr>
          <w:color w:val="000000" w:themeColor="text1"/>
          <w:szCs w:val="24"/>
          <w:lang w:eastAsia="zh-CN"/>
        </w:rPr>
        <w:t>.1.2</w:t>
      </w:r>
      <w:r w:rsidR="004D7711" w:rsidRPr="00471A1B">
        <w:rPr>
          <w:color w:val="000000"/>
          <w:szCs w:val="24"/>
          <w:lang w:eastAsia="zh-CN"/>
        </w:rPr>
        <w:t xml:space="preserve"> punkte nustatytais atvejais</w:t>
      </w:r>
      <w:r w:rsidR="004D7711" w:rsidRPr="004D7711">
        <w:rPr>
          <w:color w:val="000000"/>
          <w:szCs w:val="24"/>
          <w:lang w:eastAsia="zh-CN"/>
        </w:rPr>
        <w:t xml:space="preserve"> pildo mažos vertės pirkimo pažymą.</w:t>
      </w:r>
    </w:p>
    <w:p w14:paraId="659A8B1F" w14:textId="4F576784" w:rsidR="004D7711" w:rsidRPr="004D7711" w:rsidRDefault="008E2346"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50</w:t>
      </w:r>
      <w:r w:rsidR="004D7711" w:rsidRPr="004D7711">
        <w:rPr>
          <w:color w:val="000000"/>
          <w:szCs w:val="24"/>
          <w:lang w:eastAsia="zh-CN"/>
        </w:rPr>
        <w:t xml:space="preserve">. </w:t>
      </w:r>
      <w:r w:rsidR="00F8602A">
        <w:rPr>
          <w:color w:val="000000"/>
          <w:szCs w:val="24"/>
          <w:lang w:eastAsia="zh-CN"/>
        </w:rPr>
        <w:t xml:space="preserve">CPO ar </w:t>
      </w:r>
      <w:r w:rsidR="004D7711" w:rsidRPr="004D7711">
        <w:rPr>
          <w:color w:val="000000"/>
          <w:szCs w:val="24"/>
          <w:lang w:eastAsia="zh-CN"/>
        </w:rPr>
        <w:t xml:space="preserve">Perkančiosios organizacijos </w:t>
      </w:r>
      <w:r w:rsidR="00F8602A">
        <w:rPr>
          <w:color w:val="000000"/>
          <w:szCs w:val="24"/>
          <w:lang w:eastAsia="zh-CN"/>
        </w:rPr>
        <w:t>direktoriui</w:t>
      </w:r>
      <w:r w:rsidR="004D7711" w:rsidRPr="004D7711">
        <w:rPr>
          <w:color w:val="000000"/>
          <w:szCs w:val="24"/>
          <w:lang w:eastAsia="zh-CN"/>
        </w:rPr>
        <w:t xml:space="preserve"> priėmus sprendimą pavesti pirkimo procedūras atlikti Viešojo pirkimo komisijai, ji:</w:t>
      </w:r>
    </w:p>
    <w:p w14:paraId="659A8B20" w14:textId="5C2BAB91" w:rsidR="004D7711" w:rsidRPr="004D7711" w:rsidRDefault="008E2346"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50</w:t>
      </w:r>
      <w:r w:rsidR="004D7711" w:rsidRPr="004D7711">
        <w:rPr>
          <w:color w:val="000000"/>
          <w:szCs w:val="24"/>
          <w:lang w:eastAsia="zh-CN"/>
        </w:rPr>
        <w:t>.1. parenka pirkimo būdą;</w:t>
      </w:r>
    </w:p>
    <w:p w14:paraId="659A8B21" w14:textId="30754BF4" w:rsidR="004D7711" w:rsidRPr="004D7711" w:rsidRDefault="008E2346"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50</w:t>
      </w:r>
      <w:r w:rsidR="004D7711" w:rsidRPr="004D7711">
        <w:rPr>
          <w:color w:val="000000"/>
          <w:szCs w:val="24"/>
          <w:lang w:eastAsia="zh-CN"/>
        </w:rPr>
        <w:t>.2. parengia pirkimo dokumentus ir juos patvirtina;</w:t>
      </w:r>
    </w:p>
    <w:p w14:paraId="659A8B22" w14:textId="07C30A96" w:rsidR="004D7711" w:rsidRPr="004D7711" w:rsidRDefault="008E2346" w:rsidP="004D7711">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50</w:t>
      </w:r>
      <w:r w:rsidR="004D7711" w:rsidRPr="004D7711">
        <w:rPr>
          <w:color w:val="000000"/>
          <w:szCs w:val="24"/>
          <w:lang w:eastAsia="zh-CN"/>
        </w:rPr>
        <w:t xml:space="preserve">.3. jei vykdomas skelbiamas pirkimas, komisijai patvirtinus pirkimo dokumentus, CVP IS skelbia </w:t>
      </w:r>
      <w:r w:rsidR="00371005">
        <w:rPr>
          <w:color w:val="000000"/>
          <w:szCs w:val="24"/>
          <w:lang w:eastAsia="zh-CN"/>
        </w:rPr>
        <w:t>Viešųjų pirkimų skyrius</w:t>
      </w:r>
      <w:r w:rsidR="004D7711" w:rsidRPr="004D7711">
        <w:rPr>
          <w:color w:val="000000"/>
          <w:szCs w:val="24"/>
          <w:lang w:eastAsia="zh-CN"/>
        </w:rPr>
        <w:t xml:space="preserve"> Viešųjų pirkimų įstatymo 30–34 straipsniuose nustatyta tvarka</w:t>
      </w:r>
      <w:r w:rsidR="00397DBA">
        <w:rPr>
          <w:color w:val="000000"/>
          <w:szCs w:val="24"/>
          <w:lang w:eastAsia="zh-CN"/>
        </w:rPr>
        <w:t>.</w:t>
      </w:r>
    </w:p>
    <w:p w14:paraId="659A8B25" w14:textId="7064733F" w:rsidR="004D7711" w:rsidRPr="00694797" w:rsidRDefault="008E2346" w:rsidP="00D64864">
      <w:pPr>
        <w:pStyle w:val="Sraopastraipa"/>
        <w:tabs>
          <w:tab w:val="left" w:pos="900"/>
          <w:tab w:val="left" w:pos="1560"/>
        </w:tabs>
        <w:suppressAutoHyphens/>
        <w:ind w:left="0" w:firstLine="709"/>
        <w:jc w:val="both"/>
        <w:rPr>
          <w:color w:val="000000"/>
          <w:szCs w:val="24"/>
          <w:lang w:eastAsia="zh-CN"/>
        </w:rPr>
      </w:pPr>
      <w:r>
        <w:rPr>
          <w:color w:val="000000"/>
          <w:szCs w:val="24"/>
          <w:lang w:eastAsia="zh-CN"/>
        </w:rPr>
        <w:t>54</w:t>
      </w:r>
      <w:r w:rsidR="00D64864" w:rsidRPr="00A549BB">
        <w:rPr>
          <w:color w:val="000000"/>
          <w:szCs w:val="24"/>
          <w:lang w:eastAsia="zh-CN"/>
        </w:rPr>
        <w:t xml:space="preserve">. </w:t>
      </w:r>
      <w:r w:rsidR="00F8602A">
        <w:rPr>
          <w:color w:val="000000"/>
          <w:szCs w:val="24"/>
          <w:lang w:eastAsia="zh-CN"/>
        </w:rPr>
        <w:t xml:space="preserve">CPO ar </w:t>
      </w:r>
      <w:r w:rsidR="004D7711" w:rsidRPr="00A549BB">
        <w:rPr>
          <w:color w:val="000000"/>
          <w:szCs w:val="24"/>
          <w:lang w:eastAsia="zh-CN"/>
        </w:rPr>
        <w:t>Perkan</w:t>
      </w:r>
      <w:r w:rsidR="00F8602A">
        <w:rPr>
          <w:color w:val="000000"/>
          <w:szCs w:val="24"/>
          <w:lang w:eastAsia="zh-CN"/>
        </w:rPr>
        <w:t>čiosios organizacijos direktori</w:t>
      </w:r>
      <w:r w:rsidR="004D7711" w:rsidRPr="00A549BB">
        <w:rPr>
          <w:color w:val="000000"/>
          <w:szCs w:val="24"/>
          <w:lang w:eastAsia="zh-CN"/>
        </w:rPr>
        <w:t xml:space="preserve">us iki pirkimo pradžios pirkimo organizatoriui gali pavesti paskelbti CVP IS pirkimų iniciatoriaus parengtą pirkimo techninės specifikacijos projektą. Jeigu techninės specifikacijos projektas paskelbtas ir gauta pastabų, tuomet </w:t>
      </w:r>
      <w:r w:rsidR="004D7711" w:rsidRPr="00A549BB">
        <w:rPr>
          <w:color w:val="000000"/>
          <w:szCs w:val="24"/>
          <w:lang w:eastAsia="zh-CN"/>
        </w:rPr>
        <w:lastRenderedPageBreak/>
        <w:t>pirkimų iniciatorius nagrinėja gautas pastabas dėl pirkimo techninės specifikacijos projekto, įvertina pateiktų pastabų ir pasiūlymų svarbą, atitiktį Viešųjų pirkimų įstatymo ir kitų pirkimus reglamentuojančių teisės aktų reikalavimams ir raštu (el. paštu) parengia atsakymą tiekėjams dėl gautų pastabų/ pasiūlymų. Šį pirkimo iniciatoriaus parengtą atsakymą Pirkimo organizatorius paskelbia CVP IS iki pirkimo procedūros pradžios.</w:t>
      </w:r>
    </w:p>
    <w:p w14:paraId="659A8B26" w14:textId="77777777" w:rsidR="001134CD" w:rsidRPr="00694797" w:rsidRDefault="001134CD" w:rsidP="001134CD">
      <w:pPr>
        <w:tabs>
          <w:tab w:val="left" w:pos="360"/>
          <w:tab w:val="left" w:pos="1701"/>
        </w:tabs>
        <w:suppressAutoHyphens/>
        <w:ind w:firstLine="1134"/>
        <w:jc w:val="both"/>
        <w:rPr>
          <w:color w:val="000000"/>
          <w:lang w:eastAsia="zh-CN"/>
        </w:rPr>
      </w:pPr>
    </w:p>
    <w:p w14:paraId="659A8B27" w14:textId="5F57453C" w:rsidR="001134CD" w:rsidRPr="00694797" w:rsidRDefault="001134CD" w:rsidP="001134CD">
      <w:pPr>
        <w:ind w:firstLine="360"/>
        <w:jc w:val="center"/>
        <w:rPr>
          <w:b/>
          <w:color w:val="000000"/>
        </w:rPr>
      </w:pPr>
      <w:r w:rsidRPr="00694797">
        <w:rPr>
          <w:b/>
          <w:color w:val="000000"/>
        </w:rPr>
        <w:t>V</w:t>
      </w:r>
      <w:r w:rsidR="006A7095">
        <w:rPr>
          <w:b/>
          <w:color w:val="000000"/>
        </w:rPr>
        <w:t>I</w:t>
      </w:r>
      <w:r w:rsidRPr="00694797">
        <w:rPr>
          <w:b/>
          <w:color w:val="000000"/>
        </w:rPr>
        <w:t xml:space="preserve"> SKYRIUS</w:t>
      </w:r>
    </w:p>
    <w:p w14:paraId="659A8B28" w14:textId="77777777" w:rsidR="001134CD" w:rsidRPr="00694797" w:rsidRDefault="001134CD" w:rsidP="001134CD">
      <w:pPr>
        <w:ind w:firstLine="360"/>
        <w:jc w:val="center"/>
        <w:rPr>
          <w:b/>
          <w:color w:val="000000"/>
        </w:rPr>
      </w:pPr>
      <w:r w:rsidRPr="00694797">
        <w:rPr>
          <w:b/>
          <w:color w:val="000000"/>
        </w:rPr>
        <w:t>DECENTRALIZUOTŲ PIRKIMŲ VYKDYMO YPATUMAI</w:t>
      </w:r>
    </w:p>
    <w:p w14:paraId="659A8B29" w14:textId="77777777" w:rsidR="001134CD" w:rsidRPr="00694797" w:rsidRDefault="001134CD" w:rsidP="001134CD">
      <w:pPr>
        <w:ind w:firstLine="360"/>
        <w:jc w:val="center"/>
        <w:rPr>
          <w:b/>
          <w:color w:val="000000"/>
        </w:rPr>
      </w:pPr>
    </w:p>
    <w:p w14:paraId="659A8B2A" w14:textId="5B98494E" w:rsidR="001134CD" w:rsidRDefault="00F3180D" w:rsidP="0074056A">
      <w:pPr>
        <w:pStyle w:val="Sraopastraipa"/>
        <w:tabs>
          <w:tab w:val="left" w:pos="360"/>
          <w:tab w:val="left" w:pos="1134"/>
          <w:tab w:val="left" w:pos="1276"/>
          <w:tab w:val="left" w:pos="1701"/>
        </w:tabs>
        <w:ind w:left="0" w:firstLine="709"/>
        <w:jc w:val="both"/>
        <w:rPr>
          <w:color w:val="000000"/>
          <w:szCs w:val="24"/>
          <w:lang w:eastAsia="zh-CN"/>
        </w:rPr>
      </w:pPr>
      <w:r>
        <w:rPr>
          <w:color w:val="000000"/>
          <w:szCs w:val="24"/>
          <w:lang w:eastAsia="zh-CN"/>
        </w:rPr>
        <w:t>55</w:t>
      </w:r>
      <w:r w:rsidR="0074056A">
        <w:rPr>
          <w:color w:val="000000"/>
          <w:szCs w:val="24"/>
          <w:lang w:eastAsia="zh-CN"/>
        </w:rPr>
        <w:t xml:space="preserve">. </w:t>
      </w:r>
      <w:r w:rsidR="001134CD" w:rsidRPr="00694797">
        <w:rPr>
          <w:color w:val="000000"/>
          <w:szCs w:val="24"/>
          <w:lang w:eastAsia="zh-CN"/>
        </w:rPr>
        <w:t>Decentralizuotus pirkimus vykdo</w:t>
      </w:r>
      <w:r w:rsidR="00FD5389">
        <w:rPr>
          <w:color w:val="000000"/>
          <w:szCs w:val="24"/>
          <w:lang w:eastAsia="zh-CN"/>
        </w:rPr>
        <w:t xml:space="preserve"> </w:t>
      </w:r>
      <w:r w:rsidR="001134CD" w:rsidRPr="007C7DE4">
        <w:rPr>
          <w:strike/>
          <w:color w:val="000000"/>
          <w:szCs w:val="24"/>
          <w:lang w:eastAsia="zh-CN"/>
        </w:rPr>
        <w:t xml:space="preserve"> </w:t>
      </w:r>
      <w:r w:rsidR="00FD5389">
        <w:rPr>
          <w:strike/>
          <w:color w:val="000000"/>
          <w:szCs w:val="24"/>
          <w:lang w:eastAsia="zh-CN"/>
        </w:rPr>
        <w:t xml:space="preserve">  </w:t>
      </w:r>
      <w:r w:rsidR="00FD5389">
        <w:rPr>
          <w:color w:val="000000"/>
          <w:szCs w:val="24"/>
          <w:lang w:eastAsia="zh-CN"/>
        </w:rPr>
        <w:t>CPO</w:t>
      </w:r>
      <w:r w:rsidR="001134CD" w:rsidRPr="00694797">
        <w:rPr>
          <w:color w:val="000000"/>
          <w:szCs w:val="24"/>
          <w:lang w:eastAsia="zh-CN"/>
        </w:rPr>
        <w:t xml:space="preserve"> </w:t>
      </w:r>
      <w:r w:rsidR="00FD5389">
        <w:rPr>
          <w:color w:val="000000"/>
          <w:szCs w:val="24"/>
          <w:lang w:eastAsia="zh-CN"/>
        </w:rPr>
        <w:t>direktoriaus</w:t>
      </w:r>
      <w:r w:rsidR="00FD5389" w:rsidRPr="00694797">
        <w:rPr>
          <w:color w:val="000000"/>
          <w:szCs w:val="24"/>
          <w:lang w:eastAsia="zh-CN"/>
        </w:rPr>
        <w:t xml:space="preserve"> </w:t>
      </w:r>
      <w:r w:rsidR="001134CD" w:rsidRPr="00694797">
        <w:rPr>
          <w:color w:val="000000"/>
          <w:szCs w:val="24"/>
          <w:lang w:eastAsia="zh-CN"/>
        </w:rPr>
        <w:t>paskirtas Pirkimų organizatorius.</w:t>
      </w:r>
    </w:p>
    <w:p w14:paraId="659A8B2B" w14:textId="5FBD3E2C" w:rsidR="00D64864" w:rsidRPr="00D64864" w:rsidRDefault="00F3180D" w:rsidP="00D64864">
      <w:pPr>
        <w:pStyle w:val="Sraopastraipa"/>
        <w:tabs>
          <w:tab w:val="left" w:pos="360"/>
          <w:tab w:val="left" w:pos="1134"/>
          <w:tab w:val="left" w:pos="1276"/>
          <w:tab w:val="left" w:pos="1701"/>
        </w:tabs>
        <w:ind w:left="0" w:firstLine="709"/>
        <w:jc w:val="both"/>
        <w:rPr>
          <w:color w:val="000000"/>
          <w:szCs w:val="24"/>
          <w:lang w:eastAsia="zh-CN"/>
        </w:rPr>
      </w:pPr>
      <w:r>
        <w:rPr>
          <w:color w:val="000000"/>
          <w:szCs w:val="24"/>
          <w:lang w:eastAsia="zh-CN"/>
        </w:rPr>
        <w:t>56</w:t>
      </w:r>
      <w:r w:rsidR="004D7711">
        <w:rPr>
          <w:color w:val="000000"/>
          <w:szCs w:val="24"/>
          <w:lang w:eastAsia="zh-CN"/>
        </w:rPr>
        <w:t xml:space="preserve">. </w:t>
      </w:r>
      <w:r w:rsidR="00D64864">
        <w:rPr>
          <w:color w:val="000000"/>
          <w:szCs w:val="24"/>
          <w:lang w:eastAsia="zh-CN"/>
        </w:rPr>
        <w:t xml:space="preserve">Decentralizuoto pirkimo </w:t>
      </w:r>
      <w:r w:rsidR="00E773CA">
        <w:rPr>
          <w:color w:val="000000"/>
          <w:szCs w:val="24"/>
          <w:lang w:eastAsia="zh-CN"/>
        </w:rPr>
        <w:t>n</w:t>
      </w:r>
      <w:r w:rsidR="00D64864" w:rsidRPr="00D64864">
        <w:rPr>
          <w:color w:val="000000"/>
          <w:szCs w:val="24"/>
          <w:lang w:eastAsia="zh-CN"/>
        </w:rPr>
        <w:t xml:space="preserve">eskelbiama apklausos procedūra atliekama apklausiant pasirinktą skaičių tiekėjų. </w:t>
      </w:r>
    </w:p>
    <w:p w14:paraId="659A8B2C" w14:textId="5321596C" w:rsidR="00D64864" w:rsidRPr="00D64864" w:rsidRDefault="00F3180D" w:rsidP="00D64864">
      <w:pPr>
        <w:pStyle w:val="Sraopastraipa"/>
        <w:tabs>
          <w:tab w:val="left" w:pos="360"/>
          <w:tab w:val="left" w:pos="1134"/>
          <w:tab w:val="left" w:pos="1276"/>
          <w:tab w:val="left" w:pos="1701"/>
        </w:tabs>
        <w:jc w:val="both"/>
        <w:rPr>
          <w:color w:val="000000"/>
          <w:szCs w:val="24"/>
          <w:lang w:eastAsia="zh-CN"/>
        </w:rPr>
      </w:pPr>
      <w:r>
        <w:rPr>
          <w:color w:val="000000"/>
          <w:szCs w:val="24"/>
          <w:lang w:eastAsia="zh-CN"/>
        </w:rPr>
        <w:t>57</w:t>
      </w:r>
      <w:r w:rsidR="00D64864">
        <w:rPr>
          <w:color w:val="000000"/>
          <w:szCs w:val="24"/>
          <w:lang w:eastAsia="zh-CN"/>
        </w:rPr>
        <w:t xml:space="preserve">. </w:t>
      </w:r>
      <w:r w:rsidR="00D64864" w:rsidRPr="00D64864">
        <w:rPr>
          <w:color w:val="000000"/>
          <w:szCs w:val="24"/>
          <w:lang w:eastAsia="zh-CN"/>
        </w:rPr>
        <w:t xml:space="preserve">Apklausti 1 (vieną) tiekėją visais atvejais galima: </w:t>
      </w:r>
    </w:p>
    <w:p w14:paraId="659A8B2D" w14:textId="6C72D975" w:rsidR="00D64864" w:rsidRPr="00D64864" w:rsidRDefault="00F3180D" w:rsidP="00D64864">
      <w:pPr>
        <w:pStyle w:val="Sraopastraipa"/>
        <w:tabs>
          <w:tab w:val="left" w:pos="360"/>
          <w:tab w:val="left" w:pos="1134"/>
          <w:tab w:val="left" w:pos="1276"/>
          <w:tab w:val="left" w:pos="1701"/>
        </w:tabs>
        <w:ind w:left="0" w:firstLine="709"/>
        <w:jc w:val="both"/>
        <w:rPr>
          <w:color w:val="000000"/>
          <w:szCs w:val="24"/>
          <w:lang w:eastAsia="zh-CN"/>
        </w:rPr>
      </w:pPr>
      <w:r>
        <w:rPr>
          <w:color w:val="000000"/>
          <w:szCs w:val="24"/>
          <w:lang w:eastAsia="zh-CN"/>
        </w:rPr>
        <w:t>57</w:t>
      </w:r>
      <w:r w:rsidR="00D64864" w:rsidRPr="00D64864">
        <w:rPr>
          <w:color w:val="000000"/>
          <w:szCs w:val="24"/>
          <w:lang w:eastAsia="zh-CN"/>
        </w:rPr>
        <w:t>.1. kai planuojamos sudaryti prekių, paslaugų ir darbų sutarties vertė mažesnė arba lygi 1</w:t>
      </w:r>
      <w:r w:rsidR="00D64864">
        <w:rPr>
          <w:color w:val="000000"/>
          <w:szCs w:val="24"/>
          <w:lang w:eastAsia="zh-CN"/>
        </w:rPr>
        <w:t>5</w:t>
      </w:r>
      <w:r w:rsidR="00D64864" w:rsidRPr="00D64864">
        <w:rPr>
          <w:color w:val="000000"/>
          <w:szCs w:val="24"/>
          <w:lang w:eastAsia="zh-CN"/>
        </w:rPr>
        <w:t>000 Eur (</w:t>
      </w:r>
      <w:r w:rsidR="00D64864">
        <w:rPr>
          <w:color w:val="000000"/>
          <w:szCs w:val="24"/>
          <w:lang w:eastAsia="zh-CN"/>
        </w:rPr>
        <w:t xml:space="preserve">penkiolika </w:t>
      </w:r>
      <w:r w:rsidR="00D64864" w:rsidRPr="00D64864">
        <w:rPr>
          <w:color w:val="000000"/>
          <w:szCs w:val="24"/>
          <w:lang w:eastAsia="zh-CN"/>
        </w:rPr>
        <w:t xml:space="preserve">tūkstančių eurų) be PVM; </w:t>
      </w:r>
    </w:p>
    <w:p w14:paraId="659A8B2E" w14:textId="6F4616F2" w:rsidR="001134CD" w:rsidRPr="00D64864" w:rsidRDefault="00F3180D" w:rsidP="00D64864">
      <w:pPr>
        <w:pStyle w:val="Sraopastraipa"/>
        <w:tabs>
          <w:tab w:val="left" w:pos="360"/>
          <w:tab w:val="left" w:pos="1134"/>
          <w:tab w:val="left" w:pos="1276"/>
          <w:tab w:val="left" w:pos="1701"/>
        </w:tabs>
        <w:ind w:left="0" w:firstLine="709"/>
        <w:jc w:val="both"/>
        <w:rPr>
          <w:color w:val="000000"/>
          <w:szCs w:val="24"/>
          <w:lang w:eastAsia="zh-CN"/>
        </w:rPr>
      </w:pPr>
      <w:r>
        <w:rPr>
          <w:color w:val="000000"/>
          <w:szCs w:val="24"/>
          <w:lang w:eastAsia="zh-CN"/>
        </w:rPr>
        <w:t>57</w:t>
      </w:r>
      <w:r w:rsidR="00D64864" w:rsidRPr="00D64864">
        <w:rPr>
          <w:color w:val="000000"/>
          <w:szCs w:val="24"/>
          <w:lang w:eastAsia="zh-CN"/>
        </w:rPr>
        <w:t>.2. Mažos vertės pirkimų tvarkos aprašo 21.2.3, 21.2.5, 21.</w:t>
      </w:r>
      <w:r w:rsidR="00D64864">
        <w:rPr>
          <w:color w:val="000000"/>
          <w:szCs w:val="24"/>
          <w:lang w:eastAsia="zh-CN"/>
        </w:rPr>
        <w:t>2.7–21.2.21</w:t>
      </w:r>
      <w:r w:rsidR="00D64864" w:rsidRPr="00D64864">
        <w:rPr>
          <w:color w:val="000000"/>
          <w:szCs w:val="24"/>
          <w:lang w:eastAsia="zh-CN"/>
        </w:rPr>
        <w:t xml:space="preserve"> punktuose nustatytais atvejais, neatsižvelgiant į sutarties vertę, bet nevirši</w:t>
      </w:r>
      <w:r w:rsidR="00D64864">
        <w:rPr>
          <w:color w:val="000000"/>
          <w:szCs w:val="24"/>
          <w:lang w:eastAsia="zh-CN"/>
        </w:rPr>
        <w:t>jant mažos vertės pirkimo ribos</w:t>
      </w:r>
      <w:r w:rsidR="00D64864" w:rsidRPr="00D64864">
        <w:rPr>
          <w:color w:val="000000"/>
          <w:szCs w:val="24"/>
          <w:lang w:eastAsia="zh-CN"/>
        </w:rPr>
        <w:t>.</w:t>
      </w:r>
    </w:p>
    <w:p w14:paraId="659A8B2F" w14:textId="3EADEE84" w:rsidR="00D64864" w:rsidRPr="00C54082" w:rsidRDefault="00F3180D" w:rsidP="00D64864">
      <w:pPr>
        <w:pStyle w:val="Sraopastraipa"/>
        <w:tabs>
          <w:tab w:val="left" w:pos="360"/>
          <w:tab w:val="left" w:pos="1701"/>
        </w:tabs>
        <w:suppressAutoHyphens/>
        <w:ind w:left="0" w:firstLine="709"/>
        <w:jc w:val="both"/>
        <w:rPr>
          <w:szCs w:val="24"/>
          <w:lang w:eastAsia="zh-CN"/>
        </w:rPr>
      </w:pPr>
      <w:r>
        <w:rPr>
          <w:szCs w:val="24"/>
          <w:lang w:eastAsia="zh-CN"/>
        </w:rPr>
        <w:t>58</w:t>
      </w:r>
      <w:r w:rsidR="00D64864">
        <w:rPr>
          <w:szCs w:val="24"/>
          <w:lang w:eastAsia="zh-CN"/>
        </w:rPr>
        <w:t xml:space="preserve">. </w:t>
      </w:r>
      <w:r w:rsidR="001134CD" w:rsidRPr="00694797">
        <w:rPr>
          <w:szCs w:val="24"/>
          <w:lang w:eastAsia="zh-CN"/>
        </w:rPr>
        <w:t>Atliekant mažos vertės</w:t>
      </w:r>
      <w:r w:rsidR="00D64864">
        <w:rPr>
          <w:szCs w:val="24"/>
          <w:lang w:eastAsia="zh-CN"/>
        </w:rPr>
        <w:t xml:space="preserve"> decentralizuotą</w:t>
      </w:r>
      <w:r w:rsidR="001134CD" w:rsidRPr="00694797">
        <w:rPr>
          <w:szCs w:val="24"/>
          <w:lang w:eastAsia="zh-CN"/>
        </w:rPr>
        <w:t xml:space="preserve"> pirkimą neskelbiamos apklausos būdu, tiekėjai apklau</w:t>
      </w:r>
      <w:r w:rsidR="001134CD" w:rsidRPr="00C54082">
        <w:rPr>
          <w:szCs w:val="24"/>
          <w:lang w:eastAsia="zh-CN"/>
        </w:rPr>
        <w:t xml:space="preserve">siami žodžiu arba raštu. </w:t>
      </w:r>
    </w:p>
    <w:p w14:paraId="659A8B30" w14:textId="11750FD6" w:rsidR="001134CD" w:rsidRPr="00C54082" w:rsidRDefault="00F3180D" w:rsidP="00D64864">
      <w:pPr>
        <w:pStyle w:val="Sraopastraipa"/>
        <w:tabs>
          <w:tab w:val="left" w:pos="360"/>
          <w:tab w:val="left" w:pos="1701"/>
        </w:tabs>
        <w:suppressAutoHyphens/>
        <w:ind w:left="0" w:firstLine="709"/>
        <w:jc w:val="both"/>
        <w:rPr>
          <w:szCs w:val="24"/>
          <w:lang w:eastAsia="zh-CN"/>
        </w:rPr>
      </w:pPr>
      <w:r>
        <w:rPr>
          <w:szCs w:val="24"/>
          <w:lang w:eastAsia="zh-CN"/>
        </w:rPr>
        <w:t>59</w:t>
      </w:r>
      <w:r w:rsidR="00D64864" w:rsidRPr="00C54082">
        <w:rPr>
          <w:szCs w:val="24"/>
          <w:lang w:eastAsia="zh-CN"/>
        </w:rPr>
        <w:t xml:space="preserve">. </w:t>
      </w:r>
      <w:r w:rsidR="001134CD" w:rsidRPr="00C54082">
        <w:rPr>
          <w:szCs w:val="24"/>
          <w:lang w:eastAsia="zh-CN"/>
        </w:rPr>
        <w:t>Mažos vertės pirkimo, atliekamo neskelbiamos apklausos būdu, atveju turi būti rengiami šie pirkimo ir su pirkimu susiję dokumentai:</w:t>
      </w:r>
    </w:p>
    <w:p w14:paraId="659A8B31" w14:textId="5BC9879D" w:rsidR="001134CD" w:rsidRPr="00C54082" w:rsidRDefault="001E25BE" w:rsidP="001E25BE">
      <w:pPr>
        <w:tabs>
          <w:tab w:val="left" w:pos="360"/>
          <w:tab w:val="left" w:pos="1276"/>
          <w:tab w:val="left" w:pos="1701"/>
        </w:tabs>
        <w:suppressAutoHyphens/>
        <w:ind w:left="710"/>
        <w:jc w:val="both"/>
        <w:rPr>
          <w:lang w:eastAsia="zh-CN"/>
        </w:rPr>
      </w:pPr>
      <w:r>
        <w:rPr>
          <w:lang w:eastAsia="zh-CN"/>
        </w:rPr>
        <w:t>59.1</w:t>
      </w:r>
      <w:r w:rsidR="00C54082">
        <w:rPr>
          <w:lang w:eastAsia="zh-CN"/>
        </w:rPr>
        <w:t>.</w:t>
      </w:r>
      <w:r w:rsidR="007B78E6" w:rsidRPr="00C54082">
        <w:rPr>
          <w:lang w:eastAsia="zh-CN"/>
        </w:rPr>
        <w:t xml:space="preserve"> </w:t>
      </w:r>
      <w:r w:rsidR="001134CD" w:rsidRPr="00C54082">
        <w:rPr>
          <w:lang w:eastAsia="zh-CN"/>
        </w:rPr>
        <w:t>kai pirkimas atliekamas žodžiu:</w:t>
      </w:r>
    </w:p>
    <w:p w14:paraId="659A8B32" w14:textId="2FE56624" w:rsidR="001134CD" w:rsidRPr="00C54082" w:rsidRDefault="00C54082" w:rsidP="001E25BE">
      <w:pPr>
        <w:tabs>
          <w:tab w:val="left" w:pos="360"/>
          <w:tab w:val="left" w:pos="1418"/>
          <w:tab w:val="left" w:pos="1985"/>
        </w:tabs>
        <w:suppressAutoHyphens/>
        <w:ind w:left="1420"/>
        <w:jc w:val="both"/>
        <w:rPr>
          <w:lang w:eastAsia="zh-CN"/>
        </w:rPr>
      </w:pPr>
      <w:r>
        <w:rPr>
          <w:lang w:eastAsia="zh-CN"/>
        </w:rPr>
        <w:t>58.1.1.</w:t>
      </w:r>
      <w:r w:rsidR="00D64864" w:rsidRPr="00C54082">
        <w:rPr>
          <w:lang w:eastAsia="zh-CN"/>
        </w:rPr>
        <w:t>Pirkimo paraiška</w:t>
      </w:r>
      <w:r w:rsidR="009B3CCD" w:rsidRPr="00C54082">
        <w:rPr>
          <w:lang w:eastAsia="zh-CN"/>
        </w:rPr>
        <w:t xml:space="preserve"> pildoma </w:t>
      </w:r>
      <w:r w:rsidR="00AE2290" w:rsidRPr="00C54082">
        <w:rPr>
          <w:lang w:eastAsia="zh-CN"/>
        </w:rPr>
        <w:t>Viešųjų p</w:t>
      </w:r>
      <w:r w:rsidR="000442D5" w:rsidRPr="00C54082">
        <w:rPr>
          <w:lang w:eastAsia="zh-CN"/>
        </w:rPr>
        <w:t>irkimų valdymo sistemoje</w:t>
      </w:r>
      <w:r w:rsidR="001134CD" w:rsidRPr="00C54082">
        <w:rPr>
          <w:lang w:eastAsia="zh-CN"/>
        </w:rPr>
        <w:t>;</w:t>
      </w:r>
    </w:p>
    <w:p w14:paraId="659A8B33" w14:textId="1EEB767A" w:rsidR="001134CD" w:rsidRPr="00C54082" w:rsidRDefault="00C54082" w:rsidP="00D64864">
      <w:pPr>
        <w:pStyle w:val="Sraopastraipa"/>
        <w:tabs>
          <w:tab w:val="left" w:pos="360"/>
          <w:tab w:val="left" w:pos="1985"/>
        </w:tabs>
        <w:suppressAutoHyphens/>
        <w:ind w:left="0" w:firstLine="709"/>
        <w:jc w:val="both"/>
        <w:rPr>
          <w:szCs w:val="24"/>
          <w:lang w:eastAsia="zh-CN"/>
        </w:rPr>
      </w:pPr>
      <w:r>
        <w:rPr>
          <w:szCs w:val="24"/>
          <w:lang w:eastAsia="zh-CN"/>
        </w:rPr>
        <w:t>5</w:t>
      </w:r>
      <w:r w:rsidR="001E25BE">
        <w:rPr>
          <w:szCs w:val="24"/>
          <w:lang w:eastAsia="zh-CN"/>
        </w:rPr>
        <w:t>9</w:t>
      </w:r>
      <w:r w:rsidR="00647938">
        <w:rPr>
          <w:szCs w:val="24"/>
          <w:lang w:eastAsia="zh-CN"/>
        </w:rPr>
        <w:t>.1.2</w:t>
      </w:r>
      <w:r w:rsidR="00D64864" w:rsidRPr="00C54082">
        <w:rPr>
          <w:szCs w:val="24"/>
          <w:lang w:eastAsia="zh-CN"/>
        </w:rPr>
        <w:t xml:space="preserve">. </w:t>
      </w:r>
      <w:r w:rsidR="001134CD" w:rsidRPr="00C54082">
        <w:rPr>
          <w:szCs w:val="24"/>
          <w:lang w:eastAsia="zh-CN"/>
        </w:rPr>
        <w:t>tiekėjų apklausos pažyma</w:t>
      </w:r>
      <w:r w:rsidR="00834794" w:rsidRPr="00C54082">
        <w:t xml:space="preserve"> </w:t>
      </w:r>
      <w:r w:rsidR="00834794" w:rsidRPr="00C54082">
        <w:rPr>
          <w:szCs w:val="24"/>
          <w:lang w:eastAsia="zh-CN"/>
        </w:rPr>
        <w:t xml:space="preserve">pildoma </w:t>
      </w:r>
      <w:r w:rsidR="002D37EC">
        <w:rPr>
          <w:szCs w:val="24"/>
          <w:lang w:eastAsia="zh-CN"/>
        </w:rPr>
        <w:t>Viešųjų p</w:t>
      </w:r>
      <w:r w:rsidR="00834794" w:rsidRPr="00C54082">
        <w:rPr>
          <w:szCs w:val="24"/>
          <w:lang w:eastAsia="zh-CN"/>
        </w:rPr>
        <w:t>irkimų valdymo sistemoje</w:t>
      </w:r>
      <w:r w:rsidR="00D64864" w:rsidRPr="00C54082">
        <w:rPr>
          <w:szCs w:val="24"/>
          <w:lang w:eastAsia="zh-CN"/>
        </w:rPr>
        <w:t>. Mažos vertės pirkimo pažyma derinama su Buhalterinės apskaitos skyriumi</w:t>
      </w:r>
      <w:r w:rsidR="00487415" w:rsidRPr="00C54082">
        <w:rPr>
          <w:szCs w:val="24"/>
          <w:lang w:eastAsia="zh-CN"/>
        </w:rPr>
        <w:t>,</w:t>
      </w:r>
      <w:r w:rsidR="00A351C0" w:rsidRPr="00C54082">
        <w:rPr>
          <w:szCs w:val="24"/>
          <w:lang w:eastAsia="zh-CN"/>
        </w:rPr>
        <w:t xml:space="preserve"> </w:t>
      </w:r>
      <w:r w:rsidR="00487415" w:rsidRPr="00C54082">
        <w:rPr>
          <w:szCs w:val="24"/>
          <w:lang w:eastAsia="zh-CN"/>
        </w:rPr>
        <w:t xml:space="preserve">Viešųjų pirkimų skyriumi </w:t>
      </w:r>
      <w:r w:rsidR="00D64864" w:rsidRPr="00C54082">
        <w:rPr>
          <w:szCs w:val="24"/>
          <w:lang w:eastAsia="zh-CN"/>
        </w:rPr>
        <w:t xml:space="preserve">ir tvirtinama </w:t>
      </w:r>
      <w:r w:rsidR="00C63379">
        <w:rPr>
          <w:szCs w:val="24"/>
          <w:lang w:eastAsia="zh-CN"/>
        </w:rPr>
        <w:t>CPO</w:t>
      </w:r>
      <w:r w:rsidR="00D64864" w:rsidRPr="00C54082">
        <w:rPr>
          <w:szCs w:val="24"/>
          <w:lang w:eastAsia="zh-CN"/>
        </w:rPr>
        <w:t xml:space="preserve"> direktoriaus</w:t>
      </w:r>
      <w:r w:rsidR="001134CD" w:rsidRPr="00C54082">
        <w:rPr>
          <w:szCs w:val="24"/>
          <w:lang w:eastAsia="zh-CN"/>
        </w:rPr>
        <w:t>;</w:t>
      </w:r>
    </w:p>
    <w:p w14:paraId="659A8B34" w14:textId="7C2EBD34" w:rsidR="001134CD" w:rsidRPr="00C54082" w:rsidRDefault="00647938" w:rsidP="00D64864">
      <w:pPr>
        <w:pStyle w:val="Sraopastraipa"/>
        <w:tabs>
          <w:tab w:val="left" w:pos="360"/>
          <w:tab w:val="left" w:pos="1985"/>
        </w:tabs>
        <w:suppressAutoHyphens/>
        <w:ind w:left="0" w:firstLine="709"/>
        <w:jc w:val="both"/>
        <w:rPr>
          <w:szCs w:val="24"/>
          <w:lang w:eastAsia="zh-CN"/>
        </w:rPr>
      </w:pPr>
      <w:r w:rsidRPr="00C54082">
        <w:rPr>
          <w:szCs w:val="24"/>
          <w:lang w:eastAsia="zh-CN"/>
        </w:rPr>
        <w:t>5</w:t>
      </w:r>
      <w:r w:rsidR="001E25BE">
        <w:rPr>
          <w:szCs w:val="24"/>
          <w:lang w:eastAsia="zh-CN"/>
        </w:rPr>
        <w:t>9</w:t>
      </w:r>
      <w:r w:rsidR="00D64864" w:rsidRPr="00C54082">
        <w:rPr>
          <w:szCs w:val="24"/>
          <w:lang w:eastAsia="zh-CN"/>
        </w:rPr>
        <w:t xml:space="preserve">.1.3. </w:t>
      </w:r>
      <w:r w:rsidR="001134CD" w:rsidRPr="00C54082">
        <w:rPr>
          <w:szCs w:val="24"/>
          <w:lang w:eastAsia="zh-CN"/>
        </w:rPr>
        <w:t>pirkimo sutarties projektas (jeigu sutartis sudaroma raštu);</w:t>
      </w:r>
    </w:p>
    <w:p w14:paraId="659A8B35" w14:textId="39FA972F" w:rsidR="001134CD" w:rsidRPr="00C54082" w:rsidRDefault="00647938" w:rsidP="00D64864">
      <w:pPr>
        <w:pStyle w:val="Sraopastraipa"/>
        <w:tabs>
          <w:tab w:val="left" w:pos="360"/>
          <w:tab w:val="left" w:pos="1985"/>
        </w:tabs>
        <w:suppressAutoHyphens/>
        <w:ind w:left="0" w:firstLine="709"/>
        <w:jc w:val="both"/>
        <w:rPr>
          <w:szCs w:val="24"/>
          <w:lang w:eastAsia="zh-CN"/>
        </w:rPr>
      </w:pPr>
      <w:r w:rsidRPr="00C54082">
        <w:rPr>
          <w:szCs w:val="24"/>
          <w:lang w:eastAsia="zh-CN"/>
        </w:rPr>
        <w:t>5</w:t>
      </w:r>
      <w:r w:rsidR="002D37EC">
        <w:rPr>
          <w:szCs w:val="24"/>
          <w:lang w:eastAsia="zh-CN"/>
        </w:rPr>
        <w:t>9</w:t>
      </w:r>
      <w:r w:rsidR="00D64864" w:rsidRPr="00C54082">
        <w:rPr>
          <w:szCs w:val="24"/>
          <w:lang w:eastAsia="zh-CN"/>
        </w:rPr>
        <w:t xml:space="preserve">.1.4. </w:t>
      </w:r>
      <w:r w:rsidR="001134CD" w:rsidRPr="00C54082">
        <w:rPr>
          <w:szCs w:val="24"/>
          <w:lang w:eastAsia="zh-CN"/>
        </w:rPr>
        <w:t>kiti pirkimo dokumentai (pvz., prašymas tiekėjui pagrįsti neįprastai mažą pasiūlymo kainą (derybų atveju – galutinę kainą) ir kiti dokumentai, jeigu pagal viešuosius pirkimus reguliuojančių teisės aktų reikalavimus juos reikalaujama parengti raštu);</w:t>
      </w:r>
    </w:p>
    <w:p w14:paraId="659A8B36" w14:textId="28CEFC86" w:rsidR="001134CD" w:rsidRPr="00C54082" w:rsidRDefault="00647938" w:rsidP="00D64864">
      <w:pPr>
        <w:pStyle w:val="Sraopastraipa"/>
        <w:tabs>
          <w:tab w:val="left" w:pos="360"/>
          <w:tab w:val="left" w:pos="1701"/>
        </w:tabs>
        <w:suppressAutoHyphens/>
        <w:ind w:left="0" w:firstLine="709"/>
        <w:jc w:val="both"/>
        <w:rPr>
          <w:szCs w:val="24"/>
          <w:lang w:eastAsia="zh-CN"/>
        </w:rPr>
      </w:pPr>
      <w:r w:rsidRPr="00C54082">
        <w:rPr>
          <w:szCs w:val="24"/>
          <w:lang w:eastAsia="zh-CN"/>
        </w:rPr>
        <w:t>5</w:t>
      </w:r>
      <w:r w:rsidR="008411B5">
        <w:rPr>
          <w:szCs w:val="24"/>
          <w:lang w:eastAsia="zh-CN"/>
        </w:rPr>
        <w:t>9</w:t>
      </w:r>
      <w:r w:rsidR="00D64864" w:rsidRPr="00C54082">
        <w:rPr>
          <w:szCs w:val="24"/>
          <w:lang w:eastAsia="zh-CN"/>
        </w:rPr>
        <w:t xml:space="preserve">.2. </w:t>
      </w:r>
      <w:r w:rsidR="001134CD" w:rsidRPr="00C54082">
        <w:rPr>
          <w:szCs w:val="24"/>
          <w:lang w:eastAsia="zh-CN"/>
        </w:rPr>
        <w:t>kai pirkimas atliekamas raštu:</w:t>
      </w:r>
    </w:p>
    <w:p w14:paraId="4A8650DE" w14:textId="77777777" w:rsidR="006160BA" w:rsidRDefault="00647938" w:rsidP="006160BA">
      <w:pPr>
        <w:tabs>
          <w:tab w:val="left" w:pos="360"/>
          <w:tab w:val="left" w:pos="1560"/>
          <w:tab w:val="left" w:pos="1843"/>
        </w:tabs>
        <w:suppressAutoHyphens/>
        <w:ind w:left="568" w:firstLine="141"/>
        <w:jc w:val="both"/>
        <w:rPr>
          <w:lang w:eastAsia="zh-CN"/>
        </w:rPr>
      </w:pPr>
      <w:r>
        <w:rPr>
          <w:lang w:eastAsia="zh-CN"/>
        </w:rPr>
        <w:t>5</w:t>
      </w:r>
      <w:r w:rsidR="008411B5">
        <w:rPr>
          <w:lang w:eastAsia="zh-CN"/>
        </w:rPr>
        <w:t>9</w:t>
      </w:r>
      <w:r>
        <w:rPr>
          <w:lang w:eastAsia="zh-CN"/>
        </w:rPr>
        <w:t xml:space="preserve">.2.1. </w:t>
      </w:r>
      <w:r w:rsidR="00D64864" w:rsidRPr="00647938">
        <w:rPr>
          <w:lang w:eastAsia="zh-CN"/>
        </w:rPr>
        <w:t>Pirkimo</w:t>
      </w:r>
      <w:r w:rsidR="001134CD" w:rsidRPr="00647938">
        <w:rPr>
          <w:lang w:eastAsia="zh-CN"/>
        </w:rPr>
        <w:t xml:space="preserve"> paraiška</w:t>
      </w:r>
      <w:r w:rsidR="00834794" w:rsidRPr="00C54082">
        <w:t xml:space="preserve"> </w:t>
      </w:r>
      <w:r w:rsidR="00834794" w:rsidRPr="00647938">
        <w:rPr>
          <w:lang w:eastAsia="zh-CN"/>
        </w:rPr>
        <w:t xml:space="preserve">pildoma </w:t>
      </w:r>
      <w:r w:rsidR="00AE2290" w:rsidRPr="00647938">
        <w:rPr>
          <w:lang w:eastAsia="zh-CN"/>
        </w:rPr>
        <w:t>Viešųjų p</w:t>
      </w:r>
      <w:r w:rsidR="00834794" w:rsidRPr="00647938">
        <w:rPr>
          <w:lang w:eastAsia="zh-CN"/>
        </w:rPr>
        <w:t>irkimų valdymo sistemoje</w:t>
      </w:r>
      <w:r w:rsidR="001134CD" w:rsidRPr="00647938">
        <w:rPr>
          <w:lang w:eastAsia="zh-CN"/>
        </w:rPr>
        <w:t>;</w:t>
      </w:r>
    </w:p>
    <w:p w14:paraId="659A8B39" w14:textId="41759371" w:rsidR="001134CD" w:rsidRPr="006160BA" w:rsidRDefault="00647938" w:rsidP="006160BA">
      <w:pPr>
        <w:tabs>
          <w:tab w:val="left" w:pos="360"/>
          <w:tab w:val="left" w:pos="1560"/>
          <w:tab w:val="left" w:pos="1843"/>
        </w:tabs>
        <w:suppressAutoHyphens/>
        <w:ind w:left="568" w:firstLine="141"/>
        <w:jc w:val="both"/>
        <w:rPr>
          <w:lang w:eastAsia="zh-CN"/>
        </w:rPr>
      </w:pPr>
      <w:r w:rsidRPr="006160BA">
        <w:rPr>
          <w:lang w:eastAsia="zh-CN"/>
        </w:rPr>
        <w:t>5</w:t>
      </w:r>
      <w:r w:rsidR="006160BA">
        <w:rPr>
          <w:lang w:eastAsia="zh-CN"/>
        </w:rPr>
        <w:t>9</w:t>
      </w:r>
      <w:r w:rsidR="003F60EE" w:rsidRPr="006160BA">
        <w:rPr>
          <w:lang w:eastAsia="zh-CN"/>
        </w:rPr>
        <w:t>.2.3</w:t>
      </w:r>
      <w:r w:rsidR="00B95555" w:rsidRPr="006160BA">
        <w:rPr>
          <w:lang w:eastAsia="zh-CN"/>
        </w:rPr>
        <w:t xml:space="preserve">. </w:t>
      </w:r>
      <w:r w:rsidR="001134CD" w:rsidRPr="006160BA">
        <w:rPr>
          <w:lang w:eastAsia="zh-CN"/>
        </w:rPr>
        <w:t>kvietimas tiekėjams pateikti pasiūlymą (pirkimo sąlygos);</w:t>
      </w:r>
    </w:p>
    <w:p w14:paraId="53D4A12C" w14:textId="787F67BF" w:rsidR="006160BA" w:rsidRDefault="003F60EE" w:rsidP="006160BA">
      <w:pPr>
        <w:tabs>
          <w:tab w:val="left" w:pos="360"/>
          <w:tab w:val="left" w:pos="1418"/>
          <w:tab w:val="left" w:pos="1985"/>
        </w:tabs>
        <w:suppressAutoHyphens/>
        <w:ind w:left="708" w:firstLine="1"/>
        <w:jc w:val="both"/>
        <w:rPr>
          <w:lang w:eastAsia="zh-CN"/>
        </w:rPr>
      </w:pPr>
      <w:r>
        <w:rPr>
          <w:lang w:eastAsia="zh-CN"/>
        </w:rPr>
        <w:t>5</w:t>
      </w:r>
      <w:r w:rsidR="00017C56">
        <w:rPr>
          <w:lang w:eastAsia="zh-CN"/>
        </w:rPr>
        <w:t>9</w:t>
      </w:r>
      <w:r>
        <w:rPr>
          <w:lang w:eastAsia="zh-CN"/>
        </w:rPr>
        <w:t xml:space="preserve">.2.4. </w:t>
      </w:r>
      <w:r w:rsidR="001134CD" w:rsidRPr="003F60EE">
        <w:rPr>
          <w:lang w:eastAsia="zh-CN"/>
        </w:rPr>
        <w:t>pirkimo sutarties projektas</w:t>
      </w:r>
      <w:r w:rsidR="00AC5585" w:rsidRPr="003F60EE">
        <w:rPr>
          <w:lang w:eastAsia="zh-CN"/>
        </w:rPr>
        <w:t xml:space="preserve"> (jeigu sutartis sudaroma raštu)</w:t>
      </w:r>
      <w:r w:rsidR="006160BA">
        <w:rPr>
          <w:lang w:eastAsia="zh-CN"/>
        </w:rPr>
        <w:t>;</w:t>
      </w:r>
    </w:p>
    <w:p w14:paraId="659A8B3B" w14:textId="1D69BCA8" w:rsidR="001134CD" w:rsidRPr="00C54082" w:rsidRDefault="003F60EE" w:rsidP="004466FC">
      <w:pPr>
        <w:tabs>
          <w:tab w:val="left" w:pos="1985"/>
        </w:tabs>
        <w:suppressAutoHyphens/>
        <w:ind w:firstLine="709"/>
        <w:jc w:val="both"/>
        <w:rPr>
          <w:lang w:eastAsia="zh-CN"/>
        </w:rPr>
      </w:pPr>
      <w:r w:rsidRPr="00C54082">
        <w:rPr>
          <w:lang w:eastAsia="zh-CN"/>
        </w:rPr>
        <w:t>5</w:t>
      </w:r>
      <w:r w:rsidR="004466FC">
        <w:rPr>
          <w:lang w:eastAsia="zh-CN"/>
        </w:rPr>
        <w:t>9</w:t>
      </w:r>
      <w:r w:rsidR="00A549BB" w:rsidRPr="00C54082">
        <w:rPr>
          <w:lang w:eastAsia="zh-CN"/>
        </w:rPr>
        <w:t xml:space="preserve">.2.5. </w:t>
      </w:r>
      <w:r w:rsidR="001134CD" w:rsidRPr="00C54082">
        <w:rPr>
          <w:lang w:eastAsia="zh-CN"/>
        </w:rPr>
        <w:t>kiti pirkimo dokumentai (pirkimo dokumentų paaiškinimai, pranešimai tiekėjams, prašymas tiekėjui pagrįsti neįprastai mažą pasiūlymo kainą (derybų atveju – galutinę kainą) ir kiti dokumentai, kuriuos pagal viešuosius pirkimus reguliuojančių teisės aktų reikalavimus būtina parengti raštu).</w:t>
      </w:r>
    </w:p>
    <w:p w14:paraId="659A8B3C" w14:textId="0A7AC39C" w:rsidR="001134CD" w:rsidRPr="00C54082" w:rsidRDefault="008647B8" w:rsidP="007B78E6">
      <w:pPr>
        <w:tabs>
          <w:tab w:val="left" w:pos="360"/>
          <w:tab w:val="left" w:pos="1134"/>
          <w:tab w:val="left" w:pos="1701"/>
        </w:tabs>
        <w:suppressAutoHyphens/>
        <w:ind w:firstLine="709"/>
        <w:jc w:val="both"/>
        <w:rPr>
          <w:lang w:eastAsia="zh-CN"/>
        </w:rPr>
      </w:pPr>
      <w:r>
        <w:rPr>
          <w:lang w:eastAsia="zh-CN"/>
        </w:rPr>
        <w:t>60</w:t>
      </w:r>
      <w:r w:rsidR="007B78E6" w:rsidRPr="00C54082">
        <w:rPr>
          <w:lang w:eastAsia="zh-CN"/>
        </w:rPr>
        <w:t xml:space="preserve">. </w:t>
      </w:r>
      <w:r w:rsidR="001134CD" w:rsidRPr="00C54082">
        <w:rPr>
          <w:lang w:eastAsia="zh-CN"/>
        </w:rPr>
        <w:t>Kai mažos vertės pirkimas atliekamas neskelbiamos apklausos būdu, tiekėjams turi būti pateikiama ši informacija:</w:t>
      </w:r>
    </w:p>
    <w:p w14:paraId="659A8B3D" w14:textId="54822C8F" w:rsidR="001134CD" w:rsidRPr="00C54082" w:rsidRDefault="00171F0B" w:rsidP="001C2CF1">
      <w:pPr>
        <w:tabs>
          <w:tab w:val="left" w:pos="360"/>
          <w:tab w:val="left" w:pos="1276"/>
          <w:tab w:val="left" w:pos="1701"/>
        </w:tabs>
        <w:suppressAutoHyphens/>
        <w:ind w:firstLine="709"/>
        <w:jc w:val="both"/>
        <w:rPr>
          <w:lang w:eastAsia="zh-CN"/>
        </w:rPr>
      </w:pPr>
      <w:r>
        <w:rPr>
          <w:lang w:eastAsia="zh-CN"/>
        </w:rPr>
        <w:t>60</w:t>
      </w:r>
      <w:r w:rsidR="001C2CF1" w:rsidRPr="00C54082">
        <w:rPr>
          <w:lang w:eastAsia="zh-CN"/>
        </w:rPr>
        <w:t xml:space="preserve">.1. </w:t>
      </w:r>
      <w:r w:rsidR="001134CD" w:rsidRPr="00C54082">
        <w:rPr>
          <w:lang w:eastAsia="zh-CN"/>
        </w:rPr>
        <w:t>pageidaujamos pirkimo objekto savybės ir svarbiausios pirkimo sutarties sąlygos;</w:t>
      </w:r>
    </w:p>
    <w:p w14:paraId="659A8B3E" w14:textId="154CCDB7" w:rsidR="001134CD" w:rsidRPr="00C54082" w:rsidRDefault="00171F0B" w:rsidP="001C2CF1">
      <w:pPr>
        <w:tabs>
          <w:tab w:val="left" w:pos="360"/>
          <w:tab w:val="left" w:pos="1276"/>
        </w:tabs>
        <w:suppressAutoHyphens/>
        <w:ind w:firstLine="709"/>
        <w:jc w:val="both"/>
        <w:rPr>
          <w:lang w:eastAsia="zh-CN"/>
        </w:rPr>
      </w:pPr>
      <w:r>
        <w:rPr>
          <w:lang w:eastAsia="zh-CN"/>
        </w:rPr>
        <w:t>60</w:t>
      </w:r>
      <w:r w:rsidR="001C2CF1" w:rsidRPr="00C54082">
        <w:rPr>
          <w:lang w:eastAsia="zh-CN"/>
        </w:rPr>
        <w:t xml:space="preserve">.2. </w:t>
      </w:r>
      <w:r w:rsidR="001134CD" w:rsidRPr="00C54082">
        <w:rPr>
          <w:lang w:eastAsia="zh-CN"/>
        </w:rPr>
        <w:t>pagal kokį kriterijų bus išrenkamas ekonomiškai naudingiausias pasiūlymas. Pasirenkamas vienas iš Viešųjų pirkimų įstatymo 55 straipsnio 1 dalyje nustatytų pasiūlymo vertinimo kriterijų;</w:t>
      </w:r>
    </w:p>
    <w:p w14:paraId="659A8B3F" w14:textId="195EE35C" w:rsidR="001134CD" w:rsidRPr="00C54082" w:rsidRDefault="00171F0B" w:rsidP="001C2CF1">
      <w:pPr>
        <w:tabs>
          <w:tab w:val="left" w:pos="360"/>
          <w:tab w:val="left" w:pos="1276"/>
        </w:tabs>
        <w:suppressAutoHyphens/>
        <w:ind w:firstLine="709"/>
        <w:jc w:val="both"/>
        <w:rPr>
          <w:lang w:eastAsia="zh-CN"/>
        </w:rPr>
      </w:pPr>
      <w:r>
        <w:rPr>
          <w:lang w:eastAsia="zh-CN"/>
        </w:rPr>
        <w:t>60</w:t>
      </w:r>
      <w:r w:rsidR="001C2CF1" w:rsidRPr="00C54082">
        <w:rPr>
          <w:lang w:eastAsia="zh-CN"/>
        </w:rPr>
        <w:t xml:space="preserve">.3. </w:t>
      </w:r>
      <w:r w:rsidR="001134CD" w:rsidRPr="00C54082">
        <w:rPr>
          <w:lang w:eastAsia="zh-CN"/>
        </w:rPr>
        <w:t>kokias savo siūlomų prekių, paslaugų ar darbų charakteristikas turi nurodyti tiekėjas, kokiomis priemonėmis ir iki kada jis turi pateikti pasiūlymą;</w:t>
      </w:r>
    </w:p>
    <w:p w14:paraId="659A8B40" w14:textId="72A01F0C" w:rsidR="001134CD" w:rsidRPr="00C54082" w:rsidRDefault="00171F0B" w:rsidP="001C2CF1">
      <w:pPr>
        <w:pStyle w:val="Sraopastraipa"/>
        <w:tabs>
          <w:tab w:val="left" w:pos="360"/>
          <w:tab w:val="left" w:pos="1276"/>
          <w:tab w:val="left" w:pos="1701"/>
        </w:tabs>
        <w:suppressAutoHyphens/>
        <w:ind w:left="0" w:firstLine="709"/>
        <w:jc w:val="both"/>
        <w:rPr>
          <w:szCs w:val="24"/>
          <w:lang w:eastAsia="zh-CN"/>
        </w:rPr>
      </w:pPr>
      <w:r>
        <w:rPr>
          <w:szCs w:val="24"/>
          <w:lang w:eastAsia="zh-CN"/>
        </w:rPr>
        <w:t>60</w:t>
      </w:r>
      <w:r w:rsidR="001C2CF1" w:rsidRPr="00C54082">
        <w:rPr>
          <w:szCs w:val="24"/>
          <w:lang w:eastAsia="zh-CN"/>
        </w:rPr>
        <w:t xml:space="preserve">.4. </w:t>
      </w:r>
      <w:r w:rsidR="001134CD" w:rsidRPr="00C54082">
        <w:rPr>
          <w:szCs w:val="24"/>
          <w:lang w:eastAsia="zh-CN"/>
        </w:rPr>
        <w:t>kaip bus informuojamas apklausiamas tiekėjas apie sprendimą sudaryti pirkimo sutartį.</w:t>
      </w:r>
    </w:p>
    <w:p w14:paraId="659A8B41" w14:textId="0FC945AC" w:rsidR="001134CD" w:rsidRPr="00C54082" w:rsidRDefault="003F60EE" w:rsidP="001C2CF1">
      <w:pPr>
        <w:tabs>
          <w:tab w:val="left" w:pos="360"/>
          <w:tab w:val="left" w:pos="1276"/>
        </w:tabs>
        <w:suppressAutoHyphens/>
        <w:ind w:firstLine="709"/>
        <w:jc w:val="both"/>
        <w:rPr>
          <w:lang w:eastAsia="zh-CN"/>
        </w:rPr>
      </w:pPr>
      <w:r>
        <w:rPr>
          <w:lang w:eastAsia="zh-CN"/>
        </w:rPr>
        <w:t>6</w:t>
      </w:r>
      <w:r w:rsidR="00D02BB1">
        <w:rPr>
          <w:lang w:eastAsia="zh-CN"/>
        </w:rPr>
        <w:t>1</w:t>
      </w:r>
      <w:r w:rsidR="001C2CF1" w:rsidRPr="00C54082">
        <w:rPr>
          <w:lang w:eastAsia="zh-CN"/>
        </w:rPr>
        <w:t xml:space="preserve">. </w:t>
      </w:r>
      <w:r w:rsidR="001134CD" w:rsidRPr="00C54082">
        <w:rPr>
          <w:lang w:eastAsia="zh-CN"/>
        </w:rPr>
        <w:t>Apklausiant žodžiu su tiekėjais bendraujama telefonu, tiesiogiai prekybos vietoje, vertinama internete tiekėjų skelbiama informacija apie prekių, paslaugų ar darbų kainą.</w:t>
      </w:r>
    </w:p>
    <w:p w14:paraId="659A8B42" w14:textId="2824F981" w:rsidR="001134CD" w:rsidRPr="00C54082" w:rsidRDefault="003F60EE" w:rsidP="004D072A">
      <w:pPr>
        <w:tabs>
          <w:tab w:val="left" w:pos="360"/>
          <w:tab w:val="left" w:pos="1134"/>
          <w:tab w:val="left" w:pos="1701"/>
        </w:tabs>
        <w:suppressAutoHyphens/>
        <w:ind w:firstLine="709"/>
        <w:jc w:val="both"/>
        <w:rPr>
          <w:lang w:eastAsia="zh-CN"/>
        </w:rPr>
      </w:pPr>
      <w:r>
        <w:rPr>
          <w:lang w:eastAsia="zh-CN"/>
        </w:rPr>
        <w:t>6</w:t>
      </w:r>
      <w:r w:rsidR="00D02BB1">
        <w:rPr>
          <w:lang w:eastAsia="zh-CN"/>
        </w:rPr>
        <w:t>2</w:t>
      </w:r>
      <w:r w:rsidR="004D072A" w:rsidRPr="00C54082">
        <w:rPr>
          <w:lang w:eastAsia="zh-CN"/>
        </w:rPr>
        <w:t xml:space="preserve">. </w:t>
      </w:r>
      <w:r w:rsidR="001134CD" w:rsidRPr="00C54082">
        <w:rPr>
          <w:lang w:eastAsia="zh-CN"/>
        </w:rPr>
        <w:t xml:space="preserve">Apklausiant raštu kvietimas tiekėjams pateikiamas paštu, elektroniniu paštu ar CVP IS priemonėmis, </w:t>
      </w:r>
      <w:r w:rsidR="001134CD" w:rsidRPr="00C54082">
        <w:rPr>
          <w:bCs/>
          <w:lang w:eastAsia="zh-CN"/>
        </w:rPr>
        <w:t>Mažos vertės pirkimų tvarkos apraše nustatytais atvejais – tik CVP IS priemonėmis</w:t>
      </w:r>
      <w:r w:rsidR="001134CD" w:rsidRPr="00C54082">
        <w:rPr>
          <w:lang w:eastAsia="zh-CN"/>
        </w:rPr>
        <w:t xml:space="preserve">, nustačius protingą terminą pasiūlymams pateikti. Pasiūlymus raštu gali būti prašoma pateikti </w:t>
      </w:r>
      <w:r w:rsidR="001134CD" w:rsidRPr="00C54082">
        <w:rPr>
          <w:lang w:eastAsia="zh-CN"/>
        </w:rPr>
        <w:lastRenderedPageBreak/>
        <w:t xml:space="preserve">elektroniniu paštu, CVP IS priemonėmis ar vokuose, </w:t>
      </w:r>
      <w:r w:rsidR="001134CD" w:rsidRPr="00C54082">
        <w:rPr>
          <w:bCs/>
          <w:lang w:eastAsia="zh-CN"/>
        </w:rPr>
        <w:t>Mažos vertės pirkimų tvarkos apraše nustatytais atvejais – tik CVP IS priemonėmis</w:t>
      </w:r>
      <w:r w:rsidR="001134CD" w:rsidRPr="00C54082">
        <w:rPr>
          <w:lang w:eastAsia="zh-CN"/>
        </w:rPr>
        <w:t>. Tame pačiame pirkime dalyvaujantys tiekėjai turi būti apklausiami ta pačia forma. Jeigu kvietimas tiekėjams pateikiamas elektroniniu paštu, kartu su kitais pirkimo dokumentais turi būti saugomas elektroninio laiško išrašas, patvirtinantis, kuriems tiekėjams buvo išsiųstas kvietimas.</w:t>
      </w:r>
    </w:p>
    <w:p w14:paraId="659A8B43" w14:textId="17E9D8B2" w:rsidR="001134CD" w:rsidRPr="00C54082" w:rsidRDefault="003F60EE" w:rsidP="004D072A">
      <w:pPr>
        <w:tabs>
          <w:tab w:val="left" w:pos="360"/>
          <w:tab w:val="left" w:pos="1134"/>
        </w:tabs>
        <w:suppressAutoHyphens/>
        <w:ind w:firstLine="709"/>
        <w:jc w:val="both"/>
        <w:rPr>
          <w:bCs/>
          <w:lang w:eastAsia="zh-CN"/>
        </w:rPr>
      </w:pPr>
      <w:r>
        <w:rPr>
          <w:lang w:eastAsia="zh-CN"/>
        </w:rPr>
        <w:t>6</w:t>
      </w:r>
      <w:r w:rsidR="00D02BB1">
        <w:rPr>
          <w:lang w:eastAsia="zh-CN"/>
        </w:rPr>
        <w:t>3</w:t>
      </w:r>
      <w:r w:rsidR="004D072A" w:rsidRPr="00C54082">
        <w:rPr>
          <w:lang w:eastAsia="zh-CN"/>
        </w:rPr>
        <w:t xml:space="preserve">. </w:t>
      </w:r>
      <w:r w:rsidR="001134CD" w:rsidRPr="00C54082">
        <w:rPr>
          <w:lang w:eastAsia="zh-CN"/>
        </w:rPr>
        <w:t xml:space="preserve">Pirkimų organizatorius pirkimus pagal </w:t>
      </w:r>
      <w:r w:rsidR="001134CD" w:rsidRPr="00C54082">
        <w:t xml:space="preserve">Viešųjų pirkimų įstatymo 82 straipsnio 2 dalį vykdo </w:t>
      </w:r>
      <w:r w:rsidR="001134CD" w:rsidRPr="00C54082">
        <w:rPr>
          <w:bCs/>
        </w:rPr>
        <w:t>CPO</w:t>
      </w:r>
      <w:r w:rsidR="00AC5585" w:rsidRPr="00C54082">
        <w:rPr>
          <w:bCs/>
        </w:rPr>
        <w:t xml:space="preserve"> </w:t>
      </w:r>
      <w:r w:rsidR="00B95555" w:rsidRPr="00C54082">
        <w:rPr>
          <w:bCs/>
        </w:rPr>
        <w:t>LT</w:t>
      </w:r>
      <w:r w:rsidR="001134CD" w:rsidRPr="00C54082">
        <w:rPr>
          <w:bCs/>
        </w:rPr>
        <w:t xml:space="preserve"> elektroninio katalogo priemonėmis.</w:t>
      </w:r>
    </w:p>
    <w:p w14:paraId="659A8B44" w14:textId="77777777" w:rsidR="001134CD" w:rsidRPr="00694797" w:rsidRDefault="001134CD" w:rsidP="001134CD">
      <w:pPr>
        <w:tabs>
          <w:tab w:val="left" w:pos="360"/>
          <w:tab w:val="left" w:pos="1701"/>
        </w:tabs>
        <w:suppressAutoHyphens/>
        <w:ind w:firstLine="1134"/>
        <w:jc w:val="both"/>
        <w:rPr>
          <w:color w:val="000000"/>
          <w:lang w:eastAsia="zh-CN"/>
        </w:rPr>
      </w:pPr>
    </w:p>
    <w:p w14:paraId="659A8B45" w14:textId="654C0A9E" w:rsidR="001134CD" w:rsidRPr="00694797" w:rsidRDefault="001134CD" w:rsidP="001134CD">
      <w:pPr>
        <w:tabs>
          <w:tab w:val="left" w:pos="567"/>
          <w:tab w:val="left" w:pos="1134"/>
          <w:tab w:val="left" w:pos="1276"/>
        </w:tabs>
        <w:jc w:val="center"/>
        <w:rPr>
          <w:b/>
          <w:color w:val="000000"/>
        </w:rPr>
      </w:pPr>
      <w:r w:rsidRPr="00694797">
        <w:rPr>
          <w:b/>
          <w:color w:val="000000"/>
        </w:rPr>
        <w:t>V</w:t>
      </w:r>
      <w:r w:rsidR="00B95555">
        <w:rPr>
          <w:b/>
          <w:color w:val="000000"/>
        </w:rPr>
        <w:t>I</w:t>
      </w:r>
      <w:r w:rsidR="00DE7900">
        <w:rPr>
          <w:b/>
          <w:color w:val="000000"/>
        </w:rPr>
        <w:t>i</w:t>
      </w:r>
      <w:r w:rsidRPr="00694797">
        <w:rPr>
          <w:b/>
          <w:color w:val="000000"/>
        </w:rPr>
        <w:t xml:space="preserve"> SKYRIUS</w:t>
      </w:r>
    </w:p>
    <w:p w14:paraId="659A8B46" w14:textId="77777777" w:rsidR="001134CD" w:rsidRPr="00694797" w:rsidRDefault="001134CD" w:rsidP="001134CD">
      <w:pPr>
        <w:tabs>
          <w:tab w:val="left" w:pos="567"/>
          <w:tab w:val="left" w:pos="1134"/>
          <w:tab w:val="left" w:pos="1276"/>
        </w:tabs>
        <w:jc w:val="center"/>
        <w:rPr>
          <w:b/>
          <w:color w:val="000000"/>
          <w:lang w:eastAsia="en-GB"/>
        </w:rPr>
      </w:pPr>
      <w:r w:rsidRPr="00694797">
        <w:rPr>
          <w:b/>
          <w:color w:val="000000"/>
        </w:rPr>
        <w:t xml:space="preserve"> CENTRALIZUOTŲ PIRKIMŲ VYKDYMO YPATUMAI</w:t>
      </w:r>
    </w:p>
    <w:p w14:paraId="659A8B47" w14:textId="77777777" w:rsidR="001134CD" w:rsidRPr="00694797" w:rsidRDefault="001134CD" w:rsidP="001134CD"/>
    <w:p w14:paraId="659A8B48" w14:textId="7C7D130D" w:rsidR="00ED01EE" w:rsidRPr="007951B7" w:rsidRDefault="007951B7" w:rsidP="006E28B1">
      <w:pPr>
        <w:tabs>
          <w:tab w:val="left" w:pos="709"/>
          <w:tab w:val="left" w:pos="993"/>
          <w:tab w:val="left" w:pos="1134"/>
          <w:tab w:val="left" w:pos="1560"/>
        </w:tabs>
        <w:ind w:left="709"/>
        <w:jc w:val="both"/>
      </w:pPr>
      <w:r>
        <w:t>6</w:t>
      </w:r>
      <w:r w:rsidR="006E28B1">
        <w:t>4</w:t>
      </w:r>
      <w:r>
        <w:t>.</w:t>
      </w:r>
      <w:r w:rsidR="00ED01EE" w:rsidRPr="007951B7">
        <w:t>Centralizuoti pirkimai organizuojami vadovaujantis šiuo Aprašu.</w:t>
      </w:r>
      <w:r w:rsidR="00ED01EE" w:rsidRPr="00ED01EE">
        <w:t xml:space="preserve"> </w:t>
      </w:r>
    </w:p>
    <w:p w14:paraId="659A8B49" w14:textId="666C9162" w:rsidR="00ED01EE" w:rsidRPr="00A15F29" w:rsidRDefault="007951B7" w:rsidP="00A15F29">
      <w:pPr>
        <w:tabs>
          <w:tab w:val="left" w:pos="1134"/>
          <w:tab w:val="left" w:pos="1560"/>
        </w:tabs>
        <w:ind w:firstLine="709"/>
        <w:jc w:val="both"/>
      </w:pPr>
      <w:r>
        <w:t>6</w:t>
      </w:r>
      <w:r w:rsidR="006E28B1">
        <w:t>5</w:t>
      </w:r>
      <w:r w:rsidR="00A15F29">
        <w:t xml:space="preserve">. </w:t>
      </w:r>
      <w:r w:rsidR="00ED01EE" w:rsidRPr="00A15F29">
        <w:t>Centralizuotų viešųjų pirkimų (prekių, paslaugų ar darb</w:t>
      </w:r>
      <w:r w:rsidR="00D12160" w:rsidRPr="00A15F29">
        <w:t>ų) poreikį planuoja struktūrinis</w:t>
      </w:r>
      <w:r w:rsidR="00ED01EE" w:rsidRPr="00A15F29">
        <w:t xml:space="preserve"> padalinys, jo vadovas (arba asmuo, atsakingas už pirkimų planavimą tame padalinyje) ar į struktūrinį padalinį neįeinantis valstybės tarnautojas, kurių reguliavimo sričiai priskirti juridiniai asmenys, kuriems perkamos prekės, paslaugos ar darbai. Jeigu planuojamas centralizuotas pirkimas, jungiantis kelių struktūrinių padalinių reguliavimo sričiai priskirtus juridinius asmenis, tokius pirkimus planuoja struktūrinis padalinys, jo vadovas (arba asmuo, atsakingas už pirkimų planavimą tame padalinyje) ar į struktūrinį padalinį neįeinantis valstybės tarnautojas, kurių planuojamo pirkimo apimtys (kiekiai) yra didžiausios.</w:t>
      </w:r>
    </w:p>
    <w:p w14:paraId="659A8B4A" w14:textId="4CCAB2B2" w:rsidR="001134CD" w:rsidRPr="00A15F29" w:rsidRDefault="007951B7" w:rsidP="00A15F29">
      <w:pPr>
        <w:tabs>
          <w:tab w:val="left" w:pos="1134"/>
          <w:tab w:val="left" w:pos="1560"/>
        </w:tabs>
        <w:ind w:firstLine="709"/>
        <w:jc w:val="both"/>
      </w:pPr>
      <w:r>
        <w:t>6</w:t>
      </w:r>
      <w:r w:rsidR="006E28B1">
        <w:t>6</w:t>
      </w:r>
      <w:r w:rsidR="00A15F29">
        <w:t xml:space="preserve">. </w:t>
      </w:r>
      <w:r w:rsidR="001134CD" w:rsidRPr="00A15F29">
        <w:t xml:space="preserve">Pasirašydamos Sutartis su CPO, Perkančiosios organizacijos paveda CPO atlikti centralizuotų prekių, paslaugų ir (ar) darbų pirkimų procedūras. </w:t>
      </w:r>
    </w:p>
    <w:p w14:paraId="659A8B4B" w14:textId="14EF968A" w:rsidR="001134CD" w:rsidRPr="007951B7" w:rsidRDefault="007951B7" w:rsidP="006E28B1">
      <w:pPr>
        <w:tabs>
          <w:tab w:val="left" w:pos="360"/>
          <w:tab w:val="left" w:pos="1134"/>
          <w:tab w:val="left" w:pos="1276"/>
          <w:tab w:val="left" w:pos="1560"/>
        </w:tabs>
        <w:ind w:left="709"/>
        <w:jc w:val="both"/>
      </w:pPr>
      <w:r>
        <w:t>6</w:t>
      </w:r>
      <w:r w:rsidR="006E28B1">
        <w:t>7</w:t>
      </w:r>
      <w:r>
        <w:t xml:space="preserve">. </w:t>
      </w:r>
      <w:r w:rsidR="001134CD" w:rsidRPr="007951B7">
        <w:t>Atlikdama pirkimo procedūras CPO:</w:t>
      </w:r>
    </w:p>
    <w:p w14:paraId="659A8B4C" w14:textId="2673F61F" w:rsidR="001134CD" w:rsidRPr="00A15F29" w:rsidRDefault="007951B7" w:rsidP="00A15F29">
      <w:pPr>
        <w:tabs>
          <w:tab w:val="left" w:pos="1276"/>
        </w:tabs>
        <w:suppressAutoHyphens/>
        <w:ind w:firstLine="709"/>
        <w:jc w:val="both"/>
        <w:textAlignment w:val="baseline"/>
      </w:pPr>
      <w:r>
        <w:t>6</w:t>
      </w:r>
      <w:r w:rsidR="006E28B1">
        <w:t>7</w:t>
      </w:r>
      <w:r w:rsidR="00A15F29">
        <w:t xml:space="preserve">.1. </w:t>
      </w:r>
      <w:r w:rsidR="001134CD" w:rsidRPr="00A15F29">
        <w:t xml:space="preserve">esant poreikiui, konsultuoja Perkančiąsias organizacijas dėl pirkimo procedūrų, pirkimo objekto techninės specifikacijos, tiekėjams keliamų pašalinimo pagrindų bei kvalifikacijos reikalavimų, pirkimo sutarties sąlygų ir kitų pirkimui atlikti reikalingų dokumentų parengimo, o taip pat ir kitais </w:t>
      </w:r>
      <w:r w:rsidR="00AF458A" w:rsidRPr="00A15F29">
        <w:t>su pirkimu susijusiais</w:t>
      </w:r>
      <w:r w:rsidR="001134CD" w:rsidRPr="00A15F29">
        <w:t xml:space="preserve"> klausimais;</w:t>
      </w:r>
    </w:p>
    <w:p w14:paraId="659A8B4D" w14:textId="5ED3986E" w:rsidR="001134CD" w:rsidRPr="00694797" w:rsidRDefault="007951B7" w:rsidP="00A15F29">
      <w:pPr>
        <w:pStyle w:val="Sraopastraipa"/>
        <w:tabs>
          <w:tab w:val="left" w:pos="360"/>
          <w:tab w:val="left" w:pos="1134"/>
          <w:tab w:val="left" w:pos="1276"/>
          <w:tab w:val="left" w:pos="1701"/>
        </w:tabs>
        <w:ind w:left="709"/>
        <w:jc w:val="both"/>
        <w:rPr>
          <w:szCs w:val="24"/>
        </w:rPr>
      </w:pPr>
      <w:r>
        <w:rPr>
          <w:szCs w:val="24"/>
        </w:rPr>
        <w:t>6</w:t>
      </w:r>
      <w:r w:rsidR="006E28B1">
        <w:rPr>
          <w:szCs w:val="24"/>
        </w:rPr>
        <w:t>7</w:t>
      </w:r>
      <w:r w:rsidR="00A15F29">
        <w:rPr>
          <w:szCs w:val="24"/>
        </w:rPr>
        <w:t xml:space="preserve">.2. </w:t>
      </w:r>
      <w:r w:rsidR="001134CD" w:rsidRPr="00694797">
        <w:rPr>
          <w:szCs w:val="24"/>
        </w:rPr>
        <w:t>atlieka pirkimo procedūras iki pirkimo sutarties ar preliminariosios sutarties sudarymo;</w:t>
      </w:r>
    </w:p>
    <w:p w14:paraId="659A8B4E" w14:textId="183BE550" w:rsidR="001134CD" w:rsidRPr="00A15F29" w:rsidRDefault="007951B7" w:rsidP="00A15F29">
      <w:pPr>
        <w:tabs>
          <w:tab w:val="left" w:pos="360"/>
          <w:tab w:val="left" w:pos="1134"/>
          <w:tab w:val="left" w:pos="1276"/>
          <w:tab w:val="left" w:pos="1701"/>
        </w:tabs>
        <w:ind w:firstLine="709"/>
        <w:jc w:val="both"/>
      </w:pPr>
      <w:r>
        <w:t>6</w:t>
      </w:r>
      <w:r w:rsidR="00CE143A">
        <w:t>7</w:t>
      </w:r>
      <w:r w:rsidR="00A15F29">
        <w:t xml:space="preserve">.3. </w:t>
      </w:r>
      <w:r w:rsidR="001134CD" w:rsidRPr="00A15F29">
        <w:t xml:space="preserve">paskelbia laimėjusio dalyvio pasiūlymą, sudarytą (-as) viešojo pirkimo sutartį (-is), preliminariąją sutartį ir jų pakeitimus CVP IS, kaip numatyta Viešųjų pirkimų įstatymo 86 straipsnio 9 dalyje. </w:t>
      </w:r>
    </w:p>
    <w:p w14:paraId="659A8B4F" w14:textId="1F9FEEFE" w:rsidR="001134CD" w:rsidRPr="00A15F29" w:rsidRDefault="00CE143A" w:rsidP="00A15F29">
      <w:pPr>
        <w:tabs>
          <w:tab w:val="left" w:pos="360"/>
          <w:tab w:val="left" w:pos="1134"/>
          <w:tab w:val="left" w:pos="1276"/>
          <w:tab w:val="left" w:pos="1560"/>
        </w:tabs>
        <w:ind w:firstLine="709"/>
        <w:jc w:val="both"/>
      </w:pPr>
      <w:r>
        <w:t>68</w:t>
      </w:r>
      <w:r w:rsidR="00A15F29">
        <w:t xml:space="preserve">. </w:t>
      </w:r>
      <w:r w:rsidR="001134CD" w:rsidRPr="00A15F29">
        <w:t xml:space="preserve">Perkančioji organizacija, siekdama inicijuoti pirkimo procedūras, CPO pateikia užpildytą ir šios Perkančiosios organizacijos vadovo ar jo įgalioto asmens </w:t>
      </w:r>
      <w:r w:rsidR="00B82E16" w:rsidRPr="00A15F29">
        <w:t>suderintą</w:t>
      </w:r>
      <w:r w:rsidR="001134CD" w:rsidRPr="00A15F29">
        <w:t xml:space="preserve"> </w:t>
      </w:r>
      <w:r w:rsidR="00E773CA" w:rsidRPr="00A15F29">
        <w:t xml:space="preserve">Pirkimo </w:t>
      </w:r>
      <w:r w:rsidR="001134CD" w:rsidRPr="00A15F29">
        <w:t>paraišką</w:t>
      </w:r>
      <w:r w:rsidR="00DD195F" w:rsidRPr="00A15F29">
        <w:t xml:space="preserve"> </w:t>
      </w:r>
      <w:r w:rsidR="00D34C28" w:rsidRPr="00A15F29">
        <w:t xml:space="preserve">(toliau – </w:t>
      </w:r>
      <w:r w:rsidR="00E773CA" w:rsidRPr="00A15F29">
        <w:t xml:space="preserve">Pirkimo </w:t>
      </w:r>
      <w:r w:rsidR="00D34C28" w:rsidRPr="00A15F29">
        <w:t xml:space="preserve">paraiška) </w:t>
      </w:r>
      <w:r w:rsidR="00DD195F" w:rsidRPr="00A15F29">
        <w:t xml:space="preserve">pagal </w:t>
      </w:r>
      <w:r w:rsidR="00E773CA" w:rsidRPr="00A15F29">
        <w:t>Aprašo 3</w:t>
      </w:r>
      <w:r w:rsidR="00D34C28" w:rsidRPr="00A15F29">
        <w:t xml:space="preserve"> priedą</w:t>
      </w:r>
      <w:r w:rsidR="001134CD" w:rsidRPr="00A15F29">
        <w:t xml:space="preserve">. CPO pirkimo procedūras pradeda tik tuomet, jei yra pateikta visa, </w:t>
      </w:r>
      <w:r w:rsidR="00920641" w:rsidRPr="00A15F29">
        <w:t>Pirkimo</w:t>
      </w:r>
      <w:r w:rsidR="001134CD" w:rsidRPr="00A15F29">
        <w:t xml:space="preserve"> paraiškoje reikalaujama informacija. </w:t>
      </w:r>
    </w:p>
    <w:p w14:paraId="659A8B50" w14:textId="757A22C2" w:rsidR="001134CD" w:rsidRPr="00A15F29" w:rsidRDefault="007951B7" w:rsidP="00A15F29">
      <w:pPr>
        <w:tabs>
          <w:tab w:val="left" w:pos="360"/>
          <w:tab w:val="left" w:pos="1134"/>
          <w:tab w:val="left" w:pos="1276"/>
          <w:tab w:val="left" w:pos="1560"/>
        </w:tabs>
        <w:ind w:firstLine="709"/>
        <w:jc w:val="both"/>
      </w:pPr>
      <w:r>
        <w:t>6</w:t>
      </w:r>
      <w:r w:rsidR="00CE143A">
        <w:t>9</w:t>
      </w:r>
      <w:r w:rsidR="00A15F29">
        <w:t xml:space="preserve">. </w:t>
      </w:r>
      <w:r w:rsidR="001134CD" w:rsidRPr="00A15F29">
        <w:t xml:space="preserve">Įvertinusi </w:t>
      </w:r>
      <w:r w:rsidR="00E773CA" w:rsidRPr="00A15F29">
        <w:t>Pirkimo</w:t>
      </w:r>
      <w:r w:rsidR="001134CD" w:rsidRPr="00A15F29">
        <w:t xml:space="preserve"> paraišką bei prie jos pridėtus dokumentus ir nustačiusi, kad pateikta informacija neatitinka Viešųjų pirkimų įstatymo ar kitų teisės aktų reikalavimų arba yra kitų esminių pateiktos informacijos netiks</w:t>
      </w:r>
      <w:r w:rsidR="00A37663" w:rsidRPr="00A15F29">
        <w:t xml:space="preserve">lumų, CPO ne vėliau kaip per 15 </w:t>
      </w:r>
      <w:r w:rsidR="001134CD" w:rsidRPr="00A15F29">
        <w:t xml:space="preserve">dienų grąžina </w:t>
      </w:r>
      <w:r w:rsidR="00D75C06" w:rsidRPr="00A15F29">
        <w:t>Pirkimo</w:t>
      </w:r>
      <w:r w:rsidR="00A37663" w:rsidRPr="00A15F29">
        <w:t xml:space="preserve"> </w:t>
      </w:r>
      <w:r w:rsidR="001134CD" w:rsidRPr="00A15F29">
        <w:t xml:space="preserve">paraišką patikslinti Perkančiajai organizacijai, nurodydama, kokie netikslumai ar prieštaravimai (toliau – pastabos) yra taisytini. Esant poreikiui, CPO arba Perkančioji organizacija organizuoja susitikimą ar nuotolines konsultacijas, </w:t>
      </w:r>
      <w:r w:rsidR="003224CD">
        <w:t>nurodytoms pastaboms aptarti</w:t>
      </w:r>
      <w:r w:rsidR="001134CD" w:rsidRPr="00A15F29">
        <w:t>.</w:t>
      </w:r>
    </w:p>
    <w:p w14:paraId="659A8B51" w14:textId="296AEA6B" w:rsidR="001134CD" w:rsidRPr="00A15F29" w:rsidRDefault="00452643" w:rsidP="00452643">
      <w:pPr>
        <w:pStyle w:val="Sraopastraipa"/>
        <w:ind w:left="0" w:firstLine="709"/>
        <w:jc w:val="both"/>
        <w:rPr>
          <w:szCs w:val="24"/>
        </w:rPr>
      </w:pPr>
      <w:r>
        <w:rPr>
          <w:szCs w:val="24"/>
        </w:rPr>
        <w:t>70</w:t>
      </w:r>
      <w:r w:rsidR="007951B7">
        <w:rPr>
          <w:szCs w:val="24"/>
        </w:rPr>
        <w:t xml:space="preserve">. </w:t>
      </w:r>
      <w:r w:rsidR="001134CD" w:rsidRPr="00A15F29">
        <w:rPr>
          <w:szCs w:val="24"/>
        </w:rPr>
        <w:t xml:space="preserve">Perkančioji organizacija </w:t>
      </w:r>
      <w:bookmarkStart w:id="0" w:name="_Hlk120170935"/>
      <w:r w:rsidR="001134CD" w:rsidRPr="00A15F29">
        <w:rPr>
          <w:szCs w:val="24"/>
        </w:rPr>
        <w:t xml:space="preserve">ne vėliau kaip per 5 darbo dienas </w:t>
      </w:r>
      <w:bookmarkEnd w:id="0"/>
      <w:r w:rsidR="001134CD" w:rsidRPr="00A15F29">
        <w:rPr>
          <w:szCs w:val="24"/>
        </w:rPr>
        <w:t xml:space="preserve">nuo pastabų gavimo, patikslina </w:t>
      </w:r>
      <w:bookmarkStart w:id="1" w:name="_Hlk120171177"/>
      <w:r w:rsidR="00D75C06" w:rsidRPr="00A15F29">
        <w:rPr>
          <w:szCs w:val="24"/>
        </w:rPr>
        <w:t>Pirkimo</w:t>
      </w:r>
      <w:r w:rsidR="001134CD" w:rsidRPr="00A15F29">
        <w:rPr>
          <w:szCs w:val="24"/>
        </w:rPr>
        <w:t xml:space="preserve"> paraišką ir pakartotinai pateikia ją CPO</w:t>
      </w:r>
      <w:bookmarkEnd w:id="1"/>
      <w:r w:rsidR="001134CD" w:rsidRPr="00A15F29">
        <w:rPr>
          <w:szCs w:val="24"/>
        </w:rPr>
        <w:t>.</w:t>
      </w:r>
      <w:r w:rsidR="001134CD" w:rsidRPr="00694797">
        <w:t xml:space="preserve"> Jei patikslinta </w:t>
      </w:r>
      <w:r w:rsidR="00D75C06">
        <w:t>Pirkimo</w:t>
      </w:r>
      <w:r w:rsidR="001134CD" w:rsidRPr="00694797">
        <w:t xml:space="preserve"> paraiška neatitinka Viešųjų pirkimų įstatymo ar kitų teisės aktų reikalavimų arba yra kitų esminių pateikt</w:t>
      </w:r>
      <w:r w:rsidR="00A37663">
        <w:t>os informacijos netikslumų, CPO</w:t>
      </w:r>
      <w:r w:rsidR="001134CD" w:rsidRPr="00694797">
        <w:t xml:space="preserve"> grąžina </w:t>
      </w:r>
      <w:r w:rsidR="00D75C06">
        <w:t>Pirkimo</w:t>
      </w:r>
      <w:r w:rsidR="001134CD" w:rsidRPr="00694797">
        <w:t xml:space="preserve"> paraišką Perkančiajai organizacijai šio </w:t>
      </w:r>
      <w:r w:rsidR="001134CD" w:rsidRPr="00B82E16">
        <w:t xml:space="preserve">Aprašo </w:t>
      </w:r>
      <w:r w:rsidR="00B82E16" w:rsidRPr="00B82E16">
        <w:t>61</w:t>
      </w:r>
      <w:r w:rsidR="001134CD" w:rsidRPr="00B82E16">
        <w:t xml:space="preserve"> punkte nustatyta tvarka.</w:t>
      </w:r>
    </w:p>
    <w:p w14:paraId="659A8B52" w14:textId="44063868" w:rsidR="001134CD" w:rsidRPr="00A15F29" w:rsidRDefault="00713056" w:rsidP="00A15F29">
      <w:pPr>
        <w:tabs>
          <w:tab w:val="left" w:pos="360"/>
          <w:tab w:val="left" w:pos="1134"/>
          <w:tab w:val="left" w:pos="1276"/>
          <w:tab w:val="left" w:pos="1560"/>
        </w:tabs>
        <w:ind w:firstLine="709"/>
        <w:jc w:val="both"/>
      </w:pPr>
      <w:r>
        <w:t>7</w:t>
      </w:r>
      <w:r w:rsidR="00452643">
        <w:t>1</w:t>
      </w:r>
      <w:r w:rsidR="00A15F29">
        <w:t xml:space="preserve">. </w:t>
      </w:r>
      <w:r w:rsidR="00A37663" w:rsidRPr="00A15F29">
        <w:t>Pirkimo</w:t>
      </w:r>
      <w:r w:rsidR="001134CD" w:rsidRPr="00A15F29">
        <w:t xml:space="preserve"> paraiška ir susiję dokumentai (jeigu reikia jos papildymai ir patikslinimai), CPO turi būti pateikti ne vėliau kaip prieš:</w:t>
      </w:r>
    </w:p>
    <w:p w14:paraId="659A8B53" w14:textId="759BED0F" w:rsidR="001134CD" w:rsidRPr="00A15F29" w:rsidRDefault="00E36127" w:rsidP="00A15F29">
      <w:pPr>
        <w:tabs>
          <w:tab w:val="left" w:pos="360"/>
          <w:tab w:val="left" w:pos="1276"/>
          <w:tab w:val="left" w:pos="1843"/>
        </w:tabs>
        <w:ind w:firstLine="709"/>
        <w:jc w:val="both"/>
      </w:pPr>
      <w:r>
        <w:t>71</w:t>
      </w:r>
      <w:r w:rsidR="00A15F29">
        <w:t xml:space="preserve">.1. </w:t>
      </w:r>
      <w:r w:rsidR="00A37663" w:rsidRPr="00A15F29">
        <w:t xml:space="preserve">90 </w:t>
      </w:r>
      <w:r w:rsidR="001134CD" w:rsidRPr="00A15F29">
        <w:t>kalendorinių dienų iki planuojamo pirkimo sutarties pasirašymo, kai pagal Viešųjų pirkimų įstatymo nuostatas turi būti atliekamas tarptautinis pirkimas;</w:t>
      </w:r>
    </w:p>
    <w:p w14:paraId="659A8B54" w14:textId="641C2461" w:rsidR="001134CD" w:rsidRPr="00A15F29" w:rsidRDefault="00E36127" w:rsidP="00A15F29">
      <w:pPr>
        <w:tabs>
          <w:tab w:val="left" w:pos="360"/>
          <w:tab w:val="left" w:pos="1276"/>
          <w:tab w:val="left" w:pos="1843"/>
        </w:tabs>
        <w:ind w:firstLine="709"/>
        <w:jc w:val="both"/>
      </w:pPr>
      <w:r>
        <w:t>71</w:t>
      </w:r>
      <w:r w:rsidR="00A15F29">
        <w:t xml:space="preserve">.2. </w:t>
      </w:r>
      <w:r w:rsidR="00A37663" w:rsidRPr="00A15F29">
        <w:t>6</w:t>
      </w:r>
      <w:r w:rsidR="001134CD" w:rsidRPr="00A15F29">
        <w:t>0 kalendorinių dienų iki planuojamo pirkimo sutarties pasirašymo, kai pagal Viešųjų pirkimų įstatymo nuostatas turi būti atliekamas supaprastintas pirkimas;</w:t>
      </w:r>
    </w:p>
    <w:p w14:paraId="659A8B55" w14:textId="05AFEB76" w:rsidR="001134CD" w:rsidRPr="00A15F29" w:rsidRDefault="00E36127" w:rsidP="00A15F29">
      <w:pPr>
        <w:tabs>
          <w:tab w:val="left" w:pos="360"/>
          <w:tab w:val="left" w:pos="1276"/>
          <w:tab w:val="left" w:pos="1843"/>
        </w:tabs>
        <w:ind w:firstLine="709"/>
        <w:jc w:val="both"/>
      </w:pPr>
      <w:r>
        <w:lastRenderedPageBreak/>
        <w:t>71</w:t>
      </w:r>
      <w:r w:rsidR="00A15F29">
        <w:t xml:space="preserve">.3. </w:t>
      </w:r>
      <w:r w:rsidR="00A37663" w:rsidRPr="00A15F29">
        <w:t>3</w:t>
      </w:r>
      <w:r w:rsidR="001134CD" w:rsidRPr="00A15F29">
        <w:t xml:space="preserve">0 kalendorinių dienų iki planuojamo pirkimo sutarties pasirašymo, kai pagal Viešųjų pirkimų įstatymo ir </w:t>
      </w:r>
      <w:r w:rsidR="001134CD" w:rsidRPr="00A15F29">
        <w:rPr>
          <w:bCs/>
        </w:rPr>
        <w:t>Mažos vertės pirkimų tvarkos aprašo</w:t>
      </w:r>
      <w:r w:rsidR="001134CD" w:rsidRPr="00A15F29">
        <w:t xml:space="preserve"> nuostatas turi būti atliekamas supaprastintas mažos vertės pirkimas skelbiamos apklausos būdu.</w:t>
      </w:r>
    </w:p>
    <w:p w14:paraId="659A8B56" w14:textId="0A64581F" w:rsidR="001134CD" w:rsidRPr="00A15F29" w:rsidRDefault="00620C2F" w:rsidP="00A15F29">
      <w:pPr>
        <w:tabs>
          <w:tab w:val="left" w:pos="360"/>
          <w:tab w:val="left" w:pos="1134"/>
          <w:tab w:val="left" w:pos="1276"/>
          <w:tab w:val="left" w:pos="1560"/>
        </w:tabs>
        <w:ind w:firstLine="709"/>
        <w:jc w:val="both"/>
      </w:pPr>
      <w:r>
        <w:t>7</w:t>
      </w:r>
      <w:r w:rsidR="00323118">
        <w:t>2</w:t>
      </w:r>
      <w:r w:rsidR="00A15F29">
        <w:t xml:space="preserve">. </w:t>
      </w:r>
      <w:r w:rsidR="001134CD" w:rsidRPr="00A15F29">
        <w:t xml:space="preserve">Aprašo </w:t>
      </w:r>
      <w:r w:rsidR="00DD691A">
        <w:t>71</w:t>
      </w:r>
      <w:r w:rsidR="001134CD" w:rsidRPr="00A15F29">
        <w:t xml:space="preserve"> punkte numatyti terminai netaikomi, kai Perkančioji organizacija inicijuoja pirkimo procedūras nesilaikydama planuojamo pirkimo inicijavimo datų. CPO kiekvienu atveju turi teisę įvertinti ir nustatyti tokio pirkimo pradžios datą. </w:t>
      </w:r>
    </w:p>
    <w:p w14:paraId="659A8B57" w14:textId="1CACDD08" w:rsidR="001134CD" w:rsidRPr="00620C2F" w:rsidRDefault="00620C2F" w:rsidP="00DD691A">
      <w:pPr>
        <w:ind w:firstLine="709"/>
        <w:jc w:val="both"/>
      </w:pPr>
      <w:r>
        <w:t>7</w:t>
      </w:r>
      <w:r w:rsidR="00DD691A">
        <w:t>3</w:t>
      </w:r>
      <w:r>
        <w:t xml:space="preserve">. </w:t>
      </w:r>
      <w:r w:rsidR="001134CD" w:rsidRPr="00620C2F">
        <w:t xml:space="preserve">Jeigu dėl nenumatytų aplinkybių iškyla poreikis ypač skubiai vykdyti pirkimą, Perkančioji organizacija, apie tokio pirkimo vykdymą raštu informuoja CPO. Tokiu atveju </w:t>
      </w:r>
      <w:r w:rsidR="00A37663" w:rsidRPr="00620C2F">
        <w:t>Pirkimo</w:t>
      </w:r>
      <w:r w:rsidR="001134CD" w:rsidRPr="00620C2F">
        <w:t xml:space="preserve"> paraiška gali būti patei</w:t>
      </w:r>
      <w:r w:rsidR="006E6BBE" w:rsidRPr="00620C2F">
        <w:t xml:space="preserve">kiama neatsižvelgiant į Aprašo </w:t>
      </w:r>
      <w:r w:rsidR="00DD691A">
        <w:t>71</w:t>
      </w:r>
      <w:r w:rsidR="001134CD" w:rsidRPr="00620C2F">
        <w:t xml:space="preserve"> punkte nurodytus terminus. Viešųjų pirkimų įstatyme numatytais atvejais, kai viešasis pirkimas gali būti vykdomas skubiai, nenumatytas aplinkybes, dėl kurių atsirado poreikis vykdyti tokį pirkimą, šias aplinkybes Perkančioji organizacija nurodo </w:t>
      </w:r>
      <w:r w:rsidR="00A37663" w:rsidRPr="00620C2F">
        <w:t>Pirkimo</w:t>
      </w:r>
      <w:r w:rsidR="001134CD" w:rsidRPr="00620C2F">
        <w:t xml:space="preserve"> paraiškoje.</w:t>
      </w:r>
    </w:p>
    <w:p w14:paraId="659A8B58" w14:textId="056811B1" w:rsidR="001134CD" w:rsidRPr="00A15F29" w:rsidRDefault="00620C2F" w:rsidP="00A15F29">
      <w:pPr>
        <w:tabs>
          <w:tab w:val="left" w:pos="360"/>
          <w:tab w:val="left" w:pos="1134"/>
          <w:tab w:val="left" w:pos="1276"/>
          <w:tab w:val="left" w:pos="1560"/>
        </w:tabs>
        <w:ind w:firstLine="709"/>
        <w:jc w:val="both"/>
      </w:pPr>
      <w:r>
        <w:t>7</w:t>
      </w:r>
      <w:r w:rsidR="00DD691A">
        <w:t>4</w:t>
      </w:r>
      <w:r w:rsidR="00A15F29">
        <w:t xml:space="preserve">. </w:t>
      </w:r>
      <w:r w:rsidR="001134CD" w:rsidRPr="00A15F29">
        <w:t xml:space="preserve">CPO gali atsisakyti atlikti pirkimą, jeigu </w:t>
      </w:r>
      <w:r w:rsidR="00A37663" w:rsidRPr="00A15F29">
        <w:t>Pirkimo</w:t>
      </w:r>
      <w:r w:rsidR="001134CD" w:rsidRPr="00A15F29">
        <w:t xml:space="preserve"> paraiškoje pateikta informacija neatitinka Viešųjų pirkimų įstatymo ar kitų teisės aktų reikalavimų. Tokiu atveju, CPO  grąžina </w:t>
      </w:r>
      <w:r w:rsidR="00A37663" w:rsidRPr="00A15F29">
        <w:t>Pirkimo</w:t>
      </w:r>
      <w:r w:rsidR="001134CD" w:rsidRPr="00A15F29">
        <w:t xml:space="preserve"> paraišką Perkančiajai organizacijai, nurodydama tokio sprendimo motyvus.</w:t>
      </w:r>
    </w:p>
    <w:p w14:paraId="659A8B59" w14:textId="7C243599" w:rsidR="001134CD" w:rsidRPr="00A15F29" w:rsidRDefault="00620C2F" w:rsidP="00A15F29">
      <w:pPr>
        <w:tabs>
          <w:tab w:val="left" w:pos="1134"/>
        </w:tabs>
        <w:suppressAutoHyphens/>
        <w:ind w:firstLine="709"/>
        <w:jc w:val="both"/>
        <w:textAlignment w:val="baseline"/>
      </w:pPr>
      <w:r>
        <w:t>7</w:t>
      </w:r>
      <w:r w:rsidR="00DC0E15">
        <w:t>5</w:t>
      </w:r>
      <w:r w:rsidR="00A15F29">
        <w:t xml:space="preserve">. </w:t>
      </w:r>
      <w:r w:rsidR="001134CD" w:rsidRPr="00A15F29">
        <w:t xml:space="preserve">Per Aprašo </w:t>
      </w:r>
      <w:r w:rsidR="00DD691A">
        <w:t>71</w:t>
      </w:r>
      <w:r w:rsidR="001134CD" w:rsidRPr="00A15F29">
        <w:t xml:space="preserve"> punkte nustatytą terminą nesuderinus konkretaus Pirkimo užduoties, negavus visos tinkamam Pirkimo vykdymui būtinos informacijos arba paaiškėjus, kad pateikta informacija neatitinka Viešųjų pirkimų įstatymo ar kitų teisės aktų reikalavimų, yra neteisėta ir (ar) neteisinga, CPO turi teisę grąžinti </w:t>
      </w:r>
      <w:r w:rsidR="00A37663" w:rsidRPr="00A15F29">
        <w:t>Pirkimo</w:t>
      </w:r>
      <w:r w:rsidR="001134CD" w:rsidRPr="00A15F29">
        <w:t xml:space="preserve"> paraišką Perkančiajai organizacijai, sustabdyti viešojo pirkimo procedūras, nukelti jų terminus ar nutraukti viešojo pirkimo procedūras. </w:t>
      </w:r>
    </w:p>
    <w:p w14:paraId="659A8B5A" w14:textId="0BDD7C38" w:rsidR="001134CD" w:rsidRPr="00A15F29" w:rsidRDefault="00620C2F" w:rsidP="00A15F29">
      <w:pPr>
        <w:tabs>
          <w:tab w:val="left" w:pos="851"/>
          <w:tab w:val="left" w:pos="1134"/>
          <w:tab w:val="left" w:pos="1276"/>
          <w:tab w:val="left" w:pos="1560"/>
          <w:tab w:val="left" w:pos="1843"/>
        </w:tabs>
        <w:ind w:firstLine="709"/>
        <w:jc w:val="both"/>
      </w:pPr>
      <w:r>
        <w:t>7</w:t>
      </w:r>
      <w:r w:rsidR="00DC0E15">
        <w:t>6</w:t>
      </w:r>
      <w:r w:rsidR="00A15F29">
        <w:t xml:space="preserve">. </w:t>
      </w:r>
      <w:r w:rsidR="001134CD" w:rsidRPr="00A15F29">
        <w:t xml:space="preserve">Perkančioji organizacija, kiekvienam pirkimui </w:t>
      </w:r>
      <w:r w:rsidR="006E6BBE" w:rsidRPr="00A15F29">
        <w:t>gali</w:t>
      </w:r>
      <w:r w:rsidR="001134CD" w:rsidRPr="00A15F29">
        <w:t xml:space="preserve"> paskirti bei </w:t>
      </w:r>
      <w:r w:rsidR="00A37663" w:rsidRPr="00A15F29">
        <w:t>Pirkimo</w:t>
      </w:r>
      <w:r w:rsidR="001134CD" w:rsidRPr="00A15F29">
        <w:t xml:space="preserve"> paraiškoje nurodyti atsakingą darbuotoją, kuris gerai išmano pirkimo objektą ir kuris, prireikus, galėtų dalyvauti pirkimo procedūrose eksperto / Komisijos nario teisėmis, turėtų teisę keisti, tikslinti </w:t>
      </w:r>
      <w:r w:rsidR="00A37663" w:rsidRPr="00A15F29">
        <w:t>Pirkimo</w:t>
      </w:r>
      <w:r w:rsidR="001134CD" w:rsidRPr="00A15F29">
        <w:t xml:space="preserve"> paraiškoje (su ja pateikiamuose dokumentuose) nurodytą informaciją, duomenis ir pritarti atliekamiems koregavimams (toliau – Atsakingas darbuotojas). Atsakingas darbuotojas, pirkimo vykdymo metu teikia ekspertinę išvadą dėl Komisijos ar Pirkimų organizatoriaus suformuluotų klausimų, susijusių su pirkimo procedūrų vykdymu. </w:t>
      </w:r>
    </w:p>
    <w:p w14:paraId="659A8B5B" w14:textId="6E588DF3" w:rsidR="001134CD" w:rsidRPr="00A15F29" w:rsidRDefault="00620C2F" w:rsidP="00A15F29">
      <w:pPr>
        <w:tabs>
          <w:tab w:val="left" w:pos="851"/>
          <w:tab w:val="left" w:pos="1134"/>
          <w:tab w:val="left" w:pos="1560"/>
          <w:tab w:val="left" w:pos="1843"/>
        </w:tabs>
        <w:ind w:firstLine="709"/>
        <w:jc w:val="both"/>
      </w:pPr>
      <w:r>
        <w:t>7</w:t>
      </w:r>
      <w:r w:rsidR="00DC0E15">
        <w:t>7</w:t>
      </w:r>
      <w:r w:rsidR="00A15F29">
        <w:t xml:space="preserve">. </w:t>
      </w:r>
      <w:r w:rsidR="001134CD" w:rsidRPr="00A15F29">
        <w:t>Jeigu pirkime pasiūlymai yra vertinami pagal kainos ar sąnaudų ir kokybės santykį ir pasirinktos vertinti pasiūlymo techninės charakteristikos nėra kiekybiškai įvertinamos, Perkančioji organizacija turi pasiūlyti pagal pirkimo pobūdį reikalingą  ekspertų skaičių, kurie atliks ekspertinį techninio pasiūlymo vertinimą.</w:t>
      </w:r>
    </w:p>
    <w:p w14:paraId="659A8B5C" w14:textId="03D10C83" w:rsidR="001134CD" w:rsidRPr="00A15F29" w:rsidRDefault="00620C2F" w:rsidP="00A15F29">
      <w:pPr>
        <w:tabs>
          <w:tab w:val="left" w:pos="851"/>
          <w:tab w:val="left" w:pos="1134"/>
          <w:tab w:val="left" w:pos="1276"/>
          <w:tab w:val="left" w:pos="1560"/>
          <w:tab w:val="left" w:pos="1843"/>
        </w:tabs>
        <w:ind w:firstLine="709"/>
        <w:jc w:val="both"/>
        <w:rPr>
          <w:color w:val="000000"/>
        </w:rPr>
      </w:pPr>
      <w:r>
        <w:t>7</w:t>
      </w:r>
      <w:r w:rsidR="00DC0E15">
        <w:t>8</w:t>
      </w:r>
      <w:r w:rsidR="00A15F29">
        <w:t xml:space="preserve">. </w:t>
      </w:r>
      <w:r w:rsidR="001134CD" w:rsidRPr="00A15F29">
        <w:t>Perkančioji organizacija, sudariusi pirki</w:t>
      </w:r>
      <w:r w:rsidR="00A37663" w:rsidRPr="00A15F29">
        <w:t xml:space="preserve">mo sutartį, </w:t>
      </w:r>
      <w:r w:rsidR="001134CD" w:rsidRPr="00A15F29">
        <w:rPr>
          <w:color w:val="000000"/>
        </w:rPr>
        <w:t xml:space="preserve">CVP IS paskyroje, paskelbia laimėjusio dalyvio pasiūlymą, sudarytą pirkimo sutartį, preliminariąją sutartį ir šių sutarčių pakeitimus CVP IS, Viešųjų pirkimų įstatymo 86 straipsnio 9 dalyje nustatyta tvarka. </w:t>
      </w:r>
    </w:p>
    <w:p w14:paraId="659A8B5D" w14:textId="77777777" w:rsidR="00AF458A" w:rsidRDefault="00AF458A" w:rsidP="001134CD"/>
    <w:p w14:paraId="659A8B5E" w14:textId="3140469C" w:rsidR="001134CD" w:rsidRPr="00694797" w:rsidRDefault="001134CD" w:rsidP="001134CD">
      <w:pPr>
        <w:tabs>
          <w:tab w:val="left" w:pos="360"/>
        </w:tabs>
        <w:jc w:val="center"/>
        <w:rPr>
          <w:b/>
          <w:bCs/>
          <w:color w:val="000000"/>
        </w:rPr>
      </w:pPr>
      <w:r w:rsidRPr="00694797">
        <w:rPr>
          <w:b/>
          <w:bCs/>
          <w:color w:val="000000"/>
        </w:rPr>
        <w:t>VI</w:t>
      </w:r>
      <w:r w:rsidR="00A37663">
        <w:rPr>
          <w:b/>
          <w:bCs/>
          <w:color w:val="000000"/>
        </w:rPr>
        <w:t>I</w:t>
      </w:r>
      <w:r w:rsidR="00DE7900">
        <w:rPr>
          <w:b/>
          <w:bCs/>
          <w:color w:val="000000"/>
        </w:rPr>
        <w:t>i</w:t>
      </w:r>
      <w:r w:rsidRPr="00694797">
        <w:rPr>
          <w:b/>
          <w:bCs/>
          <w:color w:val="000000"/>
        </w:rPr>
        <w:t xml:space="preserve"> SKYRIUS</w:t>
      </w:r>
    </w:p>
    <w:p w14:paraId="659A8B5F" w14:textId="77777777" w:rsidR="001134CD" w:rsidRPr="00694797" w:rsidRDefault="001134CD" w:rsidP="001134CD">
      <w:pPr>
        <w:tabs>
          <w:tab w:val="left" w:pos="360"/>
        </w:tabs>
        <w:jc w:val="center"/>
        <w:rPr>
          <w:b/>
          <w:bCs/>
          <w:color w:val="000000"/>
        </w:rPr>
      </w:pPr>
      <w:r w:rsidRPr="00694797">
        <w:rPr>
          <w:b/>
          <w:bCs/>
          <w:color w:val="000000"/>
        </w:rPr>
        <w:t xml:space="preserve">PIRKIMO SUTARČIŲ </w:t>
      </w:r>
      <w:r w:rsidR="00ED01EE" w:rsidRPr="00ED01EE">
        <w:rPr>
          <w:b/>
          <w:bCs/>
          <w:color w:val="000000"/>
        </w:rPr>
        <w:t>SUDARYMAS IR VYKDYMO KONTROLĖ</w:t>
      </w:r>
    </w:p>
    <w:p w14:paraId="659A8B60" w14:textId="77777777" w:rsidR="001134CD" w:rsidRPr="00694797" w:rsidRDefault="001134CD" w:rsidP="001134CD"/>
    <w:p w14:paraId="659A8B62" w14:textId="14017913" w:rsidR="00ED01EE" w:rsidRPr="00A548CC" w:rsidRDefault="005F41B9" w:rsidP="00A15F29">
      <w:pPr>
        <w:tabs>
          <w:tab w:val="left" w:pos="1134"/>
          <w:tab w:val="left" w:pos="1701"/>
        </w:tabs>
        <w:suppressAutoHyphens/>
        <w:ind w:firstLine="709"/>
        <w:jc w:val="both"/>
      </w:pPr>
      <w:r w:rsidRPr="00A548CC">
        <w:t>7</w:t>
      </w:r>
      <w:r w:rsidR="009358FE">
        <w:t>9</w:t>
      </w:r>
      <w:r w:rsidR="00A15F29" w:rsidRPr="00A548CC">
        <w:t xml:space="preserve">. </w:t>
      </w:r>
      <w:r w:rsidR="00DC5249" w:rsidRPr="00A548CC">
        <w:t>Sutartis žodžiu gali būti sudaroma tik tada, jeigu planuojamų įsigyti prekių, paslaugų ar darbų vertė neviršija Lietuvos Respublikos viešųjų pirkimų įstatymo 86 straipsnio 7 dalyje nustatytos vertės</w:t>
      </w:r>
      <w:r w:rsidR="00ED01EE" w:rsidRPr="00A548CC">
        <w:t>.</w:t>
      </w:r>
    </w:p>
    <w:p w14:paraId="659A8B63" w14:textId="510CB0C0" w:rsidR="00C97DF2" w:rsidRPr="009358FE" w:rsidRDefault="009358FE" w:rsidP="009358FE">
      <w:pPr>
        <w:suppressAutoHyphens/>
        <w:ind w:firstLine="709"/>
        <w:jc w:val="both"/>
        <w:rPr>
          <w:color w:val="000000" w:themeColor="text1"/>
        </w:rPr>
      </w:pPr>
      <w:r w:rsidRPr="009358FE">
        <w:rPr>
          <w:color w:val="000000" w:themeColor="text1"/>
        </w:rPr>
        <w:t>80</w:t>
      </w:r>
      <w:r w:rsidR="00984985" w:rsidRPr="009358FE">
        <w:rPr>
          <w:color w:val="000000" w:themeColor="text1"/>
        </w:rPr>
        <w:t xml:space="preserve">. </w:t>
      </w:r>
      <w:r w:rsidR="00C97DF2" w:rsidRPr="009358FE">
        <w:rPr>
          <w:color w:val="000000" w:themeColor="text1"/>
        </w:rPr>
        <w:t xml:space="preserve">Galutinį pirkimo sutarties projektą pagal pirkimo dokumentuose pateiktą projektą arba pagrindines pirkimo sutarties sąlygas parengia pirkimo iniciatorius, suderina su struktūrinio padalinio vadovu, kuris inicijavo pirkimą, ir </w:t>
      </w:r>
      <w:r w:rsidR="009925AC" w:rsidRPr="009358FE">
        <w:rPr>
          <w:color w:val="000000" w:themeColor="text1"/>
        </w:rPr>
        <w:t>CPO</w:t>
      </w:r>
      <w:r w:rsidR="00C97DF2" w:rsidRPr="009358FE">
        <w:rPr>
          <w:color w:val="000000" w:themeColor="text1"/>
        </w:rPr>
        <w:t xml:space="preserve"> </w:t>
      </w:r>
      <w:r w:rsidR="007718F2" w:rsidRPr="009358FE">
        <w:rPr>
          <w:color w:val="000000" w:themeColor="text1"/>
        </w:rPr>
        <w:t>Teisės, civilinės metrikacijos ir vidaus administravimo, Viešųjų pirkimų</w:t>
      </w:r>
      <w:r w:rsidR="00C97DF2" w:rsidRPr="009358FE">
        <w:rPr>
          <w:color w:val="000000" w:themeColor="text1"/>
        </w:rPr>
        <w:t xml:space="preserve"> ir </w:t>
      </w:r>
      <w:r w:rsidR="00EC05D9" w:rsidRPr="009358FE">
        <w:rPr>
          <w:color w:val="000000" w:themeColor="text1"/>
        </w:rPr>
        <w:t>B</w:t>
      </w:r>
      <w:r w:rsidR="00C97DF2" w:rsidRPr="009358FE">
        <w:rPr>
          <w:color w:val="000000" w:themeColor="text1"/>
        </w:rPr>
        <w:t>uhalterinės apskaitos skyriais.</w:t>
      </w:r>
    </w:p>
    <w:p w14:paraId="659A8B64" w14:textId="37F29D4F" w:rsidR="00C97DF2" w:rsidRPr="005F6802" w:rsidRDefault="005F6802" w:rsidP="00A15F29">
      <w:pPr>
        <w:tabs>
          <w:tab w:val="left" w:pos="1134"/>
          <w:tab w:val="left" w:pos="1701"/>
        </w:tabs>
        <w:suppressAutoHyphens/>
        <w:ind w:firstLine="709"/>
        <w:jc w:val="both"/>
        <w:rPr>
          <w:color w:val="000000" w:themeColor="text1"/>
        </w:rPr>
      </w:pPr>
      <w:r>
        <w:rPr>
          <w:color w:val="000000"/>
        </w:rPr>
        <w:t>81</w:t>
      </w:r>
      <w:r w:rsidR="00A15F29">
        <w:rPr>
          <w:color w:val="000000"/>
        </w:rPr>
        <w:t xml:space="preserve">. </w:t>
      </w:r>
      <w:r w:rsidR="00B12856" w:rsidRPr="005F6802">
        <w:rPr>
          <w:color w:val="000000" w:themeColor="text1"/>
        </w:rPr>
        <w:t>S</w:t>
      </w:r>
      <w:r w:rsidR="00C97DF2" w:rsidRPr="005F6802">
        <w:rPr>
          <w:color w:val="000000" w:themeColor="text1"/>
        </w:rPr>
        <w:t>uderint</w:t>
      </w:r>
      <w:r w:rsidR="00B12856" w:rsidRPr="005F6802">
        <w:rPr>
          <w:color w:val="000000" w:themeColor="text1"/>
        </w:rPr>
        <w:t>ą</w:t>
      </w:r>
      <w:r w:rsidR="00C97DF2" w:rsidRPr="005F6802">
        <w:rPr>
          <w:color w:val="000000" w:themeColor="text1"/>
        </w:rPr>
        <w:t xml:space="preserve"> pirkimo sutarties egzempliori</w:t>
      </w:r>
      <w:r w:rsidR="00B12856" w:rsidRPr="005F6802">
        <w:rPr>
          <w:color w:val="000000" w:themeColor="text1"/>
        </w:rPr>
        <w:t>ų</w:t>
      </w:r>
      <w:r w:rsidR="00C97DF2" w:rsidRPr="005F6802">
        <w:rPr>
          <w:color w:val="000000" w:themeColor="text1"/>
        </w:rPr>
        <w:t xml:space="preserve"> </w:t>
      </w:r>
      <w:r w:rsidR="00B33FBF" w:rsidRPr="005F6802">
        <w:rPr>
          <w:color w:val="000000" w:themeColor="text1"/>
        </w:rPr>
        <w:t>pasirašo</w:t>
      </w:r>
      <w:r w:rsidR="00C97DF2" w:rsidRPr="005F6802">
        <w:rPr>
          <w:color w:val="000000" w:themeColor="text1"/>
        </w:rPr>
        <w:t xml:space="preserve"> </w:t>
      </w:r>
      <w:r w:rsidRPr="005F6802">
        <w:rPr>
          <w:color w:val="000000" w:themeColor="text1"/>
        </w:rPr>
        <w:t>CPO/p</w:t>
      </w:r>
      <w:r w:rsidR="00C97DF2" w:rsidRPr="005F6802">
        <w:rPr>
          <w:color w:val="000000" w:themeColor="text1"/>
        </w:rPr>
        <w:t>erkančiosios organizacijos vadov</w:t>
      </w:r>
      <w:r w:rsidR="00B33FBF" w:rsidRPr="005F6802">
        <w:rPr>
          <w:color w:val="000000" w:themeColor="text1"/>
        </w:rPr>
        <w:t>as</w:t>
      </w:r>
      <w:r w:rsidR="00C97DF2" w:rsidRPr="005F6802">
        <w:rPr>
          <w:color w:val="000000" w:themeColor="text1"/>
        </w:rPr>
        <w:t>.</w:t>
      </w:r>
    </w:p>
    <w:p w14:paraId="659A8B65" w14:textId="4EF67D1E" w:rsidR="00A15F29" w:rsidRDefault="00984985" w:rsidP="00A15F29">
      <w:pPr>
        <w:pStyle w:val="Sraopastraipa"/>
        <w:tabs>
          <w:tab w:val="left" w:pos="1134"/>
          <w:tab w:val="left" w:pos="1701"/>
        </w:tabs>
        <w:suppressAutoHyphens/>
        <w:ind w:left="0" w:firstLine="709"/>
        <w:jc w:val="both"/>
        <w:rPr>
          <w:color w:val="000000"/>
          <w:szCs w:val="24"/>
        </w:rPr>
      </w:pPr>
      <w:r>
        <w:rPr>
          <w:color w:val="000000"/>
          <w:szCs w:val="24"/>
        </w:rPr>
        <w:t>8</w:t>
      </w:r>
      <w:r w:rsidR="005F6802">
        <w:rPr>
          <w:color w:val="000000"/>
          <w:szCs w:val="24"/>
        </w:rPr>
        <w:t>2</w:t>
      </w:r>
      <w:r w:rsidR="00A15F29">
        <w:rPr>
          <w:color w:val="000000"/>
          <w:szCs w:val="24"/>
        </w:rPr>
        <w:t xml:space="preserve">. </w:t>
      </w:r>
      <w:r w:rsidR="00C97DF2" w:rsidRPr="00C97DF2">
        <w:rPr>
          <w:color w:val="000000"/>
          <w:szCs w:val="24"/>
        </w:rPr>
        <w:t>Pirkimo sutartyje privalo būti nurodytas (-i):</w:t>
      </w:r>
    </w:p>
    <w:p w14:paraId="659A8B66" w14:textId="284464C5" w:rsidR="00A15F29" w:rsidRDefault="00984985" w:rsidP="00A15F29">
      <w:pPr>
        <w:pStyle w:val="Sraopastraipa"/>
        <w:tabs>
          <w:tab w:val="left" w:pos="1134"/>
          <w:tab w:val="left" w:pos="1701"/>
        </w:tabs>
        <w:suppressAutoHyphens/>
        <w:ind w:left="0" w:firstLine="709"/>
        <w:jc w:val="both"/>
        <w:rPr>
          <w:color w:val="000000"/>
          <w:szCs w:val="24"/>
        </w:rPr>
      </w:pPr>
      <w:r>
        <w:rPr>
          <w:color w:val="000000"/>
          <w:szCs w:val="24"/>
        </w:rPr>
        <w:t>8</w:t>
      </w:r>
      <w:r w:rsidR="007F5697">
        <w:rPr>
          <w:color w:val="000000"/>
          <w:szCs w:val="24"/>
        </w:rPr>
        <w:t>2</w:t>
      </w:r>
      <w:r w:rsidR="00A15F29">
        <w:rPr>
          <w:color w:val="000000"/>
          <w:szCs w:val="24"/>
        </w:rPr>
        <w:t xml:space="preserve">.1. </w:t>
      </w:r>
      <w:r w:rsidR="00C97DF2" w:rsidRPr="00A15F29">
        <w:rPr>
          <w:color w:val="000000"/>
          <w:szCs w:val="24"/>
        </w:rPr>
        <w:t>asmuo (-ys) atsakingas (-i) už sutarties vykdymą;</w:t>
      </w:r>
    </w:p>
    <w:p w14:paraId="659A8B67" w14:textId="7821F0FB" w:rsidR="00C97DF2" w:rsidRPr="00A15F29" w:rsidRDefault="00984985" w:rsidP="00A15F29">
      <w:pPr>
        <w:pStyle w:val="Sraopastraipa"/>
        <w:tabs>
          <w:tab w:val="left" w:pos="1134"/>
          <w:tab w:val="left" w:pos="1701"/>
        </w:tabs>
        <w:suppressAutoHyphens/>
        <w:ind w:left="0" w:firstLine="709"/>
        <w:jc w:val="both"/>
        <w:rPr>
          <w:color w:val="000000"/>
          <w:szCs w:val="24"/>
        </w:rPr>
      </w:pPr>
      <w:r>
        <w:rPr>
          <w:color w:val="000000"/>
          <w:szCs w:val="24"/>
        </w:rPr>
        <w:t>8</w:t>
      </w:r>
      <w:r w:rsidR="007F5697">
        <w:rPr>
          <w:color w:val="000000"/>
          <w:szCs w:val="24"/>
        </w:rPr>
        <w:t>2</w:t>
      </w:r>
      <w:r w:rsidR="00A15F29">
        <w:rPr>
          <w:color w:val="000000"/>
          <w:szCs w:val="24"/>
        </w:rPr>
        <w:t xml:space="preserve">.2. </w:t>
      </w:r>
      <w:r w:rsidR="00C97DF2" w:rsidRPr="00A15F29">
        <w:rPr>
          <w:color w:val="000000"/>
          <w:szCs w:val="24"/>
        </w:rPr>
        <w:t>už sutarties (sutarties pakeitimų) paskelbimą CVP IS atsaking</w:t>
      </w:r>
      <w:r w:rsidR="00017226">
        <w:rPr>
          <w:color w:val="000000"/>
          <w:szCs w:val="24"/>
        </w:rPr>
        <w:t>i</w:t>
      </w:r>
      <w:r w:rsidR="00C97DF2" w:rsidRPr="00A15F29">
        <w:rPr>
          <w:color w:val="000000"/>
          <w:szCs w:val="24"/>
        </w:rPr>
        <w:t xml:space="preserve"> </w:t>
      </w:r>
      <w:r w:rsidR="00017226">
        <w:rPr>
          <w:color w:val="000000"/>
          <w:szCs w:val="24"/>
        </w:rPr>
        <w:t>Viešųjų pirkimų skyriaus</w:t>
      </w:r>
      <w:r w:rsidR="00C97DF2" w:rsidRPr="00A15F29">
        <w:rPr>
          <w:color w:val="000000"/>
          <w:szCs w:val="24"/>
        </w:rPr>
        <w:t xml:space="preserve"> valstybės tarnautojai ar darbuotojai, dirbantys pagal darbo sutartį, kurie paskirti perkančiosios organizacijos direktoriaus įsakymu.</w:t>
      </w:r>
    </w:p>
    <w:p w14:paraId="659A8B68" w14:textId="6EBC56A4" w:rsidR="00C97DF2" w:rsidRPr="00A15F29" w:rsidRDefault="00984985" w:rsidP="00A15F29">
      <w:pPr>
        <w:tabs>
          <w:tab w:val="left" w:pos="1134"/>
          <w:tab w:val="left" w:pos="1701"/>
        </w:tabs>
        <w:suppressAutoHyphens/>
        <w:ind w:firstLine="709"/>
        <w:jc w:val="both"/>
        <w:rPr>
          <w:color w:val="000000"/>
        </w:rPr>
      </w:pPr>
      <w:r>
        <w:rPr>
          <w:color w:val="000000"/>
        </w:rPr>
        <w:lastRenderedPageBreak/>
        <w:t>8</w:t>
      </w:r>
      <w:r w:rsidR="007F5697">
        <w:rPr>
          <w:color w:val="000000"/>
        </w:rPr>
        <w:t>3</w:t>
      </w:r>
      <w:r w:rsidR="00A15F29">
        <w:rPr>
          <w:color w:val="000000"/>
        </w:rPr>
        <w:t xml:space="preserve">. </w:t>
      </w:r>
      <w:r w:rsidR="001673BB" w:rsidRPr="00A15F29">
        <w:rPr>
          <w:color w:val="000000"/>
        </w:rPr>
        <w:t xml:space="preserve">Laimėjusio dalyvio pasiūlymą, sudarytą pirkimo sutartį ir pirkimo sutarties sąlygų pakeitimus, išskyrus informaciją, kurios atskleidimas prieštarautų teisės aktams arba teisėtiems tiekėjų komerciniams interesams arba trukdytų laisvai konkuruoti tarpusavyje, ne vėliau kaip per 15 dienų nuo pirkimo sutarties sudarymo ar jos sąlygų pakeitimo </w:t>
      </w:r>
      <w:r w:rsidR="00556485">
        <w:rPr>
          <w:color w:val="000000"/>
        </w:rPr>
        <w:t>Viešųjų pirkimų skyrius</w:t>
      </w:r>
      <w:r w:rsidR="001673BB" w:rsidRPr="00A15F29">
        <w:rPr>
          <w:color w:val="000000"/>
        </w:rPr>
        <w:t xml:space="preserve"> skelbia Centrinėje viešųjų pirkimų informacinėje sistemoje, taip kaip numatyta Viešųjų pirkimų įstatymo 86 straipsnio 9 dalyje</w:t>
      </w:r>
    </w:p>
    <w:p w14:paraId="659A8B69" w14:textId="30297833" w:rsidR="001673BB" w:rsidRPr="00A15F29" w:rsidRDefault="00984985" w:rsidP="007F5697">
      <w:pPr>
        <w:pStyle w:val="Sraopastraipa"/>
        <w:tabs>
          <w:tab w:val="left" w:pos="1134"/>
          <w:tab w:val="left" w:pos="1701"/>
        </w:tabs>
        <w:suppressAutoHyphens/>
        <w:ind w:left="0" w:firstLine="709"/>
        <w:jc w:val="both"/>
        <w:rPr>
          <w:color w:val="000000"/>
          <w:szCs w:val="24"/>
        </w:rPr>
      </w:pPr>
      <w:r>
        <w:rPr>
          <w:color w:val="000000"/>
          <w:szCs w:val="24"/>
        </w:rPr>
        <w:t>8</w:t>
      </w:r>
      <w:r w:rsidR="007F5697">
        <w:rPr>
          <w:color w:val="000000"/>
          <w:szCs w:val="24"/>
        </w:rPr>
        <w:t>4</w:t>
      </w:r>
      <w:r>
        <w:rPr>
          <w:color w:val="000000"/>
          <w:szCs w:val="24"/>
        </w:rPr>
        <w:t xml:space="preserve">. </w:t>
      </w:r>
      <w:r w:rsidR="001673BB" w:rsidRPr="00A15F29">
        <w:rPr>
          <w:color w:val="000000"/>
          <w:szCs w:val="24"/>
        </w:rPr>
        <w:t>Asmuo atsakingas už sutarčių (sutarčių pakeitimų) r</w:t>
      </w:r>
      <w:r w:rsidR="000A0012" w:rsidRPr="00A15F29">
        <w:rPr>
          <w:color w:val="000000"/>
          <w:szCs w:val="24"/>
        </w:rPr>
        <w:t>egistravimą ne vėliau kaip per 5</w:t>
      </w:r>
      <w:r w:rsidR="001673BB" w:rsidRPr="00A15F29">
        <w:rPr>
          <w:color w:val="000000"/>
          <w:szCs w:val="24"/>
        </w:rPr>
        <w:t xml:space="preserve"> darbo dienas po registracijos supažindina asmenį, atsakingą už sutarties paskelbimą su pasirašytomis sutartimis (sutarčių pakeitimais), o </w:t>
      </w:r>
      <w:r w:rsidR="001D232E">
        <w:rPr>
          <w:color w:val="000000"/>
          <w:szCs w:val="24"/>
        </w:rPr>
        <w:t>skyrius</w:t>
      </w:r>
      <w:r w:rsidR="001673BB" w:rsidRPr="00A15F29">
        <w:rPr>
          <w:color w:val="000000"/>
          <w:szCs w:val="24"/>
        </w:rPr>
        <w:t>, atsakingas už sutarties paskelbimą  gavęs informaciją apie sudarytas pirkimo sutartis (sutarčių pakeitimus) ne vėliau kaip per 15 kalendorinių dienų nuo pirkimo sutarties ar preliminarios sutarties sudarymo (pakeitimo), bet ne vėliau nei iki pirmojo mokėjimo pagal sutartį pradžios Viešųjų pirkimų tarnybos nustatyta tvarka skelbia CVP IS.</w:t>
      </w:r>
    </w:p>
    <w:p w14:paraId="659A8B6A" w14:textId="6FB324FC" w:rsidR="001134CD" w:rsidRPr="00A15F29" w:rsidRDefault="00984985" w:rsidP="00A15F29">
      <w:pPr>
        <w:tabs>
          <w:tab w:val="left" w:pos="1134"/>
          <w:tab w:val="left" w:pos="1701"/>
        </w:tabs>
        <w:suppressAutoHyphens/>
        <w:ind w:firstLine="709"/>
        <w:jc w:val="both"/>
        <w:rPr>
          <w:color w:val="000000"/>
        </w:rPr>
      </w:pPr>
      <w:r>
        <w:rPr>
          <w:color w:val="000000"/>
        </w:rPr>
        <w:t>8</w:t>
      </w:r>
      <w:r w:rsidR="007F5697">
        <w:rPr>
          <w:color w:val="000000"/>
        </w:rPr>
        <w:t>5</w:t>
      </w:r>
      <w:r w:rsidR="00A15F29">
        <w:rPr>
          <w:color w:val="000000"/>
        </w:rPr>
        <w:t xml:space="preserve">. </w:t>
      </w:r>
      <w:r w:rsidR="001134CD" w:rsidRPr="00A15F29">
        <w:rPr>
          <w:color w:val="000000"/>
        </w:rPr>
        <w:t>Perkančiosios organizacijos vadovo paskirtas ir pirkimo sutartyje nurodytas darbuotojas, vadovaudamasis viešuosius pirkimus reglamentuojančių teisės aktų reikalavimais ir pirkimo sutarties nuostatomis, atlieka pirkimo sutarties vykdymo kontrolę, tikrindamas ir prižiūrėdamas:</w:t>
      </w:r>
    </w:p>
    <w:p w14:paraId="659A8B6B" w14:textId="7507C797" w:rsidR="001134CD" w:rsidRPr="00694797" w:rsidRDefault="00984985" w:rsidP="00A15F29">
      <w:pPr>
        <w:pStyle w:val="Sraopastraipa"/>
        <w:tabs>
          <w:tab w:val="left" w:pos="1276"/>
          <w:tab w:val="left" w:pos="1701"/>
        </w:tabs>
        <w:suppressAutoHyphens/>
        <w:ind w:left="0" w:firstLine="709"/>
        <w:jc w:val="both"/>
        <w:rPr>
          <w:color w:val="000000"/>
          <w:szCs w:val="24"/>
        </w:rPr>
      </w:pPr>
      <w:r>
        <w:rPr>
          <w:color w:val="000000"/>
          <w:szCs w:val="24"/>
        </w:rPr>
        <w:t>8</w:t>
      </w:r>
      <w:r w:rsidR="007F5697">
        <w:rPr>
          <w:color w:val="000000"/>
          <w:szCs w:val="24"/>
        </w:rPr>
        <w:t>5</w:t>
      </w:r>
      <w:r w:rsidR="00A15F29">
        <w:rPr>
          <w:color w:val="000000"/>
          <w:szCs w:val="24"/>
        </w:rPr>
        <w:t xml:space="preserve">.1. </w:t>
      </w:r>
      <w:r w:rsidR="001134CD" w:rsidRPr="00694797">
        <w:rPr>
          <w:color w:val="000000"/>
          <w:szCs w:val="24"/>
        </w:rPr>
        <w:t>kiekį ir kokybę;</w:t>
      </w:r>
    </w:p>
    <w:p w14:paraId="659A8B6C" w14:textId="58BF2649" w:rsidR="001134CD" w:rsidRPr="00694797" w:rsidRDefault="00984985" w:rsidP="00A15F29">
      <w:pPr>
        <w:pStyle w:val="Sraopastraipa"/>
        <w:tabs>
          <w:tab w:val="left" w:pos="1276"/>
          <w:tab w:val="left" w:pos="1701"/>
        </w:tabs>
        <w:suppressAutoHyphens/>
        <w:ind w:left="0" w:firstLine="709"/>
        <w:jc w:val="both"/>
        <w:rPr>
          <w:color w:val="000000"/>
          <w:szCs w:val="24"/>
        </w:rPr>
      </w:pPr>
      <w:r>
        <w:rPr>
          <w:color w:val="000000"/>
          <w:szCs w:val="24"/>
        </w:rPr>
        <w:t>8</w:t>
      </w:r>
      <w:r w:rsidR="007F5697">
        <w:rPr>
          <w:color w:val="000000"/>
          <w:szCs w:val="24"/>
        </w:rPr>
        <w:t>5</w:t>
      </w:r>
      <w:r w:rsidR="00A15F29">
        <w:rPr>
          <w:color w:val="000000"/>
          <w:szCs w:val="24"/>
        </w:rPr>
        <w:t xml:space="preserve">.2. </w:t>
      </w:r>
      <w:r w:rsidR="001134CD" w:rsidRPr="00694797">
        <w:rPr>
          <w:color w:val="000000"/>
          <w:szCs w:val="24"/>
        </w:rPr>
        <w:t>kainą ir įkainius;</w:t>
      </w:r>
    </w:p>
    <w:p w14:paraId="659A8B6D" w14:textId="21EC3273" w:rsidR="001134CD" w:rsidRPr="00A15F29" w:rsidRDefault="00984985" w:rsidP="00E738E7">
      <w:pPr>
        <w:tabs>
          <w:tab w:val="left" w:pos="709"/>
          <w:tab w:val="left" w:pos="1276"/>
          <w:tab w:val="left" w:pos="1701"/>
        </w:tabs>
        <w:suppressAutoHyphens/>
        <w:ind w:firstLine="709"/>
        <w:jc w:val="both"/>
        <w:rPr>
          <w:color w:val="000000"/>
        </w:rPr>
      </w:pPr>
      <w:r>
        <w:rPr>
          <w:color w:val="000000"/>
        </w:rPr>
        <w:t>8</w:t>
      </w:r>
      <w:r w:rsidR="007F5697">
        <w:rPr>
          <w:color w:val="000000"/>
        </w:rPr>
        <w:t>5</w:t>
      </w:r>
      <w:r w:rsidR="00E738E7">
        <w:rPr>
          <w:color w:val="000000"/>
        </w:rPr>
        <w:t xml:space="preserve">.3. </w:t>
      </w:r>
      <w:r w:rsidR="001134CD" w:rsidRPr="00A15F29">
        <w:rPr>
          <w:color w:val="000000"/>
        </w:rPr>
        <w:t>mokėjimus;</w:t>
      </w:r>
    </w:p>
    <w:p w14:paraId="659A8B6E" w14:textId="3A65A669" w:rsidR="001134CD" w:rsidRPr="00E738E7" w:rsidRDefault="00984985" w:rsidP="00E738E7">
      <w:pPr>
        <w:tabs>
          <w:tab w:val="left" w:pos="851"/>
          <w:tab w:val="left" w:pos="1276"/>
          <w:tab w:val="left" w:pos="1701"/>
        </w:tabs>
        <w:suppressAutoHyphens/>
        <w:ind w:firstLine="709"/>
        <w:jc w:val="both"/>
        <w:rPr>
          <w:color w:val="000000"/>
        </w:rPr>
      </w:pPr>
      <w:r>
        <w:rPr>
          <w:color w:val="000000"/>
        </w:rPr>
        <w:t>8</w:t>
      </w:r>
      <w:r w:rsidR="007F5697">
        <w:rPr>
          <w:color w:val="000000"/>
        </w:rPr>
        <w:t>5</w:t>
      </w:r>
      <w:r w:rsidR="00E738E7">
        <w:rPr>
          <w:color w:val="000000"/>
        </w:rPr>
        <w:t xml:space="preserve">.4. </w:t>
      </w:r>
      <w:r w:rsidR="001134CD" w:rsidRPr="00E738E7">
        <w:rPr>
          <w:color w:val="000000"/>
        </w:rPr>
        <w:t>įsipareigojimų vykdymo terminus;</w:t>
      </w:r>
    </w:p>
    <w:p w14:paraId="659A8B6F" w14:textId="7312C094" w:rsidR="001134CD" w:rsidRPr="00E738E7" w:rsidRDefault="00984985" w:rsidP="00E738E7">
      <w:pPr>
        <w:tabs>
          <w:tab w:val="left" w:pos="1276"/>
        </w:tabs>
        <w:suppressAutoHyphens/>
        <w:ind w:firstLine="709"/>
        <w:jc w:val="both"/>
        <w:rPr>
          <w:color w:val="000000"/>
        </w:rPr>
      </w:pPr>
      <w:r>
        <w:rPr>
          <w:color w:val="000000"/>
        </w:rPr>
        <w:t>8</w:t>
      </w:r>
      <w:r w:rsidR="007F5697">
        <w:rPr>
          <w:color w:val="000000"/>
        </w:rPr>
        <w:t>5</w:t>
      </w:r>
      <w:r w:rsidR="00E738E7">
        <w:rPr>
          <w:color w:val="000000"/>
        </w:rPr>
        <w:t xml:space="preserve">.5. </w:t>
      </w:r>
      <w:r w:rsidR="001134CD" w:rsidRPr="00E738E7">
        <w:rPr>
          <w:color w:val="000000"/>
        </w:rPr>
        <w:t>subtiekimą;</w:t>
      </w:r>
    </w:p>
    <w:p w14:paraId="659A8B70" w14:textId="1D37C1D9" w:rsidR="001134CD" w:rsidRPr="00E738E7" w:rsidRDefault="00984985" w:rsidP="00E738E7">
      <w:pPr>
        <w:tabs>
          <w:tab w:val="left" w:pos="1276"/>
          <w:tab w:val="left" w:pos="1701"/>
        </w:tabs>
        <w:suppressAutoHyphens/>
        <w:ind w:firstLine="709"/>
        <w:jc w:val="both"/>
        <w:rPr>
          <w:color w:val="000000"/>
        </w:rPr>
      </w:pPr>
      <w:r>
        <w:rPr>
          <w:color w:val="000000"/>
        </w:rPr>
        <w:t>8</w:t>
      </w:r>
      <w:r w:rsidR="007F5697">
        <w:rPr>
          <w:color w:val="000000"/>
        </w:rPr>
        <w:t>5</w:t>
      </w:r>
      <w:r w:rsidR="00E738E7">
        <w:rPr>
          <w:color w:val="000000"/>
        </w:rPr>
        <w:t xml:space="preserve">.6. </w:t>
      </w:r>
      <w:r w:rsidR="001134CD" w:rsidRPr="00E738E7">
        <w:rPr>
          <w:color w:val="000000"/>
        </w:rPr>
        <w:t>taikytinas netesybas;</w:t>
      </w:r>
    </w:p>
    <w:p w14:paraId="659A8B71" w14:textId="4D4704C5" w:rsidR="001134CD" w:rsidRPr="00E738E7" w:rsidRDefault="00984985" w:rsidP="00E738E7">
      <w:pPr>
        <w:tabs>
          <w:tab w:val="left" w:pos="1276"/>
          <w:tab w:val="left" w:pos="1701"/>
        </w:tabs>
        <w:suppressAutoHyphens/>
        <w:ind w:firstLine="709"/>
        <w:jc w:val="both"/>
        <w:rPr>
          <w:color w:val="000000"/>
        </w:rPr>
      </w:pPr>
      <w:r>
        <w:rPr>
          <w:color w:val="000000"/>
        </w:rPr>
        <w:t>8</w:t>
      </w:r>
      <w:r w:rsidR="007F5697">
        <w:rPr>
          <w:color w:val="000000"/>
        </w:rPr>
        <w:t>5</w:t>
      </w:r>
      <w:r w:rsidR="00E738E7">
        <w:rPr>
          <w:color w:val="000000"/>
        </w:rPr>
        <w:t xml:space="preserve">.7. </w:t>
      </w:r>
      <w:r w:rsidR="001134CD" w:rsidRPr="00E738E7">
        <w:rPr>
          <w:color w:val="000000"/>
        </w:rPr>
        <w:t>pakeitimus;</w:t>
      </w:r>
    </w:p>
    <w:p w14:paraId="659A8B72" w14:textId="5DB52765" w:rsidR="001134CD" w:rsidRPr="00E738E7" w:rsidRDefault="00984985" w:rsidP="00E738E7">
      <w:pPr>
        <w:tabs>
          <w:tab w:val="left" w:pos="1276"/>
        </w:tabs>
        <w:suppressAutoHyphens/>
        <w:ind w:firstLine="709"/>
        <w:jc w:val="both"/>
        <w:rPr>
          <w:color w:val="000000"/>
        </w:rPr>
      </w:pPr>
      <w:r>
        <w:rPr>
          <w:color w:val="000000"/>
        </w:rPr>
        <w:t>8</w:t>
      </w:r>
      <w:r w:rsidR="007F5697">
        <w:rPr>
          <w:color w:val="000000"/>
        </w:rPr>
        <w:t>5</w:t>
      </w:r>
      <w:r w:rsidR="00E738E7">
        <w:rPr>
          <w:color w:val="000000"/>
        </w:rPr>
        <w:t xml:space="preserve">.8. </w:t>
      </w:r>
      <w:r w:rsidR="001134CD" w:rsidRPr="00E738E7">
        <w:rPr>
          <w:color w:val="000000"/>
        </w:rPr>
        <w:t>galiojimą ir nutraukimą.</w:t>
      </w:r>
    </w:p>
    <w:p w14:paraId="659A8B73" w14:textId="259DA4C7" w:rsidR="009E66ED" w:rsidRPr="009E66ED" w:rsidRDefault="00984985" w:rsidP="00E738E7">
      <w:pPr>
        <w:tabs>
          <w:tab w:val="left" w:pos="993"/>
          <w:tab w:val="left" w:pos="1134"/>
        </w:tabs>
        <w:ind w:firstLine="709"/>
        <w:rPr>
          <w:color w:val="000000"/>
        </w:rPr>
      </w:pPr>
      <w:r>
        <w:rPr>
          <w:color w:val="000000"/>
        </w:rPr>
        <w:t>8</w:t>
      </w:r>
      <w:r w:rsidR="00CC0062">
        <w:rPr>
          <w:color w:val="000000"/>
        </w:rPr>
        <w:t>6</w:t>
      </w:r>
      <w:r w:rsidR="00E738E7" w:rsidRPr="00474CA9">
        <w:rPr>
          <w:color w:val="000000"/>
        </w:rPr>
        <w:t>.</w:t>
      </w:r>
      <w:r w:rsidR="00E738E7">
        <w:rPr>
          <w:b/>
          <w:color w:val="000000"/>
        </w:rPr>
        <w:t xml:space="preserve"> </w:t>
      </w:r>
      <w:r w:rsidR="009E66ED" w:rsidRPr="009E66ED">
        <w:rPr>
          <w:b/>
          <w:color w:val="000000"/>
        </w:rPr>
        <w:t>Už pirkimo sutarties vykdymą atsakingas pirkimo iniciatorius</w:t>
      </w:r>
      <w:r w:rsidR="009E66ED" w:rsidRPr="009E66ED">
        <w:rPr>
          <w:color w:val="000000"/>
        </w:rPr>
        <w:t xml:space="preserve"> (toliau – už sutarties vykdymą atsakingas asmuo) ir </w:t>
      </w:r>
      <w:r w:rsidR="009E66ED" w:rsidRPr="009E66ED">
        <w:rPr>
          <w:b/>
          <w:color w:val="000000"/>
        </w:rPr>
        <w:t>Buhalterinės apskaitos skyrius</w:t>
      </w:r>
      <w:r w:rsidR="009E66ED" w:rsidRPr="009E66ED">
        <w:rPr>
          <w:color w:val="000000"/>
        </w:rPr>
        <w:t>:</w:t>
      </w:r>
    </w:p>
    <w:p w14:paraId="659A8B74" w14:textId="10E0E47B" w:rsidR="009E66ED" w:rsidRPr="009E66ED" w:rsidRDefault="00984985" w:rsidP="00E738E7">
      <w:pPr>
        <w:ind w:left="709"/>
        <w:rPr>
          <w:color w:val="000000"/>
        </w:rPr>
      </w:pPr>
      <w:r>
        <w:rPr>
          <w:color w:val="000000"/>
        </w:rPr>
        <w:t>8</w:t>
      </w:r>
      <w:r w:rsidR="00CC0062">
        <w:rPr>
          <w:color w:val="000000"/>
        </w:rPr>
        <w:t>6</w:t>
      </w:r>
      <w:r w:rsidR="00E738E7" w:rsidRPr="00474CA9">
        <w:rPr>
          <w:color w:val="000000"/>
        </w:rPr>
        <w:t>.1.</w:t>
      </w:r>
      <w:r w:rsidR="00E738E7">
        <w:rPr>
          <w:b/>
          <w:color w:val="000000"/>
        </w:rPr>
        <w:t xml:space="preserve"> </w:t>
      </w:r>
      <w:r w:rsidR="009E66ED" w:rsidRPr="00BB2CD6">
        <w:rPr>
          <w:b/>
          <w:color w:val="000000"/>
        </w:rPr>
        <w:t>Už sutarties vykdymą atsakingas asmuo</w:t>
      </w:r>
      <w:r w:rsidR="009E66ED" w:rsidRPr="009E66ED">
        <w:rPr>
          <w:color w:val="000000"/>
        </w:rPr>
        <w:t>:</w:t>
      </w:r>
    </w:p>
    <w:p w14:paraId="659A8B75" w14:textId="7C74709C" w:rsidR="009E66ED" w:rsidRDefault="00984985" w:rsidP="009E66ED">
      <w:pPr>
        <w:pStyle w:val="Sraopastraipa"/>
        <w:tabs>
          <w:tab w:val="left" w:pos="1276"/>
        </w:tabs>
        <w:suppressAutoHyphens/>
        <w:ind w:left="0" w:firstLine="709"/>
        <w:jc w:val="both"/>
        <w:rPr>
          <w:color w:val="000000"/>
          <w:szCs w:val="24"/>
        </w:rPr>
      </w:pPr>
      <w:r>
        <w:rPr>
          <w:color w:val="000000"/>
          <w:szCs w:val="24"/>
        </w:rPr>
        <w:t>8</w:t>
      </w:r>
      <w:r w:rsidR="00CC0062">
        <w:rPr>
          <w:color w:val="000000"/>
          <w:szCs w:val="24"/>
        </w:rPr>
        <w:t>6</w:t>
      </w:r>
      <w:r w:rsidR="009E66ED">
        <w:rPr>
          <w:color w:val="000000"/>
          <w:szCs w:val="24"/>
        </w:rPr>
        <w:t xml:space="preserve">.1.1. </w:t>
      </w:r>
      <w:r w:rsidR="009E66ED" w:rsidRPr="009E66ED">
        <w:rPr>
          <w:color w:val="000000"/>
          <w:szCs w:val="24"/>
        </w:rPr>
        <w:t>nustatęs, kad perkančiajai organizacijai nėra naudinga pratęsti galiojančią pirkimo sutartį, einamųjų biudžetinių metų pabaigoje naująjį pirkimą įtraukia į ateinančių biudžetinių metų pirkimų</w:t>
      </w:r>
      <w:r w:rsidR="00C05743">
        <w:rPr>
          <w:color w:val="000000"/>
          <w:szCs w:val="24"/>
        </w:rPr>
        <w:t xml:space="preserve"> poreikių</w:t>
      </w:r>
      <w:r w:rsidR="009E66ED" w:rsidRPr="009E66ED">
        <w:rPr>
          <w:color w:val="000000"/>
          <w:szCs w:val="24"/>
        </w:rPr>
        <w:t xml:space="preserve"> sąrašą;</w:t>
      </w:r>
    </w:p>
    <w:p w14:paraId="659A8B76" w14:textId="1C792AD9" w:rsidR="009E66ED" w:rsidRDefault="00984985" w:rsidP="009E66ED">
      <w:pPr>
        <w:pStyle w:val="Sraopastraipa"/>
        <w:tabs>
          <w:tab w:val="left" w:pos="1276"/>
        </w:tabs>
        <w:suppressAutoHyphens/>
        <w:ind w:left="0" w:firstLine="709"/>
        <w:jc w:val="both"/>
        <w:rPr>
          <w:color w:val="000000"/>
          <w:szCs w:val="24"/>
        </w:rPr>
      </w:pPr>
      <w:r>
        <w:rPr>
          <w:color w:val="000000"/>
          <w:szCs w:val="24"/>
        </w:rPr>
        <w:t>8</w:t>
      </w:r>
      <w:r w:rsidR="00CC0062">
        <w:rPr>
          <w:color w:val="000000"/>
          <w:szCs w:val="24"/>
        </w:rPr>
        <w:t>6</w:t>
      </w:r>
      <w:r w:rsidR="009E66ED">
        <w:rPr>
          <w:color w:val="000000"/>
          <w:szCs w:val="24"/>
        </w:rPr>
        <w:t xml:space="preserve">.1.2. </w:t>
      </w:r>
      <w:r w:rsidR="009E66ED" w:rsidRPr="009E66ED">
        <w:rPr>
          <w:color w:val="000000"/>
          <w:szCs w:val="24"/>
        </w:rPr>
        <w:t>nustatęs, kad yra tikslinga pratęsti galiojančią pirkimo sutartį</w:t>
      </w:r>
      <w:r w:rsidR="009E66ED">
        <w:rPr>
          <w:color w:val="000000"/>
          <w:szCs w:val="24"/>
        </w:rPr>
        <w:t>:</w:t>
      </w:r>
    </w:p>
    <w:p w14:paraId="659A8B77" w14:textId="57AC06D7" w:rsidR="009E66ED" w:rsidRDefault="00984985" w:rsidP="009E66ED">
      <w:pPr>
        <w:pStyle w:val="Sraopastraipa"/>
        <w:tabs>
          <w:tab w:val="left" w:pos="1276"/>
        </w:tabs>
        <w:suppressAutoHyphens/>
        <w:ind w:left="0" w:firstLine="709"/>
        <w:jc w:val="both"/>
        <w:rPr>
          <w:color w:val="000000"/>
          <w:szCs w:val="24"/>
        </w:rPr>
      </w:pPr>
      <w:r>
        <w:rPr>
          <w:color w:val="000000"/>
          <w:szCs w:val="24"/>
        </w:rPr>
        <w:t>8</w:t>
      </w:r>
      <w:r w:rsidR="00CC0062">
        <w:rPr>
          <w:color w:val="000000"/>
          <w:szCs w:val="24"/>
        </w:rPr>
        <w:t>6</w:t>
      </w:r>
      <w:r w:rsidR="009E66ED">
        <w:rPr>
          <w:color w:val="000000"/>
          <w:szCs w:val="24"/>
        </w:rPr>
        <w:t xml:space="preserve">.1.2.1. </w:t>
      </w:r>
      <w:r w:rsidR="009E66ED" w:rsidRPr="009E66ED">
        <w:rPr>
          <w:color w:val="000000"/>
          <w:szCs w:val="24"/>
        </w:rPr>
        <w:t>parengia susitarimo dėl pirkimo sutarties pratęsimo projektą;</w:t>
      </w:r>
    </w:p>
    <w:p w14:paraId="659A8B78" w14:textId="763CD514" w:rsidR="009E66ED" w:rsidRPr="008615AD" w:rsidRDefault="00984985" w:rsidP="009E66ED">
      <w:pPr>
        <w:pStyle w:val="Sraopastraipa"/>
        <w:tabs>
          <w:tab w:val="left" w:pos="1276"/>
        </w:tabs>
        <w:suppressAutoHyphens/>
        <w:ind w:left="0" w:firstLine="709"/>
        <w:jc w:val="both"/>
        <w:rPr>
          <w:color w:val="EE0000"/>
          <w:szCs w:val="24"/>
        </w:rPr>
      </w:pPr>
      <w:r>
        <w:rPr>
          <w:color w:val="000000"/>
          <w:szCs w:val="24"/>
        </w:rPr>
        <w:t>8</w:t>
      </w:r>
      <w:r w:rsidR="00CC0062">
        <w:rPr>
          <w:color w:val="000000"/>
          <w:szCs w:val="24"/>
        </w:rPr>
        <w:t>6</w:t>
      </w:r>
      <w:r w:rsidR="009E66ED">
        <w:rPr>
          <w:color w:val="000000"/>
          <w:szCs w:val="24"/>
        </w:rPr>
        <w:t xml:space="preserve">.1.2.2.  </w:t>
      </w:r>
      <w:r w:rsidR="009E66ED" w:rsidRPr="00F51DA8">
        <w:rPr>
          <w:color w:val="000000" w:themeColor="text1"/>
          <w:szCs w:val="24"/>
        </w:rPr>
        <w:t>suderina susitarimo projektą su struktūrinio padalinio vadovu</w:t>
      </w:r>
      <w:r w:rsidR="009E66ED" w:rsidRPr="00F51DA8">
        <w:rPr>
          <w:color w:val="000000" w:themeColor="text1"/>
        </w:rPr>
        <w:t xml:space="preserve"> </w:t>
      </w:r>
      <w:r w:rsidR="009E66ED" w:rsidRPr="00F51DA8">
        <w:rPr>
          <w:color w:val="000000" w:themeColor="text1"/>
          <w:szCs w:val="24"/>
        </w:rPr>
        <w:t xml:space="preserve">ir, jei taikoma, kitais už derinimą atsakingais asmenimis perkančiosios organizacijos </w:t>
      </w:r>
      <w:r w:rsidR="007D7538" w:rsidRPr="00F51DA8">
        <w:rPr>
          <w:color w:val="000000" w:themeColor="text1"/>
          <w:szCs w:val="24"/>
        </w:rPr>
        <w:t xml:space="preserve">Teisės, civilinės metrikacijos ir vidaus administravimo </w:t>
      </w:r>
      <w:r w:rsidR="009E66ED" w:rsidRPr="00F51DA8">
        <w:rPr>
          <w:color w:val="000000" w:themeColor="text1"/>
          <w:szCs w:val="24"/>
        </w:rPr>
        <w:t>skyri</w:t>
      </w:r>
      <w:r w:rsidR="007E3F90" w:rsidRPr="00F51DA8">
        <w:rPr>
          <w:color w:val="000000" w:themeColor="text1"/>
          <w:szCs w:val="24"/>
        </w:rPr>
        <w:t>umi</w:t>
      </w:r>
      <w:r w:rsidR="009E66ED" w:rsidRPr="00F51DA8">
        <w:rPr>
          <w:color w:val="000000" w:themeColor="text1"/>
          <w:szCs w:val="24"/>
        </w:rPr>
        <w:t>.</w:t>
      </w:r>
    </w:p>
    <w:p w14:paraId="659A8B79" w14:textId="51CCC455"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F51DA8">
        <w:rPr>
          <w:color w:val="000000"/>
          <w:szCs w:val="24"/>
        </w:rPr>
        <w:t>6</w:t>
      </w:r>
      <w:r w:rsidR="009E66ED">
        <w:rPr>
          <w:color w:val="000000"/>
          <w:szCs w:val="24"/>
        </w:rPr>
        <w:t xml:space="preserve">.1.3. </w:t>
      </w:r>
      <w:r w:rsidR="009E66ED" w:rsidRPr="009E66ED">
        <w:rPr>
          <w:color w:val="000000"/>
          <w:szCs w:val="24"/>
        </w:rPr>
        <w:t>atlikdamas pirkimo sutarties sąlygų keitimą, turi nustatyti, ar:</w:t>
      </w:r>
    </w:p>
    <w:p w14:paraId="659A8B7A" w14:textId="649BCAB5"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F51DA8">
        <w:rPr>
          <w:color w:val="000000"/>
          <w:szCs w:val="24"/>
        </w:rPr>
        <w:t>6</w:t>
      </w:r>
      <w:r w:rsidR="009E66ED">
        <w:rPr>
          <w:color w:val="000000"/>
          <w:szCs w:val="24"/>
        </w:rPr>
        <w:t xml:space="preserve">.1.3.1. </w:t>
      </w:r>
      <w:r w:rsidR="009E66ED" w:rsidRPr="009E66ED">
        <w:rPr>
          <w:color w:val="000000"/>
          <w:szCs w:val="24"/>
        </w:rPr>
        <w:t>pirkimo sutarties sąlygų keitimo pasirinkimo galimybė buvo numatyta pirkimo sutartyje;</w:t>
      </w:r>
    </w:p>
    <w:p w14:paraId="659A8B7B" w14:textId="25344CCA"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F51DA8">
        <w:rPr>
          <w:color w:val="000000"/>
          <w:szCs w:val="24"/>
        </w:rPr>
        <w:t>6</w:t>
      </w:r>
      <w:r w:rsidR="009E66ED">
        <w:rPr>
          <w:color w:val="000000"/>
          <w:szCs w:val="24"/>
        </w:rPr>
        <w:t xml:space="preserve">.1.3.2. </w:t>
      </w:r>
      <w:r w:rsidR="009E66ED" w:rsidRPr="009E66ED">
        <w:rPr>
          <w:color w:val="000000"/>
          <w:szCs w:val="24"/>
        </w:rPr>
        <w:t>pakeitus pirkimo sutarties sąlygas nebus pažeisti pagrindiniai viešų</w:t>
      </w:r>
      <w:r w:rsidR="009E66ED">
        <w:rPr>
          <w:color w:val="000000"/>
          <w:szCs w:val="24"/>
        </w:rPr>
        <w:t>jų pirkimų principai ir tikslai.</w:t>
      </w:r>
    </w:p>
    <w:p w14:paraId="659A8B7C" w14:textId="3059830D"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F51DA8">
        <w:rPr>
          <w:color w:val="000000"/>
          <w:szCs w:val="24"/>
        </w:rPr>
        <w:t>6</w:t>
      </w:r>
      <w:r w:rsidR="009E66ED">
        <w:rPr>
          <w:color w:val="000000"/>
          <w:szCs w:val="24"/>
        </w:rPr>
        <w:t xml:space="preserve">.1.4. </w:t>
      </w:r>
      <w:r w:rsidR="009E66ED" w:rsidRPr="009E66ED">
        <w:rPr>
          <w:color w:val="000000"/>
          <w:szCs w:val="24"/>
        </w:rPr>
        <w:t>nustatęs, kad numatomų keisti nustatytų pirkimo sutarties sąlygų keitimas atitinka Viešųjų pirkimų įstatymo 89 straipsnyje nurodytus atvejus, parengia pirkimo sutarties pakeitimo</w:t>
      </w:r>
      <w:r w:rsidR="00823DEC">
        <w:rPr>
          <w:color w:val="000000"/>
          <w:szCs w:val="24"/>
        </w:rPr>
        <w:t xml:space="preserve"> projektą, suderina jį aprašo </w:t>
      </w:r>
      <w:r w:rsidR="00DA5670" w:rsidRPr="00DA5670">
        <w:rPr>
          <w:color w:val="000000"/>
          <w:szCs w:val="24"/>
        </w:rPr>
        <w:t>86.1.2.2.</w:t>
      </w:r>
      <w:r w:rsidR="00DA5670">
        <w:rPr>
          <w:color w:val="000000"/>
          <w:szCs w:val="24"/>
        </w:rPr>
        <w:t xml:space="preserve"> </w:t>
      </w:r>
      <w:r w:rsidR="009E66ED" w:rsidRPr="009E66ED">
        <w:rPr>
          <w:color w:val="000000"/>
          <w:szCs w:val="24"/>
        </w:rPr>
        <w:t>punkte nustatyta tvarka ir teikia pasirašyti perkančiosios organizacijos direktoriui.</w:t>
      </w:r>
    </w:p>
    <w:p w14:paraId="659A8B7D" w14:textId="31DDD0F8"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F51DA8">
        <w:rPr>
          <w:color w:val="000000"/>
          <w:szCs w:val="24"/>
        </w:rPr>
        <w:t>6</w:t>
      </w:r>
      <w:r w:rsidR="009E66ED">
        <w:rPr>
          <w:color w:val="000000"/>
          <w:szCs w:val="24"/>
        </w:rPr>
        <w:t xml:space="preserve">.1.5. </w:t>
      </w:r>
      <w:r w:rsidR="009E66ED" w:rsidRPr="009E66ED">
        <w:rPr>
          <w:color w:val="000000"/>
          <w:szCs w:val="24"/>
        </w:rPr>
        <w:t>esant būtinumui, informuoja perkančiosios organizacijos direktorių apie pirkimo sutarties vykdymo eigą (pirkimo sutartis įvykdyta, ne visiškai įvykdyta ar nutraukta) ir teikia pasiūlymus dėl iškilusių problemų sprendimo</w:t>
      </w:r>
      <w:r w:rsidR="009E66ED">
        <w:rPr>
          <w:color w:val="000000"/>
          <w:szCs w:val="24"/>
        </w:rPr>
        <w:t>;</w:t>
      </w:r>
    </w:p>
    <w:p w14:paraId="659A8B7E" w14:textId="7C625E6C"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8E76F9">
        <w:rPr>
          <w:color w:val="000000"/>
          <w:szCs w:val="24"/>
        </w:rPr>
        <w:t>6</w:t>
      </w:r>
      <w:r w:rsidR="009E66ED">
        <w:rPr>
          <w:color w:val="000000"/>
          <w:szCs w:val="24"/>
        </w:rPr>
        <w:t xml:space="preserve">.1.6. </w:t>
      </w:r>
      <w:r w:rsidR="009E66ED" w:rsidRPr="009E66ED">
        <w:rPr>
          <w:color w:val="000000"/>
          <w:szCs w:val="24"/>
        </w:rPr>
        <w:t>kontroliuoja ir atsako už tai, kad pateiktų prekių, atliktų paslaugų ar darbų kiekis, apimtis ir kokybė, pateikimo ir atlikimo terminai atitiktų pirkimo sutarties sąlygas. Jei nustato, kad nesilaikoma terminų, skaičiuoja delspinigius ir / ar taiko baudas ar kitas sutarties užtikrinimo priemones, vadovaudamasis sutarties nuostatomis;</w:t>
      </w:r>
    </w:p>
    <w:p w14:paraId="659A8B7F" w14:textId="3123202A" w:rsidR="009E66ED" w:rsidRDefault="00E10299" w:rsidP="009E66ED">
      <w:pPr>
        <w:pStyle w:val="Sraopastraipa"/>
        <w:tabs>
          <w:tab w:val="left" w:pos="1276"/>
        </w:tabs>
        <w:suppressAutoHyphens/>
        <w:ind w:left="0" w:firstLine="709"/>
        <w:jc w:val="both"/>
        <w:rPr>
          <w:color w:val="000000"/>
          <w:szCs w:val="24"/>
        </w:rPr>
      </w:pPr>
      <w:r>
        <w:rPr>
          <w:color w:val="000000"/>
          <w:szCs w:val="24"/>
        </w:rPr>
        <w:t>8</w:t>
      </w:r>
      <w:r w:rsidR="008E76F9">
        <w:rPr>
          <w:color w:val="000000"/>
          <w:szCs w:val="24"/>
        </w:rPr>
        <w:t>6</w:t>
      </w:r>
      <w:r w:rsidR="009E66ED">
        <w:rPr>
          <w:color w:val="000000"/>
          <w:szCs w:val="24"/>
        </w:rPr>
        <w:t xml:space="preserve">.1.7. </w:t>
      </w:r>
      <w:r w:rsidR="009E66ED" w:rsidRPr="009E66ED">
        <w:rPr>
          <w:color w:val="000000"/>
          <w:szCs w:val="24"/>
        </w:rPr>
        <w:t>pasirašo teikiamus mokėti dokumentus (priėmimo aktus, perdavimo–priėmimo aktus, atliktų darbų pažymas ir pan., arba sąskaitas faktūras, jei kitų dokumentų nėra);</w:t>
      </w:r>
    </w:p>
    <w:p w14:paraId="659A8B80" w14:textId="29DCD718" w:rsidR="009E66ED" w:rsidRDefault="00E10299" w:rsidP="009E66ED">
      <w:pPr>
        <w:pStyle w:val="Sraopastraipa"/>
        <w:tabs>
          <w:tab w:val="left" w:pos="1276"/>
        </w:tabs>
        <w:suppressAutoHyphens/>
        <w:ind w:left="0" w:firstLine="709"/>
        <w:jc w:val="both"/>
        <w:rPr>
          <w:color w:val="000000"/>
          <w:szCs w:val="24"/>
        </w:rPr>
      </w:pPr>
      <w:r>
        <w:rPr>
          <w:color w:val="000000"/>
          <w:szCs w:val="24"/>
        </w:rPr>
        <w:lastRenderedPageBreak/>
        <w:t>8</w:t>
      </w:r>
      <w:r w:rsidR="008E76F9">
        <w:rPr>
          <w:color w:val="000000"/>
          <w:szCs w:val="24"/>
        </w:rPr>
        <w:t>6</w:t>
      </w:r>
      <w:r w:rsidR="009E66ED">
        <w:rPr>
          <w:color w:val="000000"/>
          <w:szCs w:val="24"/>
        </w:rPr>
        <w:t xml:space="preserve">.1.8. </w:t>
      </w:r>
      <w:r w:rsidR="009E66ED" w:rsidRPr="009E66ED">
        <w:rPr>
          <w:color w:val="000000"/>
          <w:szCs w:val="24"/>
        </w:rPr>
        <w:t>kontroliuoja, kad perkančiajai organizacijai pateiktose sąskaitose faktūrose kainos atitiktų pirkimo sutarties sąlygas</w:t>
      </w:r>
      <w:r w:rsidR="009E66ED">
        <w:rPr>
          <w:color w:val="000000"/>
          <w:szCs w:val="24"/>
        </w:rPr>
        <w:t>;</w:t>
      </w:r>
    </w:p>
    <w:p w14:paraId="659A8B81" w14:textId="3180EBA2" w:rsidR="00BB2CD6" w:rsidRDefault="00E10299" w:rsidP="00BB2CD6">
      <w:pPr>
        <w:pStyle w:val="Sraopastraipa"/>
        <w:tabs>
          <w:tab w:val="left" w:pos="1276"/>
        </w:tabs>
        <w:suppressAutoHyphens/>
        <w:ind w:left="0" w:firstLine="709"/>
        <w:jc w:val="both"/>
        <w:rPr>
          <w:color w:val="000000"/>
          <w:szCs w:val="24"/>
        </w:rPr>
      </w:pPr>
      <w:r>
        <w:rPr>
          <w:color w:val="000000"/>
          <w:szCs w:val="24"/>
        </w:rPr>
        <w:t>8</w:t>
      </w:r>
      <w:r w:rsidR="008E76F9">
        <w:rPr>
          <w:color w:val="000000"/>
          <w:szCs w:val="24"/>
        </w:rPr>
        <w:t>6</w:t>
      </w:r>
      <w:r w:rsidR="009E66ED">
        <w:rPr>
          <w:color w:val="000000"/>
          <w:szCs w:val="24"/>
        </w:rPr>
        <w:t xml:space="preserve">.1.9. </w:t>
      </w:r>
      <w:r w:rsidR="009E66ED" w:rsidRPr="009E66ED">
        <w:rPr>
          <w:color w:val="000000"/>
          <w:szCs w:val="24"/>
        </w:rPr>
        <w:t>rengia raginimų, pretenzijų kitai sutarties šaliai dėl sutarties vykdymo projektus.</w:t>
      </w:r>
    </w:p>
    <w:p w14:paraId="659A8B82" w14:textId="59D6A996" w:rsidR="00BB2CD6" w:rsidRPr="00B076C8" w:rsidRDefault="00E10299" w:rsidP="00B076C8">
      <w:pPr>
        <w:tabs>
          <w:tab w:val="left" w:pos="1276"/>
        </w:tabs>
        <w:suppressAutoHyphens/>
        <w:ind w:firstLine="709"/>
        <w:jc w:val="both"/>
        <w:rPr>
          <w:color w:val="000000"/>
        </w:rPr>
      </w:pPr>
      <w:r>
        <w:rPr>
          <w:color w:val="000000"/>
        </w:rPr>
        <w:t>8</w:t>
      </w:r>
      <w:r w:rsidR="008E76F9">
        <w:rPr>
          <w:color w:val="000000"/>
        </w:rPr>
        <w:t>6</w:t>
      </w:r>
      <w:r w:rsidR="00B076C8" w:rsidRPr="00474CA9">
        <w:rPr>
          <w:color w:val="000000"/>
        </w:rPr>
        <w:t>.2.</w:t>
      </w:r>
      <w:r w:rsidR="00B076C8">
        <w:rPr>
          <w:b/>
          <w:color w:val="000000"/>
        </w:rPr>
        <w:t xml:space="preserve"> </w:t>
      </w:r>
      <w:r w:rsidR="00BB2CD6" w:rsidRPr="00B076C8">
        <w:rPr>
          <w:b/>
          <w:color w:val="000000"/>
        </w:rPr>
        <w:t>Buhalterinės apskaitos skyrius</w:t>
      </w:r>
      <w:r w:rsidR="00BB2CD6" w:rsidRPr="00B076C8">
        <w:rPr>
          <w:color w:val="000000"/>
        </w:rPr>
        <w:t xml:space="preserve"> atsakingas už sutarties vykdymo terminų kontrolę ir sutarties maksimalių verčių kontrolę, kad jos nebūtų viršijamos, t. y.:</w:t>
      </w:r>
    </w:p>
    <w:p w14:paraId="659A8B83" w14:textId="51719B25" w:rsidR="00BB2CD6" w:rsidRDefault="00E10299" w:rsidP="00C03ABD">
      <w:pPr>
        <w:pStyle w:val="Sraopastraipa"/>
        <w:tabs>
          <w:tab w:val="left" w:pos="1276"/>
        </w:tabs>
        <w:suppressAutoHyphens/>
        <w:ind w:left="0" w:firstLine="709"/>
        <w:jc w:val="both"/>
        <w:rPr>
          <w:color w:val="000000"/>
          <w:szCs w:val="24"/>
        </w:rPr>
      </w:pPr>
      <w:r>
        <w:rPr>
          <w:color w:val="000000"/>
          <w:szCs w:val="24"/>
        </w:rPr>
        <w:t>8</w:t>
      </w:r>
      <w:r w:rsidR="008E76F9">
        <w:rPr>
          <w:color w:val="000000"/>
          <w:szCs w:val="24"/>
        </w:rPr>
        <w:t>6</w:t>
      </w:r>
      <w:r w:rsidR="00C03ABD">
        <w:rPr>
          <w:color w:val="000000"/>
          <w:szCs w:val="24"/>
        </w:rPr>
        <w:t xml:space="preserve">.2.1. </w:t>
      </w:r>
      <w:r w:rsidR="00BB2CD6" w:rsidRPr="00BB2CD6">
        <w:rPr>
          <w:color w:val="000000"/>
          <w:szCs w:val="24"/>
        </w:rPr>
        <w:t>likus ne mažiau kaip 3 mėnesiams iki Pirkimo sutarties vykdymo termino pabaigos, informuoja elektroniniu paštu ir / ar dokumentų valdymo sistema atitinkamą padalinį, kuris yra konkrečios Pirkimo sutarties iniciatorius (vykdytojas) apie artėjančią konkrečios sutarties vykdymo pabaigos datą;</w:t>
      </w:r>
    </w:p>
    <w:p w14:paraId="659A8B84" w14:textId="226E9F71" w:rsidR="00BB2CD6" w:rsidRDefault="00E10299" w:rsidP="00AE667A">
      <w:pPr>
        <w:pStyle w:val="Sraopastraipa"/>
        <w:tabs>
          <w:tab w:val="left" w:pos="1276"/>
        </w:tabs>
        <w:suppressAutoHyphens/>
        <w:ind w:left="0" w:firstLine="709"/>
        <w:jc w:val="both"/>
        <w:rPr>
          <w:color w:val="000000"/>
          <w:szCs w:val="24"/>
        </w:rPr>
      </w:pPr>
      <w:r>
        <w:rPr>
          <w:color w:val="000000"/>
          <w:szCs w:val="24"/>
        </w:rPr>
        <w:t>8</w:t>
      </w:r>
      <w:r w:rsidR="008E76F9">
        <w:rPr>
          <w:color w:val="000000"/>
          <w:szCs w:val="24"/>
        </w:rPr>
        <w:t>6</w:t>
      </w:r>
      <w:r w:rsidR="00AE667A">
        <w:rPr>
          <w:color w:val="000000"/>
          <w:szCs w:val="24"/>
        </w:rPr>
        <w:t xml:space="preserve">.2.2. </w:t>
      </w:r>
      <w:r w:rsidR="00BB2CD6" w:rsidRPr="00BB2CD6">
        <w:rPr>
          <w:color w:val="000000"/>
          <w:szCs w:val="24"/>
        </w:rPr>
        <w:t>periodiškai informuoja elektroniniu paštu ir / ar dokumentų valdymo sistema atitinkamą padalinį, kuris yra konkrečios Pirkimo sutarties iniciatorius (vykdytojas) tiek apie panaudotas pagal tą sutartį lėšas, tiek apie nepanaudotas lėšas.</w:t>
      </w:r>
    </w:p>
    <w:p w14:paraId="659A8B85" w14:textId="3402F19E" w:rsidR="00BB2CD6" w:rsidRPr="00B076C8" w:rsidRDefault="00E10299" w:rsidP="00B076C8">
      <w:pPr>
        <w:tabs>
          <w:tab w:val="left" w:pos="1276"/>
        </w:tabs>
        <w:suppressAutoHyphens/>
        <w:ind w:firstLine="709"/>
        <w:jc w:val="both"/>
        <w:rPr>
          <w:color w:val="000000"/>
        </w:rPr>
      </w:pPr>
      <w:r w:rsidRPr="008E078E">
        <w:rPr>
          <w:color w:val="000000"/>
        </w:rPr>
        <w:t>8</w:t>
      </w:r>
      <w:r w:rsidR="008E76F9">
        <w:rPr>
          <w:color w:val="000000"/>
        </w:rPr>
        <w:t>7</w:t>
      </w:r>
      <w:r w:rsidR="00B076C8" w:rsidRPr="008E078E">
        <w:rPr>
          <w:color w:val="000000"/>
        </w:rPr>
        <w:t>.</w:t>
      </w:r>
      <w:r w:rsidR="00B076C8">
        <w:rPr>
          <w:b/>
          <w:color w:val="000000"/>
        </w:rPr>
        <w:t xml:space="preserve"> </w:t>
      </w:r>
      <w:r w:rsidR="00BB2CD6" w:rsidRPr="00B076C8">
        <w:rPr>
          <w:b/>
          <w:color w:val="000000"/>
        </w:rPr>
        <w:t>Bendrų sutarčių, skirtų keliems struktūriniams padaliniams (toliau – bendra sutartis), vykdymas</w:t>
      </w:r>
      <w:r w:rsidR="00BB2CD6" w:rsidRPr="00B076C8">
        <w:rPr>
          <w:color w:val="000000"/>
        </w:rPr>
        <w:t>:</w:t>
      </w:r>
    </w:p>
    <w:p w14:paraId="659A8B86" w14:textId="30EF8462" w:rsidR="00BB2CD6" w:rsidRPr="00B076C8" w:rsidRDefault="00E10299" w:rsidP="00B076C8">
      <w:pPr>
        <w:tabs>
          <w:tab w:val="left" w:pos="1276"/>
        </w:tabs>
        <w:suppressAutoHyphens/>
        <w:ind w:firstLine="709"/>
        <w:jc w:val="both"/>
        <w:rPr>
          <w:color w:val="000000"/>
        </w:rPr>
      </w:pPr>
      <w:r>
        <w:rPr>
          <w:color w:val="000000"/>
        </w:rPr>
        <w:t>8</w:t>
      </w:r>
      <w:r w:rsidR="008E76F9">
        <w:rPr>
          <w:color w:val="000000"/>
        </w:rPr>
        <w:t>7</w:t>
      </w:r>
      <w:r w:rsidR="00B076C8">
        <w:rPr>
          <w:color w:val="000000"/>
        </w:rPr>
        <w:t xml:space="preserve">.1. </w:t>
      </w:r>
      <w:r w:rsidR="00BB2CD6" w:rsidRPr="00B076C8">
        <w:rPr>
          <w:color w:val="000000"/>
        </w:rPr>
        <w:t>už sutarties, skirtos keliems struktūriniams padaliniams, vykdymą atsakingas pirkimo iniciatorius. Jis kontroliuoja bendrą sudaromos sutarties sumą ir atsako už tai, kad ši suma nebūtų viršyta, atsižvelgdamas į sąskaitų faktūrų sumas, kurias pateikė jis pats ar kiti šia sutartimi besinaudojantys struktūriniai padaliniai;</w:t>
      </w:r>
    </w:p>
    <w:p w14:paraId="659A8B87" w14:textId="432015F4" w:rsidR="00BB2CD6" w:rsidRPr="00B076C8" w:rsidRDefault="00E10299" w:rsidP="00B076C8">
      <w:pPr>
        <w:tabs>
          <w:tab w:val="left" w:pos="1276"/>
        </w:tabs>
        <w:suppressAutoHyphens/>
        <w:ind w:firstLine="709"/>
        <w:jc w:val="both"/>
        <w:rPr>
          <w:color w:val="000000"/>
        </w:rPr>
      </w:pPr>
      <w:r>
        <w:rPr>
          <w:color w:val="000000"/>
        </w:rPr>
        <w:t>8</w:t>
      </w:r>
      <w:r w:rsidR="008E76F9">
        <w:rPr>
          <w:color w:val="000000"/>
        </w:rPr>
        <w:t>7</w:t>
      </w:r>
      <w:r w:rsidR="00B076C8">
        <w:rPr>
          <w:color w:val="000000"/>
        </w:rPr>
        <w:t xml:space="preserve">.2. </w:t>
      </w:r>
      <w:r w:rsidR="00BB2CD6" w:rsidRPr="00B076C8">
        <w:rPr>
          <w:color w:val="000000"/>
        </w:rPr>
        <w:t>Perkančioji organizacija, struktūrinio padalinio valstybės tarnautojas ar darbuotojas, dirbantis pagal darbo sutartį, kuri ar kuris naudojasi bendra sutartimi, yra atsakinga (-as) už tinkamą naudojimąsi šia sutartimi;</w:t>
      </w:r>
    </w:p>
    <w:p w14:paraId="659A8B88" w14:textId="5EEDD176" w:rsidR="00BB2CD6" w:rsidRPr="00B076C8" w:rsidRDefault="00E10299" w:rsidP="00B076C8">
      <w:pPr>
        <w:tabs>
          <w:tab w:val="left" w:pos="1276"/>
        </w:tabs>
        <w:suppressAutoHyphens/>
        <w:ind w:firstLine="709"/>
        <w:jc w:val="both"/>
        <w:rPr>
          <w:color w:val="000000"/>
        </w:rPr>
      </w:pPr>
      <w:r>
        <w:rPr>
          <w:color w:val="000000"/>
        </w:rPr>
        <w:t>8</w:t>
      </w:r>
      <w:r w:rsidR="008E76F9">
        <w:rPr>
          <w:color w:val="000000"/>
        </w:rPr>
        <w:t>7</w:t>
      </w:r>
      <w:r w:rsidR="00B076C8">
        <w:rPr>
          <w:color w:val="000000"/>
        </w:rPr>
        <w:t xml:space="preserve">.3. </w:t>
      </w:r>
      <w:r w:rsidR="00BB2CD6" w:rsidRPr="00B076C8">
        <w:rPr>
          <w:color w:val="000000"/>
        </w:rPr>
        <w:t>kiekvienas užsakymas pagal bendrą sutartį turi būti raštu suderintas su už bendros sutarties vykdymą atsakingu asmeniu;</w:t>
      </w:r>
    </w:p>
    <w:p w14:paraId="659A8B89" w14:textId="089DB09E" w:rsidR="00BB2CD6" w:rsidRPr="00B076C8" w:rsidRDefault="00E10299" w:rsidP="00B076C8">
      <w:pPr>
        <w:tabs>
          <w:tab w:val="left" w:pos="1276"/>
        </w:tabs>
        <w:suppressAutoHyphens/>
        <w:ind w:firstLine="709"/>
        <w:jc w:val="both"/>
        <w:rPr>
          <w:color w:val="000000"/>
        </w:rPr>
      </w:pPr>
      <w:r>
        <w:rPr>
          <w:color w:val="000000"/>
        </w:rPr>
        <w:t>8</w:t>
      </w:r>
      <w:r w:rsidR="008E76F9">
        <w:rPr>
          <w:color w:val="000000"/>
        </w:rPr>
        <w:t>7</w:t>
      </w:r>
      <w:r w:rsidR="00B076C8">
        <w:rPr>
          <w:color w:val="000000"/>
        </w:rPr>
        <w:t xml:space="preserve">.4. </w:t>
      </w:r>
      <w:r w:rsidR="00BB2CD6" w:rsidRPr="00B076C8">
        <w:rPr>
          <w:color w:val="000000"/>
        </w:rPr>
        <w:t>Perkančioji organizacija, struktūrinio padalinio valstybės tarnautojas ar darbuotojas, dirbantis pagal darbo sutartį, kuri ar kuris naudojasi bendra sutartimi,  turi supažindinti asmenį, atsakingą už bendros sutarties vykdymą, su sąskaita faktūra, kuri buvo išrašyta vadovaujantis šia sutartimi.</w:t>
      </w:r>
    </w:p>
    <w:p w14:paraId="659A8B8A" w14:textId="5F2D52F9" w:rsidR="00BB2CD6" w:rsidRPr="00B076C8" w:rsidRDefault="00792485" w:rsidP="00B076C8">
      <w:pPr>
        <w:tabs>
          <w:tab w:val="left" w:pos="1276"/>
        </w:tabs>
        <w:suppressAutoHyphens/>
        <w:ind w:firstLine="709"/>
        <w:jc w:val="both"/>
        <w:rPr>
          <w:color w:val="000000"/>
        </w:rPr>
      </w:pPr>
      <w:r>
        <w:rPr>
          <w:color w:val="000000"/>
        </w:rPr>
        <w:t>8</w:t>
      </w:r>
      <w:r w:rsidR="008E76F9">
        <w:rPr>
          <w:color w:val="000000"/>
        </w:rPr>
        <w:t>8</w:t>
      </w:r>
      <w:r w:rsidR="00B076C8">
        <w:rPr>
          <w:color w:val="000000"/>
        </w:rPr>
        <w:t xml:space="preserve">. </w:t>
      </w:r>
      <w:r w:rsidR="00BB2CD6" w:rsidRPr="00B076C8">
        <w:rPr>
          <w:color w:val="000000"/>
        </w:rPr>
        <w:t>Jei pateiktoms prekėms, suteiktoms paslaugoms ar atliktiems darbams priimti turi būti sudaroma komisija, įsakymų dėl prekių ar paslaugų ar darbų priėmimo komisijų sudarymo projektai rengiami už pirkimo sutarties vykdymą atsakingo asmens iniciatyva.</w:t>
      </w:r>
    </w:p>
    <w:p w14:paraId="659A8B8B" w14:textId="4EAC8243" w:rsidR="001134CD" w:rsidRPr="00B076C8" w:rsidRDefault="00792485" w:rsidP="00B076C8">
      <w:pPr>
        <w:tabs>
          <w:tab w:val="left" w:pos="1276"/>
        </w:tabs>
        <w:suppressAutoHyphens/>
        <w:ind w:firstLine="709"/>
        <w:jc w:val="both"/>
        <w:rPr>
          <w:color w:val="000000"/>
        </w:rPr>
      </w:pPr>
      <w:r>
        <w:rPr>
          <w:b/>
          <w:color w:val="000000"/>
        </w:rPr>
        <w:t>8</w:t>
      </w:r>
      <w:r w:rsidR="008E76F9">
        <w:rPr>
          <w:b/>
          <w:color w:val="000000"/>
        </w:rPr>
        <w:t>9</w:t>
      </w:r>
      <w:r w:rsidR="00B076C8">
        <w:rPr>
          <w:b/>
          <w:color w:val="000000"/>
        </w:rPr>
        <w:t xml:space="preserve">. </w:t>
      </w:r>
      <w:r w:rsidR="001134CD" w:rsidRPr="00B076C8">
        <w:rPr>
          <w:b/>
          <w:color w:val="000000"/>
        </w:rPr>
        <w:t>Pirkimų sutarčių vykdymo kontrolė pasibaigia</w:t>
      </w:r>
      <w:r w:rsidR="001134CD" w:rsidRPr="00B076C8">
        <w:rPr>
          <w:color w:val="000000"/>
        </w:rPr>
        <w:t>:</w:t>
      </w:r>
    </w:p>
    <w:p w14:paraId="659A8B8C" w14:textId="76E5252D" w:rsidR="001134CD" w:rsidRPr="00B076C8" w:rsidRDefault="00792485" w:rsidP="00B076C8">
      <w:pPr>
        <w:tabs>
          <w:tab w:val="left" w:pos="1276"/>
        </w:tabs>
        <w:suppressAutoHyphens/>
        <w:ind w:firstLine="709"/>
        <w:jc w:val="both"/>
        <w:rPr>
          <w:color w:val="000000"/>
        </w:rPr>
      </w:pPr>
      <w:r>
        <w:rPr>
          <w:color w:val="000000"/>
        </w:rPr>
        <w:t>8</w:t>
      </w:r>
      <w:r w:rsidR="008E76F9">
        <w:rPr>
          <w:color w:val="000000"/>
        </w:rPr>
        <w:t>9</w:t>
      </w:r>
      <w:r w:rsidR="00B076C8">
        <w:rPr>
          <w:color w:val="000000"/>
        </w:rPr>
        <w:t xml:space="preserve">.1. </w:t>
      </w:r>
      <w:r w:rsidR="001134CD" w:rsidRPr="00B076C8">
        <w:rPr>
          <w:color w:val="000000"/>
        </w:rPr>
        <w:t>pirkimo sutarties šalims tinkamai įvykdžius sutartinius įsipareigojimus;</w:t>
      </w:r>
    </w:p>
    <w:p w14:paraId="659A8B8D" w14:textId="7CAC74C8" w:rsidR="001134CD" w:rsidRPr="00B076C8" w:rsidRDefault="00792485" w:rsidP="00B076C8">
      <w:pPr>
        <w:suppressAutoHyphens/>
        <w:ind w:firstLine="709"/>
        <w:jc w:val="both"/>
        <w:rPr>
          <w:color w:val="000000"/>
        </w:rPr>
      </w:pPr>
      <w:r>
        <w:rPr>
          <w:color w:val="000000"/>
        </w:rPr>
        <w:t>8</w:t>
      </w:r>
      <w:r w:rsidR="008E76F9">
        <w:rPr>
          <w:color w:val="000000"/>
        </w:rPr>
        <w:t>9</w:t>
      </w:r>
      <w:r w:rsidR="00B076C8">
        <w:rPr>
          <w:color w:val="000000"/>
        </w:rPr>
        <w:t xml:space="preserve">.2. </w:t>
      </w:r>
      <w:r w:rsidR="001134CD" w:rsidRPr="00B076C8">
        <w:rPr>
          <w:color w:val="000000"/>
        </w:rPr>
        <w:t>gavus teismo sprendimą dėl sutarties privalomo nutraukimo;</w:t>
      </w:r>
    </w:p>
    <w:p w14:paraId="659A8B8E" w14:textId="1BF851D9" w:rsidR="001134CD" w:rsidRPr="00B076C8" w:rsidRDefault="00792485" w:rsidP="00B076C8">
      <w:pPr>
        <w:tabs>
          <w:tab w:val="left" w:pos="1276"/>
        </w:tabs>
        <w:suppressAutoHyphens/>
        <w:ind w:firstLine="709"/>
        <w:jc w:val="both"/>
        <w:rPr>
          <w:color w:val="000000"/>
        </w:rPr>
      </w:pPr>
      <w:r>
        <w:rPr>
          <w:color w:val="000000"/>
        </w:rPr>
        <w:t>8</w:t>
      </w:r>
      <w:r w:rsidR="008E76F9">
        <w:rPr>
          <w:color w:val="000000"/>
        </w:rPr>
        <w:t>9</w:t>
      </w:r>
      <w:r w:rsidR="00B076C8">
        <w:rPr>
          <w:color w:val="000000"/>
        </w:rPr>
        <w:t xml:space="preserve">.3. </w:t>
      </w:r>
      <w:r w:rsidR="001134CD" w:rsidRPr="00B076C8">
        <w:rPr>
          <w:color w:val="000000"/>
        </w:rPr>
        <w:t>nutraukus pirkimo sutartį šalių tarpusavio susitarimu, vienos iš šalių sprendimu.</w:t>
      </w:r>
    </w:p>
    <w:p w14:paraId="659A8B8F" w14:textId="596031E6" w:rsidR="001134CD" w:rsidRPr="00B076C8" w:rsidRDefault="008E76F9" w:rsidP="00B076C8">
      <w:pPr>
        <w:tabs>
          <w:tab w:val="left" w:pos="1134"/>
          <w:tab w:val="left" w:pos="1701"/>
        </w:tabs>
        <w:suppressAutoHyphens/>
        <w:ind w:firstLine="709"/>
        <w:jc w:val="both"/>
        <w:rPr>
          <w:color w:val="000000"/>
        </w:rPr>
      </w:pPr>
      <w:r>
        <w:rPr>
          <w:color w:val="000000"/>
        </w:rPr>
        <w:t>90</w:t>
      </w:r>
      <w:r w:rsidR="00B076C8">
        <w:rPr>
          <w:color w:val="000000"/>
        </w:rPr>
        <w:t xml:space="preserve">. </w:t>
      </w:r>
      <w:r w:rsidR="001134CD" w:rsidRPr="00B076C8">
        <w:rPr>
          <w:color w:val="000000"/>
        </w:rPr>
        <w:t xml:space="preserve">Perkančiosios organizacijos vadovo paskirtas ir pirkimo sutartyje nurodytas darbuotojas nedelsiant informuoja savo vadovą apie pirkimo sutarties neįvykdymą arba netinkamą įvykdymą. </w:t>
      </w:r>
    </w:p>
    <w:p w14:paraId="659A8B90" w14:textId="77777777" w:rsidR="00474F5B" w:rsidRDefault="00474F5B" w:rsidP="001134CD"/>
    <w:p w14:paraId="659A8B91" w14:textId="046E2C58" w:rsidR="001134CD" w:rsidRPr="00694797" w:rsidRDefault="00DE7900" w:rsidP="001134CD">
      <w:pPr>
        <w:tabs>
          <w:tab w:val="left" w:pos="360"/>
        </w:tabs>
        <w:jc w:val="center"/>
        <w:rPr>
          <w:b/>
          <w:bCs/>
          <w:color w:val="000000"/>
        </w:rPr>
      </w:pPr>
      <w:r>
        <w:rPr>
          <w:b/>
          <w:bCs/>
          <w:color w:val="000000"/>
        </w:rPr>
        <w:t>IX</w:t>
      </w:r>
      <w:r w:rsidR="001134CD" w:rsidRPr="00694797">
        <w:rPr>
          <w:b/>
          <w:bCs/>
          <w:color w:val="000000"/>
        </w:rPr>
        <w:t xml:space="preserve"> SKYRIUS</w:t>
      </w:r>
    </w:p>
    <w:p w14:paraId="659A8B92" w14:textId="77777777" w:rsidR="001134CD" w:rsidRPr="00694797" w:rsidRDefault="001134CD" w:rsidP="001134CD">
      <w:pPr>
        <w:tabs>
          <w:tab w:val="left" w:pos="360"/>
        </w:tabs>
        <w:jc w:val="center"/>
        <w:rPr>
          <w:b/>
          <w:bCs/>
          <w:color w:val="000000"/>
        </w:rPr>
      </w:pPr>
      <w:r w:rsidRPr="00694797">
        <w:rPr>
          <w:b/>
          <w:bCs/>
          <w:color w:val="000000"/>
        </w:rPr>
        <w:t>PRETENZIJŲ IR GINČŲ NAGRINĖJIMO TVARKA</w:t>
      </w:r>
    </w:p>
    <w:p w14:paraId="659A8B93" w14:textId="77777777" w:rsidR="001134CD" w:rsidRPr="00694797" w:rsidRDefault="001134CD" w:rsidP="001134CD"/>
    <w:p w14:paraId="4F1421DB" w14:textId="08C44922" w:rsidR="00CF7A32" w:rsidRDefault="008E76F9" w:rsidP="00376459">
      <w:pPr>
        <w:tabs>
          <w:tab w:val="left" w:pos="0"/>
          <w:tab w:val="left" w:pos="567"/>
          <w:tab w:val="left" w:pos="1134"/>
          <w:tab w:val="left" w:pos="1276"/>
          <w:tab w:val="left" w:pos="1560"/>
        </w:tabs>
        <w:ind w:firstLine="709"/>
        <w:jc w:val="both"/>
        <w:rPr>
          <w:color w:val="000000"/>
        </w:rPr>
      </w:pPr>
      <w:r>
        <w:rPr>
          <w:color w:val="000000"/>
        </w:rPr>
        <w:t>91</w:t>
      </w:r>
      <w:r w:rsidR="00B076C8">
        <w:rPr>
          <w:color w:val="000000"/>
        </w:rPr>
        <w:t xml:space="preserve">. </w:t>
      </w:r>
      <w:r w:rsidR="001134CD" w:rsidRPr="00B076C8">
        <w:rPr>
          <w:color w:val="000000"/>
        </w:rPr>
        <w:t>CPO gautas pretenzijas dėl jos atliekamų pirkimų procedūrų (to</w:t>
      </w:r>
      <w:r w:rsidR="007A72F8" w:rsidRPr="00B076C8">
        <w:rPr>
          <w:color w:val="000000"/>
        </w:rPr>
        <w:t xml:space="preserve">liau – pretenzija) nagrinėja </w:t>
      </w:r>
      <w:r w:rsidR="001134CD" w:rsidRPr="00B076C8">
        <w:rPr>
          <w:color w:val="000000"/>
        </w:rPr>
        <w:t>Komisija</w:t>
      </w:r>
      <w:r w:rsidR="00D75C06" w:rsidRPr="00B076C8">
        <w:rPr>
          <w:color w:val="000000"/>
        </w:rPr>
        <w:t>, jei pirkimą vykdo komisija. J</w:t>
      </w:r>
      <w:r w:rsidR="007A72F8" w:rsidRPr="00B076C8">
        <w:rPr>
          <w:color w:val="000000"/>
        </w:rPr>
        <w:t>ei pirkimą vykdo pirkimo organizatorius – tai nagrinėja jis</w:t>
      </w:r>
      <w:r w:rsidR="001134CD" w:rsidRPr="00B076C8">
        <w:rPr>
          <w:color w:val="000000"/>
        </w:rPr>
        <w:t xml:space="preserve">. </w:t>
      </w:r>
    </w:p>
    <w:p w14:paraId="659A8B95" w14:textId="581DE2CE" w:rsidR="001134CD" w:rsidRPr="00B076C8" w:rsidRDefault="00B470FE" w:rsidP="00DC0E15">
      <w:pPr>
        <w:tabs>
          <w:tab w:val="left" w:pos="0"/>
          <w:tab w:val="left" w:pos="567"/>
          <w:tab w:val="left" w:pos="1134"/>
          <w:tab w:val="left" w:pos="1276"/>
          <w:tab w:val="left" w:pos="1560"/>
        </w:tabs>
        <w:ind w:firstLine="709"/>
        <w:jc w:val="both"/>
      </w:pPr>
      <w:r w:rsidRPr="008E76F9">
        <w:rPr>
          <w:color w:val="000000" w:themeColor="text1"/>
        </w:rPr>
        <w:t>9</w:t>
      </w:r>
      <w:r w:rsidR="008E76F9" w:rsidRPr="008E76F9">
        <w:rPr>
          <w:color w:val="000000" w:themeColor="text1"/>
        </w:rPr>
        <w:t>2</w:t>
      </w:r>
      <w:r w:rsidRPr="008E76F9">
        <w:rPr>
          <w:color w:val="000000" w:themeColor="text1"/>
        </w:rPr>
        <w:t xml:space="preserve">. </w:t>
      </w:r>
      <w:r w:rsidR="001134CD" w:rsidRPr="008E76F9">
        <w:rPr>
          <w:color w:val="000000" w:themeColor="text1"/>
        </w:rPr>
        <w:t>Išnagrinėjusi pretenziją</w:t>
      </w:r>
      <w:r w:rsidR="000A0012" w:rsidRPr="008E76F9">
        <w:rPr>
          <w:color w:val="000000" w:themeColor="text1"/>
        </w:rPr>
        <w:t>,</w:t>
      </w:r>
      <w:r w:rsidR="001134CD" w:rsidRPr="00B076C8">
        <w:t xml:space="preserve"> Komisija atsakymą pateikia (išsiunčia) tiekėjui, pateikusiam pretenziją, o suinteresuotus kandidatus ir suinteresuotus dalyvius informuoja apie </w:t>
      </w:r>
      <w:r w:rsidR="001134CD" w:rsidRPr="00B076C8">
        <w:rPr>
          <w:spacing w:val="2"/>
          <w:shd w:val="clear" w:color="auto" w:fill="FFFFFF"/>
        </w:rPr>
        <w:t>pasikeitusius pirkimo procedūrų terminus</w:t>
      </w:r>
      <w:r w:rsidR="001134CD" w:rsidRPr="00B076C8">
        <w:t xml:space="preserve">, jeigu tokie yra. </w:t>
      </w:r>
    </w:p>
    <w:p w14:paraId="659A8B96" w14:textId="63ADC867" w:rsidR="001134CD" w:rsidRPr="00B076C8" w:rsidRDefault="00B470FE" w:rsidP="00B076C8">
      <w:pPr>
        <w:tabs>
          <w:tab w:val="left" w:pos="0"/>
          <w:tab w:val="left" w:pos="567"/>
          <w:tab w:val="left" w:pos="1134"/>
          <w:tab w:val="left" w:pos="1560"/>
        </w:tabs>
        <w:ind w:firstLine="709"/>
        <w:jc w:val="both"/>
        <w:rPr>
          <w:color w:val="000000"/>
        </w:rPr>
      </w:pPr>
      <w:r>
        <w:rPr>
          <w:color w:val="000000"/>
        </w:rPr>
        <w:t>9</w:t>
      </w:r>
      <w:r w:rsidR="00B118EC">
        <w:rPr>
          <w:color w:val="000000"/>
        </w:rPr>
        <w:t>3</w:t>
      </w:r>
      <w:r w:rsidR="00B076C8">
        <w:rPr>
          <w:color w:val="000000"/>
        </w:rPr>
        <w:t xml:space="preserve">. </w:t>
      </w:r>
      <w:r w:rsidR="001134CD" w:rsidRPr="00B076C8">
        <w:rPr>
          <w:color w:val="000000"/>
        </w:rPr>
        <w:t>Pretenzijos nagrinėjamos ir ginčai sprendžiami laikantis Viešųjų pirkimų įstatyme ir kituose teisės aktuose nustatytos tvarkos bei reikalavimų</w:t>
      </w:r>
    </w:p>
    <w:p w14:paraId="659A8B97" w14:textId="77777777" w:rsidR="001134CD" w:rsidRPr="00694797" w:rsidRDefault="001134CD" w:rsidP="001134CD">
      <w:pPr>
        <w:tabs>
          <w:tab w:val="left" w:pos="0"/>
          <w:tab w:val="left" w:pos="567"/>
          <w:tab w:val="left" w:pos="1276"/>
        </w:tabs>
        <w:ind w:left="851"/>
        <w:jc w:val="both"/>
        <w:rPr>
          <w:color w:val="000000"/>
        </w:rPr>
      </w:pPr>
    </w:p>
    <w:p w14:paraId="659A8B98" w14:textId="11A7EC69" w:rsidR="001134CD" w:rsidRPr="00694797" w:rsidRDefault="00BB2CD6" w:rsidP="001134CD">
      <w:pPr>
        <w:shd w:val="clear" w:color="auto" w:fill="FFFFFF"/>
        <w:jc w:val="center"/>
        <w:rPr>
          <w:b/>
          <w:bCs/>
          <w:color w:val="000000"/>
        </w:rPr>
      </w:pPr>
      <w:r>
        <w:rPr>
          <w:b/>
          <w:bCs/>
          <w:color w:val="000000"/>
        </w:rPr>
        <w:t>X</w:t>
      </w:r>
      <w:r w:rsidR="001134CD" w:rsidRPr="00694797">
        <w:rPr>
          <w:b/>
          <w:bCs/>
          <w:color w:val="000000"/>
        </w:rPr>
        <w:t xml:space="preserve"> SKYRIUS</w:t>
      </w:r>
    </w:p>
    <w:p w14:paraId="659A8B99" w14:textId="77777777" w:rsidR="001134CD" w:rsidRPr="00694797" w:rsidRDefault="001134CD" w:rsidP="001134CD">
      <w:pPr>
        <w:shd w:val="clear" w:color="auto" w:fill="FFFFFF"/>
        <w:jc w:val="center"/>
        <w:rPr>
          <w:color w:val="000000"/>
        </w:rPr>
      </w:pPr>
      <w:r w:rsidRPr="00694797">
        <w:rPr>
          <w:b/>
          <w:bCs/>
          <w:color w:val="000000"/>
        </w:rPr>
        <w:t>CVP IS ADMINISTRAVIMAS</w:t>
      </w:r>
    </w:p>
    <w:p w14:paraId="659A8B9A" w14:textId="77777777" w:rsidR="001134CD" w:rsidRPr="00694797" w:rsidRDefault="001134CD" w:rsidP="001134CD">
      <w:pPr>
        <w:shd w:val="clear" w:color="auto" w:fill="FFFFFF"/>
        <w:ind w:firstLine="709"/>
        <w:rPr>
          <w:color w:val="000000"/>
        </w:rPr>
      </w:pPr>
    </w:p>
    <w:p w14:paraId="659A8B9B" w14:textId="73F62CFA" w:rsidR="001134CD" w:rsidRPr="00F16727" w:rsidRDefault="00CF7A32" w:rsidP="00F16727">
      <w:pPr>
        <w:shd w:val="clear" w:color="auto" w:fill="FFFFFF"/>
        <w:tabs>
          <w:tab w:val="left" w:pos="1134"/>
          <w:tab w:val="left" w:pos="1701"/>
        </w:tabs>
        <w:ind w:firstLine="709"/>
        <w:jc w:val="both"/>
        <w:rPr>
          <w:color w:val="000000"/>
        </w:rPr>
      </w:pPr>
      <w:r>
        <w:rPr>
          <w:color w:val="000000"/>
        </w:rPr>
        <w:lastRenderedPageBreak/>
        <w:t>9</w:t>
      </w:r>
      <w:r w:rsidR="00B118EC">
        <w:rPr>
          <w:color w:val="000000"/>
        </w:rPr>
        <w:t>4</w:t>
      </w:r>
      <w:r w:rsidR="00F16727">
        <w:rPr>
          <w:color w:val="000000"/>
        </w:rPr>
        <w:t xml:space="preserve">. </w:t>
      </w:r>
      <w:r w:rsidR="001134CD" w:rsidRPr="00F16727">
        <w:rPr>
          <w:color w:val="000000"/>
        </w:rPr>
        <w:t>CVP IS administratori</w:t>
      </w:r>
      <w:r w:rsidR="000A0012" w:rsidRPr="00F16727">
        <w:rPr>
          <w:color w:val="000000"/>
        </w:rPr>
        <w:t>aus funkcijas gali atlikti CPO a</w:t>
      </w:r>
      <w:r w:rsidR="001134CD" w:rsidRPr="00F16727">
        <w:rPr>
          <w:color w:val="000000"/>
        </w:rPr>
        <w:t xml:space="preserve">r Perkančiųjų organizacijų </w:t>
      </w:r>
      <w:r w:rsidR="000A0012" w:rsidRPr="00F16727">
        <w:rPr>
          <w:color w:val="000000"/>
        </w:rPr>
        <w:t>direktorių</w:t>
      </w:r>
      <w:r w:rsidR="001134CD" w:rsidRPr="00F16727">
        <w:rPr>
          <w:color w:val="000000"/>
        </w:rPr>
        <w:t xml:space="preserve"> paskirti asmenys.</w:t>
      </w:r>
    </w:p>
    <w:p w14:paraId="659A8B9C" w14:textId="156A860A" w:rsidR="001134CD" w:rsidRPr="00CC4C3B" w:rsidRDefault="00CF7A32" w:rsidP="00CC4C3B">
      <w:pPr>
        <w:shd w:val="clear" w:color="auto" w:fill="FFFFFF"/>
        <w:tabs>
          <w:tab w:val="left" w:pos="1134"/>
          <w:tab w:val="left" w:pos="1701"/>
        </w:tabs>
        <w:ind w:firstLine="709"/>
        <w:jc w:val="both"/>
        <w:rPr>
          <w:color w:val="000000"/>
        </w:rPr>
      </w:pPr>
      <w:r>
        <w:rPr>
          <w:color w:val="000000"/>
        </w:rPr>
        <w:t>9</w:t>
      </w:r>
      <w:r w:rsidR="00B118EC">
        <w:rPr>
          <w:color w:val="000000"/>
        </w:rPr>
        <w:t>5</w:t>
      </w:r>
      <w:r w:rsidR="00CC4C3B">
        <w:rPr>
          <w:color w:val="000000"/>
        </w:rPr>
        <w:t xml:space="preserve">. </w:t>
      </w:r>
      <w:r w:rsidR="001134CD" w:rsidRPr="00CC4C3B">
        <w:rPr>
          <w:color w:val="000000"/>
        </w:rPr>
        <w:t xml:space="preserve">CPO ir Perkančiųjų organizacijų </w:t>
      </w:r>
      <w:r w:rsidR="000A0012" w:rsidRPr="00CC4C3B">
        <w:rPr>
          <w:color w:val="000000"/>
        </w:rPr>
        <w:t>direktorių</w:t>
      </w:r>
      <w:r w:rsidR="001134CD" w:rsidRPr="00CC4C3B">
        <w:rPr>
          <w:color w:val="000000"/>
        </w:rPr>
        <w:t xml:space="preserve"> paskirti atlikti CVP IS administratoriaus funkcijas asmenys:</w:t>
      </w:r>
    </w:p>
    <w:p w14:paraId="659A8B9D" w14:textId="7D733D47" w:rsidR="001134CD" w:rsidRPr="00CC4C3B" w:rsidRDefault="00CF7A32" w:rsidP="00CC4C3B">
      <w:pPr>
        <w:shd w:val="clear" w:color="auto" w:fill="FFFFFF"/>
        <w:tabs>
          <w:tab w:val="left" w:pos="1418"/>
          <w:tab w:val="left" w:pos="1701"/>
        </w:tabs>
        <w:ind w:firstLine="709"/>
        <w:jc w:val="both"/>
        <w:rPr>
          <w:color w:val="000000"/>
        </w:rPr>
      </w:pPr>
      <w:r>
        <w:rPr>
          <w:color w:val="000000"/>
        </w:rPr>
        <w:t>9</w:t>
      </w:r>
      <w:r w:rsidR="00B118EC">
        <w:rPr>
          <w:color w:val="000000"/>
        </w:rPr>
        <w:t>5</w:t>
      </w:r>
      <w:r w:rsidR="00CC4C3B">
        <w:rPr>
          <w:color w:val="000000"/>
        </w:rPr>
        <w:t xml:space="preserve">.1. </w:t>
      </w:r>
      <w:r w:rsidR="001134CD" w:rsidRPr="00CC4C3B">
        <w:rPr>
          <w:color w:val="000000"/>
        </w:rPr>
        <w:t>gali suteikti CVP IS naudotojo teises Komisijos nariams, Pirkimų organizatoriams ir viešuosius pirkimus kontroliuojančių institucijų atstovams;</w:t>
      </w:r>
    </w:p>
    <w:p w14:paraId="659A8B9E" w14:textId="0851A8E9" w:rsidR="001134CD" w:rsidRPr="00CC4C3B" w:rsidRDefault="00CF7A32" w:rsidP="00CC4C3B">
      <w:pPr>
        <w:shd w:val="clear" w:color="auto" w:fill="FFFFFF"/>
        <w:tabs>
          <w:tab w:val="left" w:pos="1276"/>
        </w:tabs>
        <w:ind w:firstLine="709"/>
        <w:jc w:val="both"/>
        <w:rPr>
          <w:color w:val="000000"/>
        </w:rPr>
      </w:pPr>
      <w:r>
        <w:rPr>
          <w:color w:val="000000"/>
        </w:rPr>
        <w:t>9</w:t>
      </w:r>
      <w:r w:rsidR="00B118EC">
        <w:rPr>
          <w:color w:val="000000"/>
        </w:rPr>
        <w:t>5</w:t>
      </w:r>
      <w:r w:rsidR="00CC4C3B">
        <w:rPr>
          <w:color w:val="000000"/>
        </w:rPr>
        <w:t xml:space="preserve">.2. </w:t>
      </w:r>
      <w:r w:rsidR="001134CD" w:rsidRPr="00CC4C3B">
        <w:rPr>
          <w:color w:val="000000"/>
        </w:rPr>
        <w:t>yra atsakingi už CVP IS naudotojų administravimą ir privalo užtikrinti naudotojų duomenų aktualumą ir teisingumą (suteikiant CVP IS naudotojo teises naujiems naudotojams ir stabdant CVP IS naudotojo teises buvusiems naudotojams).</w:t>
      </w:r>
    </w:p>
    <w:p w14:paraId="659A8B9F" w14:textId="3832CB33" w:rsidR="001134CD" w:rsidRPr="00CC4C3B" w:rsidRDefault="00CF7A32" w:rsidP="00CC4C3B">
      <w:pPr>
        <w:shd w:val="clear" w:color="auto" w:fill="FFFFFF"/>
        <w:tabs>
          <w:tab w:val="left" w:pos="1134"/>
          <w:tab w:val="left" w:pos="1701"/>
        </w:tabs>
        <w:ind w:firstLine="709"/>
        <w:jc w:val="both"/>
        <w:rPr>
          <w:color w:val="000000"/>
          <w:shd w:val="clear" w:color="auto" w:fill="FFFFFF"/>
          <w:lang w:eastAsia="en-GB"/>
        </w:rPr>
      </w:pPr>
      <w:r>
        <w:rPr>
          <w:color w:val="000000"/>
          <w:shd w:val="clear" w:color="auto" w:fill="FFFFFF"/>
        </w:rPr>
        <w:t>9</w:t>
      </w:r>
      <w:r w:rsidR="00B118EC">
        <w:rPr>
          <w:color w:val="000000"/>
          <w:shd w:val="clear" w:color="auto" w:fill="FFFFFF"/>
        </w:rPr>
        <w:t>6</w:t>
      </w:r>
      <w:r w:rsidR="00CC4C3B">
        <w:rPr>
          <w:color w:val="000000"/>
          <w:shd w:val="clear" w:color="auto" w:fill="FFFFFF"/>
        </w:rPr>
        <w:t xml:space="preserve">. </w:t>
      </w:r>
      <w:r w:rsidR="001134CD" w:rsidRPr="00CC4C3B">
        <w:rPr>
          <w:color w:val="000000"/>
          <w:shd w:val="clear" w:color="auto" w:fill="FFFFFF"/>
        </w:rPr>
        <w:t xml:space="preserve">CVP IS administratoriai ir CVP IS naudotojai, naudodamiesi CVP IS turi vadovautis </w:t>
      </w:r>
      <w:r w:rsidR="001134CD" w:rsidRPr="00CC4C3B">
        <w:rPr>
          <w:color w:val="000000"/>
        </w:rPr>
        <w:t>Naudojimosi Centrine viešųjų pirkimų informacine sistema taisyklėmis</w:t>
      </w:r>
      <w:r w:rsidR="001134CD" w:rsidRPr="00CC4C3B">
        <w:rPr>
          <w:color w:val="000000"/>
          <w:shd w:val="clear" w:color="auto" w:fill="FFFFFF"/>
        </w:rPr>
        <w:t xml:space="preserve">, patvirtintomis Viešųjų pirkimų tarnybos direktoriaus 2017 m. gruodžio 28 d. įsakymu Nr. 1S-181. </w:t>
      </w:r>
    </w:p>
    <w:p w14:paraId="659A8BA0" w14:textId="77777777" w:rsidR="001134CD" w:rsidRPr="00694797" w:rsidRDefault="001134CD" w:rsidP="001134CD">
      <w:pPr>
        <w:pStyle w:val="Sraopastraipa"/>
        <w:shd w:val="clear" w:color="auto" w:fill="FFFFFF"/>
        <w:tabs>
          <w:tab w:val="left" w:pos="1701"/>
        </w:tabs>
        <w:ind w:left="1086"/>
        <w:jc w:val="both"/>
        <w:rPr>
          <w:color w:val="000000"/>
          <w:szCs w:val="24"/>
          <w:shd w:val="clear" w:color="auto" w:fill="FFFFFF"/>
          <w:lang w:eastAsia="en-GB"/>
        </w:rPr>
      </w:pPr>
    </w:p>
    <w:p w14:paraId="659A8BA1" w14:textId="722533B6" w:rsidR="001134CD" w:rsidRPr="00694797" w:rsidRDefault="001134CD" w:rsidP="001134CD">
      <w:pPr>
        <w:tabs>
          <w:tab w:val="left" w:pos="360"/>
        </w:tabs>
        <w:ind w:left="360"/>
        <w:jc w:val="center"/>
        <w:rPr>
          <w:b/>
          <w:bCs/>
          <w:color w:val="000000"/>
        </w:rPr>
      </w:pPr>
      <w:r w:rsidRPr="00694797">
        <w:rPr>
          <w:b/>
          <w:bCs/>
          <w:color w:val="000000"/>
        </w:rPr>
        <w:t>X</w:t>
      </w:r>
      <w:r w:rsidR="00DE7900">
        <w:rPr>
          <w:b/>
          <w:bCs/>
          <w:color w:val="000000"/>
        </w:rPr>
        <w:t>I</w:t>
      </w:r>
      <w:r w:rsidRPr="00694797">
        <w:rPr>
          <w:b/>
          <w:bCs/>
          <w:color w:val="000000"/>
        </w:rPr>
        <w:t xml:space="preserve"> SKYRIUS</w:t>
      </w:r>
    </w:p>
    <w:p w14:paraId="659A8BA2" w14:textId="77777777" w:rsidR="001134CD" w:rsidRPr="00694797" w:rsidRDefault="001134CD" w:rsidP="001134CD">
      <w:pPr>
        <w:tabs>
          <w:tab w:val="left" w:pos="360"/>
        </w:tabs>
        <w:ind w:left="360"/>
        <w:jc w:val="center"/>
      </w:pPr>
      <w:r w:rsidRPr="00694797">
        <w:rPr>
          <w:b/>
          <w:bCs/>
          <w:color w:val="000000"/>
        </w:rPr>
        <w:t>BAIGIAMOSIOS NUOSTATOS</w:t>
      </w:r>
    </w:p>
    <w:p w14:paraId="659A8BA3" w14:textId="77777777" w:rsidR="001134CD" w:rsidRPr="00694797" w:rsidRDefault="001134CD" w:rsidP="001134CD"/>
    <w:p w14:paraId="659A8BA4" w14:textId="0EC50A8F" w:rsidR="001134CD" w:rsidRPr="00CC4C3B" w:rsidRDefault="00CF7A32" w:rsidP="00CC4C3B">
      <w:pPr>
        <w:tabs>
          <w:tab w:val="left" w:pos="567"/>
          <w:tab w:val="left" w:pos="1134"/>
          <w:tab w:val="left" w:pos="1276"/>
          <w:tab w:val="left" w:pos="1560"/>
        </w:tabs>
        <w:ind w:firstLine="709"/>
        <w:jc w:val="both"/>
        <w:rPr>
          <w:color w:val="000000"/>
        </w:rPr>
      </w:pPr>
      <w:r>
        <w:rPr>
          <w:color w:val="000000"/>
        </w:rPr>
        <w:t>9</w:t>
      </w:r>
      <w:r w:rsidR="00B118EC">
        <w:rPr>
          <w:color w:val="000000"/>
        </w:rPr>
        <w:t>7</w:t>
      </w:r>
      <w:r w:rsidR="00CC4C3B">
        <w:rPr>
          <w:color w:val="000000"/>
        </w:rPr>
        <w:t xml:space="preserve">. </w:t>
      </w:r>
      <w:r w:rsidR="001134CD" w:rsidRPr="00CC4C3B">
        <w:rPr>
          <w:color w:val="000000"/>
        </w:rPr>
        <w:t xml:space="preserve">Planavimo ir pasirengimo pirkimams dokumentai, pirkimo dokumentai, paraiškos, pasiūlymai bei jų nagrinėjimo ir vertinimo dokumentai, Komisijos sprendimų priėmimo, derybų, dialogo ar kiti protokolai, susirašinėjimo su tiekėjais dokumentai, Apklausos pažymos, kiti su pirkimu susiję dokumentai, preliminariosios pirkimo sutartys, pirkimo sutartys, jų pakeitimai ir su jų vykdymu susiję </w:t>
      </w:r>
      <w:r w:rsidR="001134CD" w:rsidRPr="00CC4C3B">
        <w:rPr>
          <w:color w:val="000000"/>
          <w:shd w:val="clear" w:color="auto" w:fill="FFFFFF"/>
        </w:rPr>
        <w:t>dokumentai saugomi Viešųjų pirkimų įstatymo nustatyta tvarka.</w:t>
      </w:r>
    </w:p>
    <w:p w14:paraId="659A8BA5" w14:textId="10998617" w:rsidR="001134CD" w:rsidRPr="00CC4C3B" w:rsidRDefault="00CF7A32" w:rsidP="00CC4C3B">
      <w:pPr>
        <w:tabs>
          <w:tab w:val="left" w:pos="567"/>
          <w:tab w:val="left" w:pos="1134"/>
          <w:tab w:val="left" w:pos="1276"/>
          <w:tab w:val="left" w:pos="1560"/>
        </w:tabs>
        <w:ind w:firstLine="709"/>
        <w:jc w:val="both"/>
      </w:pPr>
      <w:r>
        <w:t>9</w:t>
      </w:r>
      <w:r w:rsidR="00B118EC">
        <w:t>8</w:t>
      </w:r>
      <w:r w:rsidR="00CC4C3B">
        <w:t xml:space="preserve">. </w:t>
      </w:r>
      <w:r w:rsidR="001134CD" w:rsidRPr="00CC4C3B">
        <w:t>Susipažinti su informacija, susijusia su pasiūlymų nagrinėjimu, aiškinimu, vertinimu ir palyginimu, gali tik Komisijos pirmininkas ir nariai, Pirkimų organizatorius, ekspertai, Viešųjų pirkimų tarnybos ir kitų kontroliuojančių institucijų atstovai, Perkančiosios organizacijos vadovas ir jo įgalioti asmenys, kiti asmenys ir institucijos, turinčios tokią teisę pagal Lietuvos Respublikos įstatymus.</w:t>
      </w:r>
    </w:p>
    <w:p w14:paraId="659A8BA6" w14:textId="2F6DCAA6" w:rsidR="001134CD" w:rsidRPr="00CC4C3B" w:rsidRDefault="00CF7A32" w:rsidP="00CC4C3B">
      <w:pPr>
        <w:tabs>
          <w:tab w:val="left" w:pos="567"/>
          <w:tab w:val="left" w:pos="1134"/>
          <w:tab w:val="left" w:pos="1276"/>
          <w:tab w:val="left" w:pos="1560"/>
        </w:tabs>
        <w:ind w:firstLine="709"/>
        <w:jc w:val="both"/>
      </w:pPr>
      <w:r>
        <w:t>9</w:t>
      </w:r>
      <w:r w:rsidR="00B118EC">
        <w:t>9</w:t>
      </w:r>
      <w:r w:rsidR="00CC4C3B">
        <w:t xml:space="preserve">. </w:t>
      </w:r>
      <w:r w:rsidR="001134CD" w:rsidRPr="00CC4C3B">
        <w:t>Komisijos pirmininkas ir nariai, Pirkimų organizatorius, ekspertas, stebėtojas ir kiti asmenys, dalyvaujantys pirkimo procedūrose ar galintys daryti įtaką jos rezultatams, savo funkcijas pradeda vykdyti tik po to, kai pasirašo Viešųjų pirkimų tarnybos kartu su Vyriausiąja tarnybinės etikos komisija nustatytos formos nešališkumo deklaraciją (toliau – Nešališkumo deklaracija) ir konfidencialumo pasižadėjimą (toliau – Konfidencialumo pasižadėjimas) (</w:t>
      </w:r>
      <w:r w:rsidR="000A0012" w:rsidRPr="00CC4C3B">
        <w:t xml:space="preserve">Aprašo </w:t>
      </w:r>
      <w:r w:rsidR="001134CD" w:rsidRPr="00CC4C3B">
        <w:t>2 priedas). Nešališkumo deklaracijos ir Konfidencialumo pasižadėjimai pasirašomi, registruojami ir saugojami tam skirtame registre. Už šiame Aprašo punkte nurodytų dokumentų pasirašymą ir pateikimą laiku yra atsakingi juos pasirašantys asmenys.</w:t>
      </w:r>
    </w:p>
    <w:p w14:paraId="659A8BA7" w14:textId="23A8792C" w:rsidR="001134CD" w:rsidRPr="00CC4C3B" w:rsidRDefault="00B118EC" w:rsidP="00CC4C3B">
      <w:pPr>
        <w:tabs>
          <w:tab w:val="left" w:pos="567"/>
          <w:tab w:val="left" w:pos="1134"/>
          <w:tab w:val="left" w:pos="1276"/>
          <w:tab w:val="left" w:pos="1560"/>
        </w:tabs>
        <w:ind w:firstLine="709"/>
        <w:jc w:val="both"/>
        <w:rPr>
          <w:color w:val="000000"/>
        </w:rPr>
      </w:pPr>
      <w:r>
        <w:t>100</w:t>
      </w:r>
      <w:r w:rsidR="00CC4C3B">
        <w:t xml:space="preserve">. </w:t>
      </w:r>
      <w:r w:rsidR="001134CD" w:rsidRPr="00CC4C3B">
        <w:t xml:space="preserve">Perkančiosios organizacijos paskirti ekspertai ir Komisijos nariai, stebėtojai, asmenys, dalyvaujantys pirkimo procedūrose ar galintys daryti įtaką jos rezultatams, savo funkcijas pradeda vykdyti tik po to, kai yra tinkamai deklaravę ir (ar) patikslinę privačius interesus pagal Lietuvos Respublikos viešųjų privačių interesų derinimo įstatymą. Už šiame Aprašo punkte nurodytos deklaracijos pateikimą ir tikslinimą yra atsakingi viešuosius ir privačius interesus deklaruojantys </w:t>
      </w:r>
      <w:r w:rsidR="001134CD" w:rsidRPr="00CC4C3B">
        <w:rPr>
          <w:color w:val="000000"/>
        </w:rPr>
        <w:t>asmenys.</w:t>
      </w:r>
    </w:p>
    <w:p w14:paraId="659A8BA8" w14:textId="27CE2C6F" w:rsidR="001134CD" w:rsidRPr="00CC4C3B" w:rsidRDefault="00B118EC" w:rsidP="00CC4C3B">
      <w:pPr>
        <w:tabs>
          <w:tab w:val="left" w:pos="567"/>
          <w:tab w:val="left" w:pos="1134"/>
          <w:tab w:val="left" w:pos="1276"/>
          <w:tab w:val="left" w:pos="1560"/>
        </w:tabs>
        <w:ind w:firstLine="709"/>
        <w:jc w:val="both"/>
        <w:rPr>
          <w:color w:val="000000"/>
        </w:rPr>
      </w:pPr>
      <w:r>
        <w:rPr>
          <w:color w:val="000000"/>
        </w:rPr>
        <w:t>101</w:t>
      </w:r>
      <w:r w:rsidR="00CC4C3B">
        <w:rPr>
          <w:color w:val="000000"/>
        </w:rPr>
        <w:t xml:space="preserve">. </w:t>
      </w:r>
      <w:r w:rsidR="001134CD" w:rsidRPr="00CC4C3B">
        <w:rPr>
          <w:color w:val="000000"/>
        </w:rPr>
        <w:t xml:space="preserve">Perkančioji organizacija, Komisija, jos pirmininkas ir nariai ar ekspertai ir kiti asmenys negali tretiesiems asmenims atskleisti iš tiekėjų gautos informacijos, kurią jie nurodė kaip konfidencialią. Konfidencialia nelaikoma tokia informacija, kuri yra viešai žinoma arba vieša pagal viešuosius pirkimus reglamentuojančių teisės aktų reikalavimus. </w:t>
      </w:r>
    </w:p>
    <w:p w14:paraId="659A8BA9" w14:textId="5CFDFFFA" w:rsidR="00D3446C" w:rsidRPr="00CC4C3B" w:rsidRDefault="00CF7A32" w:rsidP="00CC4C3B">
      <w:pPr>
        <w:tabs>
          <w:tab w:val="left" w:pos="567"/>
          <w:tab w:val="left" w:pos="1134"/>
          <w:tab w:val="left" w:pos="1276"/>
          <w:tab w:val="left" w:pos="1560"/>
        </w:tabs>
        <w:ind w:firstLine="709"/>
        <w:jc w:val="both"/>
        <w:rPr>
          <w:color w:val="000000"/>
        </w:rPr>
      </w:pPr>
      <w:r>
        <w:rPr>
          <w:color w:val="000000"/>
        </w:rPr>
        <w:t>10</w:t>
      </w:r>
      <w:r w:rsidR="00B118EC">
        <w:rPr>
          <w:color w:val="000000"/>
        </w:rPr>
        <w:t>2</w:t>
      </w:r>
      <w:r w:rsidR="00CC4C3B">
        <w:rPr>
          <w:color w:val="000000"/>
        </w:rPr>
        <w:t xml:space="preserve">. </w:t>
      </w:r>
      <w:r w:rsidR="00D3446C" w:rsidRPr="00CC4C3B">
        <w:rPr>
          <w:color w:val="000000"/>
        </w:rPr>
        <w:t>Viešųjų pirkimų organizavimo procese dalyvaujančių asmenų konfidencialumo pasižadėjimų ir nešališkumo deklaracijų pasirašymo organizavimo, vykdymo ir kontrolės procedūras vykdo perkančiosios organizacijos direktor</w:t>
      </w:r>
      <w:r w:rsidR="00EE4B66" w:rsidRPr="00CC4C3B">
        <w:rPr>
          <w:color w:val="000000"/>
        </w:rPr>
        <w:t>iaus įsakymu paskirtas asmuo (-m</w:t>
      </w:r>
      <w:r w:rsidR="00D3446C" w:rsidRPr="00CC4C3B">
        <w:rPr>
          <w:color w:val="000000"/>
        </w:rPr>
        <w:t xml:space="preserve">enys), kuris (-ie) organizuoja asmenų, kuriems reikia pasirašyti konfidencialumo pasižadėjimą ir nešališkumo deklaraciją informavimą, konfidencialumo pasižadėjimų ir nešališkumo deklaracijų savalaikį užpildymą ir pasirašymą bei šių dokumentų registravimą </w:t>
      </w:r>
      <w:r w:rsidR="00D3446C" w:rsidRPr="00910CC8">
        <w:rPr>
          <w:color w:val="000000" w:themeColor="text1"/>
        </w:rPr>
        <w:t>(</w:t>
      </w:r>
      <w:r w:rsidR="00EE4B66" w:rsidRPr="00910CC8">
        <w:rPr>
          <w:color w:val="000000" w:themeColor="text1"/>
        </w:rPr>
        <w:t xml:space="preserve">pateikiamos formos Aprašo </w:t>
      </w:r>
      <w:r w:rsidR="00910CC8" w:rsidRPr="00910CC8">
        <w:rPr>
          <w:color w:val="000000" w:themeColor="text1"/>
        </w:rPr>
        <w:t>5</w:t>
      </w:r>
      <w:r w:rsidR="00D3446C" w:rsidRPr="00910CC8">
        <w:rPr>
          <w:color w:val="000000" w:themeColor="text1"/>
        </w:rPr>
        <w:t xml:space="preserve"> Priede)</w:t>
      </w:r>
      <w:r w:rsidR="00D3446C" w:rsidRPr="00CC4C3B">
        <w:rPr>
          <w:color w:val="000000"/>
        </w:rPr>
        <w:t xml:space="preserve"> ir saugojimą.</w:t>
      </w:r>
    </w:p>
    <w:p w14:paraId="659A8BAA" w14:textId="57B4E9BA" w:rsidR="00D3446C" w:rsidRPr="00226321" w:rsidRDefault="00D3446C" w:rsidP="00CC4C3B">
      <w:pPr>
        <w:tabs>
          <w:tab w:val="left" w:pos="0"/>
          <w:tab w:val="left" w:pos="1134"/>
          <w:tab w:val="left" w:pos="1276"/>
          <w:tab w:val="left" w:pos="1560"/>
        </w:tabs>
        <w:ind w:firstLine="709"/>
        <w:jc w:val="both"/>
        <w:rPr>
          <w:color w:val="EE0000"/>
        </w:rPr>
      </w:pPr>
    </w:p>
    <w:p w14:paraId="659A8BAB" w14:textId="115AE34B" w:rsidR="00D3446C" w:rsidRPr="00CC4C3B" w:rsidRDefault="000D648C" w:rsidP="00CC4C3B">
      <w:pPr>
        <w:tabs>
          <w:tab w:val="left" w:pos="0"/>
          <w:tab w:val="left" w:pos="1134"/>
          <w:tab w:val="left" w:pos="1276"/>
          <w:tab w:val="left" w:pos="1560"/>
        </w:tabs>
        <w:ind w:firstLine="709"/>
        <w:jc w:val="both"/>
        <w:rPr>
          <w:color w:val="000000"/>
        </w:rPr>
      </w:pPr>
      <w:r>
        <w:rPr>
          <w:color w:val="000000"/>
        </w:rPr>
        <w:lastRenderedPageBreak/>
        <w:t>10</w:t>
      </w:r>
      <w:r w:rsidR="00FB7921">
        <w:rPr>
          <w:color w:val="000000"/>
        </w:rPr>
        <w:t>3</w:t>
      </w:r>
      <w:r w:rsidR="00CC4C3B">
        <w:rPr>
          <w:color w:val="000000"/>
        </w:rPr>
        <w:t xml:space="preserve">. </w:t>
      </w:r>
      <w:r w:rsidR="00D3446C" w:rsidRPr="00CC4C3B">
        <w:rPr>
          <w:color w:val="000000"/>
        </w:rPr>
        <w:t>Komisijos nariai, pirkimų iniciatoriai, pirkimų organizatoriai, ekspertai, stebėtojai, patekę į intereso konflikto situaciją, turi nusišalinti nuo su atitinkamu pirkimu susijusių sprendimų priėmimo proceso ar jo stebėjimo vadovaujantis žemiau nurodytais teisės aktais:</w:t>
      </w:r>
    </w:p>
    <w:p w14:paraId="659A8BAC" w14:textId="1911A300" w:rsidR="00D3446C" w:rsidRPr="00CC4C3B" w:rsidRDefault="000D648C" w:rsidP="00CC4C3B">
      <w:pPr>
        <w:tabs>
          <w:tab w:val="left" w:pos="0"/>
          <w:tab w:val="left" w:pos="1134"/>
          <w:tab w:val="left" w:pos="1276"/>
          <w:tab w:val="left" w:pos="1560"/>
        </w:tabs>
        <w:ind w:firstLine="709"/>
        <w:jc w:val="both"/>
        <w:rPr>
          <w:color w:val="000000"/>
        </w:rPr>
      </w:pPr>
      <w:r>
        <w:rPr>
          <w:color w:val="000000"/>
        </w:rPr>
        <w:t>10</w:t>
      </w:r>
      <w:r w:rsidR="00FB7921">
        <w:rPr>
          <w:color w:val="000000"/>
        </w:rPr>
        <w:t>3</w:t>
      </w:r>
      <w:r w:rsidR="00CC4C3B">
        <w:rPr>
          <w:color w:val="000000"/>
        </w:rPr>
        <w:t xml:space="preserve">.1. </w:t>
      </w:r>
      <w:r w:rsidR="00D3446C" w:rsidRPr="00CC4C3B">
        <w:rPr>
          <w:color w:val="000000"/>
        </w:rPr>
        <w:t>Vyriausiosios tarnybinės etikos komisijos 2019 m. gruodžio 19 d. sprendimu Nr. KS-340 patvirtintomis Pirkimuose kylančių interesų konfliktų nustatymo gairėmis;</w:t>
      </w:r>
    </w:p>
    <w:p w14:paraId="659A8BAD" w14:textId="243E87D2" w:rsidR="00D3446C" w:rsidRPr="00CC4C3B" w:rsidRDefault="000D648C" w:rsidP="00CC4C3B">
      <w:pPr>
        <w:tabs>
          <w:tab w:val="left" w:pos="0"/>
          <w:tab w:val="left" w:pos="1134"/>
          <w:tab w:val="left" w:pos="1276"/>
          <w:tab w:val="left" w:pos="1560"/>
        </w:tabs>
        <w:ind w:firstLine="709"/>
        <w:jc w:val="both"/>
        <w:rPr>
          <w:color w:val="000000"/>
        </w:rPr>
      </w:pPr>
      <w:r>
        <w:rPr>
          <w:color w:val="000000"/>
        </w:rPr>
        <w:t>10</w:t>
      </w:r>
      <w:r w:rsidR="00FB7921">
        <w:rPr>
          <w:color w:val="000000"/>
        </w:rPr>
        <w:t>3</w:t>
      </w:r>
      <w:r w:rsidR="00CC4C3B">
        <w:rPr>
          <w:color w:val="000000"/>
        </w:rPr>
        <w:t xml:space="preserve">.2. </w:t>
      </w:r>
      <w:r w:rsidR="00D3446C" w:rsidRPr="00CC4C3B">
        <w:rPr>
          <w:color w:val="000000"/>
        </w:rPr>
        <w:t>Vyriausiosios tarnybinės etikos komisijos 2019 m. gruodžio 19 d. sprendimu Nr. KS-339 patvirtintu Perkančiosios organizacijos ar perkančiojo subjekto vadovų, pirkimo komisijos narių, asmenų, perkančiosios organizacijos ar perkančiojo subjekto vadovo paskirtų atlikti supaprastintus pirkimus, pirkimų procedūrose dalyvaujančių ekspertų ir pirkimų iniciatorių nusišalinimo tvarkos aprašu.</w:t>
      </w:r>
    </w:p>
    <w:p w14:paraId="659A8BAE" w14:textId="77777777" w:rsidR="00D3446C" w:rsidRDefault="00D3446C" w:rsidP="001134CD">
      <w:pPr>
        <w:jc w:val="center"/>
        <w:rPr>
          <w:color w:val="000000"/>
        </w:rPr>
      </w:pPr>
    </w:p>
    <w:p w14:paraId="659A8BAF" w14:textId="77777777" w:rsidR="001134CD" w:rsidRPr="00694797" w:rsidRDefault="001134CD" w:rsidP="001134CD">
      <w:pPr>
        <w:jc w:val="center"/>
        <w:rPr>
          <w:color w:val="000000"/>
        </w:rPr>
      </w:pPr>
      <w:r w:rsidRPr="00694797">
        <w:rPr>
          <w:color w:val="000000"/>
        </w:rPr>
        <w:t>________________</w:t>
      </w:r>
    </w:p>
    <w:p w14:paraId="659A8BB0" w14:textId="77777777" w:rsidR="00D3446C" w:rsidRDefault="001134CD" w:rsidP="00D3446C">
      <w:pPr>
        <w:ind w:left="5529"/>
      </w:pPr>
      <w:r w:rsidRPr="00694797">
        <w:rPr>
          <w:color w:val="000000"/>
        </w:rPr>
        <w:br w:type="page"/>
      </w:r>
      <w:r w:rsidRPr="00694797">
        <w:lastRenderedPageBreak/>
        <w:t xml:space="preserve">Centralizuotų ir decentralizuotų viešųjų pirkimų </w:t>
      </w:r>
      <w:r w:rsidR="00D75C06">
        <w:t xml:space="preserve">organizavimo, </w:t>
      </w:r>
      <w:r w:rsidRPr="00694797">
        <w:t xml:space="preserve">vykdymo </w:t>
      </w:r>
      <w:r w:rsidR="00D75C06">
        <w:t xml:space="preserve">ir vidaus kontrolės </w:t>
      </w:r>
      <w:r w:rsidRPr="00694797">
        <w:t>tvarkos aprašo</w:t>
      </w:r>
      <w:r w:rsidR="00D3446C">
        <w:t xml:space="preserve"> </w:t>
      </w:r>
    </w:p>
    <w:p w14:paraId="659A8BB1" w14:textId="77777777" w:rsidR="001134CD" w:rsidRPr="00D3446C" w:rsidRDefault="001134CD" w:rsidP="00D3446C">
      <w:pPr>
        <w:ind w:left="5529"/>
      </w:pPr>
      <w:r>
        <w:t>1</w:t>
      </w:r>
      <w:r w:rsidRPr="00694797">
        <w:t xml:space="preserve"> priedas</w:t>
      </w:r>
    </w:p>
    <w:p w14:paraId="659A8BB2" w14:textId="77777777" w:rsidR="001134CD" w:rsidRPr="00694797" w:rsidRDefault="001134CD" w:rsidP="001134CD">
      <w:pPr>
        <w:ind w:left="5040" w:firstLine="720"/>
        <w:rPr>
          <w:sz w:val="22"/>
          <w:szCs w:val="22"/>
          <w:lang w:eastAsia="en-GB"/>
        </w:rPr>
      </w:pPr>
    </w:p>
    <w:p w14:paraId="659A8BB3" w14:textId="77777777" w:rsidR="001134CD" w:rsidRPr="00694797" w:rsidRDefault="001134CD" w:rsidP="001134CD">
      <w:pPr>
        <w:jc w:val="center"/>
        <w:rPr>
          <w:b/>
          <w:bCs/>
          <w:lang w:eastAsia="en-GB"/>
        </w:rPr>
      </w:pPr>
      <w:r w:rsidRPr="00694797">
        <w:rPr>
          <w:b/>
          <w:bCs/>
          <w:lang w:eastAsia="en-GB"/>
        </w:rPr>
        <w:t>CENTRALIZUOTOS VIEŠŲJŲ PIRKIMŲ VEIKLOS PASLAUGŲ SUTARTIS</w:t>
      </w:r>
    </w:p>
    <w:p w14:paraId="659A8BB4" w14:textId="77777777" w:rsidR="001134CD" w:rsidRPr="00694797" w:rsidRDefault="001134CD" w:rsidP="001134CD">
      <w:pPr>
        <w:jc w:val="center"/>
        <w:rPr>
          <w:lang w:eastAsia="en-GB"/>
        </w:rPr>
      </w:pPr>
    </w:p>
    <w:p w14:paraId="659A8BB5" w14:textId="77777777" w:rsidR="001134CD" w:rsidRPr="00694797" w:rsidRDefault="001134CD" w:rsidP="001134CD">
      <w:pPr>
        <w:jc w:val="center"/>
        <w:rPr>
          <w:lang w:eastAsia="en-GB"/>
        </w:rPr>
      </w:pPr>
      <w:r w:rsidRPr="00694797">
        <w:rPr>
          <w:lang w:eastAsia="en-GB"/>
        </w:rPr>
        <w:t>202</w:t>
      </w:r>
      <w:r>
        <w:rPr>
          <w:lang w:eastAsia="en-GB"/>
        </w:rPr>
        <w:t>_</w:t>
      </w:r>
      <w:r w:rsidRPr="00694797">
        <w:rPr>
          <w:lang w:eastAsia="en-GB"/>
        </w:rPr>
        <w:t xml:space="preserve"> m. _________ d. Nr.</w:t>
      </w:r>
    </w:p>
    <w:p w14:paraId="659A8BB6" w14:textId="77777777" w:rsidR="001134CD" w:rsidRPr="00694797" w:rsidRDefault="001134CD" w:rsidP="001134CD">
      <w:pPr>
        <w:jc w:val="center"/>
        <w:rPr>
          <w:lang w:eastAsia="en-GB"/>
        </w:rPr>
      </w:pPr>
    </w:p>
    <w:p w14:paraId="659A8BB7" w14:textId="77777777" w:rsidR="00D3446C" w:rsidRDefault="00D3446C" w:rsidP="00D3446C">
      <w:pPr>
        <w:ind w:firstLine="709"/>
        <w:jc w:val="both"/>
        <w:rPr>
          <w:lang w:eastAsia="en-GB"/>
        </w:rPr>
      </w:pPr>
      <w:r>
        <w:rPr>
          <w:b/>
          <w:lang w:eastAsia="en-GB"/>
        </w:rPr>
        <w:t>Alytaus</w:t>
      </w:r>
      <w:r w:rsidR="001134CD" w:rsidRPr="00694797">
        <w:rPr>
          <w:b/>
          <w:lang w:eastAsia="en-GB"/>
        </w:rPr>
        <w:t xml:space="preserve"> rajono savivaldybės administracija</w:t>
      </w:r>
      <w:r w:rsidR="001134CD" w:rsidRPr="00694797">
        <w:rPr>
          <w:lang w:eastAsia="en-GB"/>
        </w:rPr>
        <w:t>, juridinio asmens kodas 188</w:t>
      </w:r>
      <w:r>
        <w:rPr>
          <w:lang w:eastAsia="en-GB"/>
        </w:rPr>
        <w:t>718528</w:t>
      </w:r>
      <w:r w:rsidR="001134CD" w:rsidRPr="00694797">
        <w:rPr>
          <w:lang w:eastAsia="en-GB"/>
        </w:rPr>
        <w:t xml:space="preserve">, kurią atstovauja </w:t>
      </w:r>
      <w:r>
        <w:rPr>
          <w:lang w:eastAsia="en-GB"/>
        </w:rPr>
        <w:t>Alytaus</w:t>
      </w:r>
      <w:r w:rsidR="001134CD" w:rsidRPr="00694797">
        <w:rPr>
          <w:lang w:eastAsia="en-GB"/>
        </w:rPr>
        <w:t xml:space="preserve"> rajono savivaldybės administracijos direktorius _____________, (toliau – CPO), ir </w:t>
      </w:r>
    </w:p>
    <w:p w14:paraId="659A8BB8" w14:textId="77777777" w:rsidR="001134CD" w:rsidRPr="00694797" w:rsidRDefault="001134CD" w:rsidP="00D3446C">
      <w:pPr>
        <w:ind w:firstLine="709"/>
        <w:jc w:val="both"/>
        <w:rPr>
          <w:lang w:eastAsia="en-GB"/>
        </w:rPr>
      </w:pPr>
      <w:r w:rsidRPr="00694797">
        <w:rPr>
          <w:b/>
          <w:lang w:eastAsia="en-GB"/>
        </w:rPr>
        <w:t>__________________</w:t>
      </w:r>
      <w:r w:rsidRPr="00694797">
        <w:rPr>
          <w:lang w:eastAsia="en-GB"/>
        </w:rPr>
        <w:t xml:space="preserve">, juridinio asmens kodas__________________, kurią (-į) atstovauja __________________________________, (toliau – Perkančioji organizacija), toliau kartu šioje sutartyje vadinamos Šalimis, o kiekviena atskirai – Šalimi, susitarė ir sudarė šią </w:t>
      </w:r>
      <w:bookmarkStart w:id="2" w:name="_Hlk118900083"/>
      <w:r w:rsidRPr="00694797">
        <w:rPr>
          <w:lang w:eastAsia="en-GB"/>
        </w:rPr>
        <w:t xml:space="preserve">Centralizuotos viešųjų pirkimų veiklos paslaugų sutartį </w:t>
      </w:r>
      <w:bookmarkEnd w:id="2"/>
      <w:r w:rsidRPr="00694797">
        <w:rPr>
          <w:lang w:eastAsia="en-GB"/>
        </w:rPr>
        <w:t xml:space="preserve">(toliau – Sutartis): </w:t>
      </w:r>
    </w:p>
    <w:p w14:paraId="659A8BB9" w14:textId="77777777" w:rsidR="001134CD" w:rsidRPr="00694797" w:rsidRDefault="001134CD" w:rsidP="001134CD">
      <w:pPr>
        <w:jc w:val="both"/>
        <w:rPr>
          <w:lang w:eastAsia="en-GB"/>
        </w:rPr>
      </w:pPr>
    </w:p>
    <w:p w14:paraId="659A8BBA" w14:textId="77777777" w:rsidR="001134CD" w:rsidRPr="00694797" w:rsidRDefault="001134CD" w:rsidP="001134CD">
      <w:pPr>
        <w:jc w:val="center"/>
        <w:rPr>
          <w:b/>
          <w:bCs/>
          <w:lang w:eastAsia="en-GB"/>
        </w:rPr>
      </w:pPr>
      <w:r w:rsidRPr="00694797">
        <w:rPr>
          <w:b/>
          <w:bCs/>
          <w:lang w:eastAsia="en-GB"/>
        </w:rPr>
        <w:t>1. SUTARTIES DALYKAS</w:t>
      </w:r>
    </w:p>
    <w:p w14:paraId="659A8BBB" w14:textId="77777777" w:rsidR="001134CD" w:rsidRPr="00694797" w:rsidRDefault="001134CD" w:rsidP="001134CD">
      <w:pPr>
        <w:jc w:val="both"/>
        <w:rPr>
          <w:lang w:eastAsia="en-GB"/>
        </w:rPr>
      </w:pPr>
    </w:p>
    <w:p w14:paraId="659A8BBC" w14:textId="77777777" w:rsidR="001134CD" w:rsidRPr="00694797" w:rsidRDefault="001134CD" w:rsidP="001134CD">
      <w:pPr>
        <w:ind w:firstLine="709"/>
        <w:jc w:val="both"/>
        <w:rPr>
          <w:lang w:eastAsia="en-GB"/>
        </w:rPr>
      </w:pPr>
      <w:r w:rsidRPr="00694797">
        <w:rPr>
          <w:lang w:eastAsia="en-GB"/>
        </w:rPr>
        <w:t>1.1. Šalys susitaria ir pareiškia, kad ši Sutartis sudaroma vadovaujantis Lietuvos Respublikos viešųjų pirkimų įstatymo (toliau – Viešųjų pirkimų įstatymas) 82 straipsniu ir 82</w:t>
      </w:r>
      <w:r w:rsidRPr="00694797">
        <w:rPr>
          <w:vertAlign w:val="superscript"/>
          <w:lang w:eastAsia="en-GB"/>
        </w:rPr>
        <w:t>1</w:t>
      </w:r>
      <w:r w:rsidRPr="00694797">
        <w:rPr>
          <w:lang w:eastAsia="en-GB"/>
        </w:rPr>
        <w:t xml:space="preserve"> straipsnio 1 dalies 2 punktu, </w:t>
      </w:r>
      <w:r w:rsidR="00D3446C">
        <w:rPr>
          <w:lang w:eastAsia="en-GB"/>
        </w:rPr>
        <w:t>Alytaus</w:t>
      </w:r>
      <w:r w:rsidRPr="00694797">
        <w:rPr>
          <w:lang w:eastAsia="en-GB"/>
        </w:rPr>
        <w:t xml:space="preserve"> rajono savivaldybės tarybos 2022 m. </w:t>
      </w:r>
      <w:r w:rsidR="00D3446C">
        <w:rPr>
          <w:lang w:eastAsia="en-GB"/>
        </w:rPr>
        <w:t>spalio 27</w:t>
      </w:r>
      <w:r w:rsidRPr="00694797">
        <w:rPr>
          <w:lang w:eastAsia="en-GB"/>
        </w:rPr>
        <w:t xml:space="preserve"> d. sprendimu </w:t>
      </w:r>
      <w:r w:rsidR="00D3446C" w:rsidRPr="00D3446C">
        <w:rPr>
          <w:lang w:eastAsia="en-GB"/>
        </w:rPr>
        <w:t>K-179 „Dėl pavedimo vykdyti centrinės perkančiosios organizacijos funkcijas“</w:t>
      </w:r>
      <w:r w:rsidRPr="00694797">
        <w:rPr>
          <w:lang w:eastAsia="en-GB"/>
        </w:rPr>
        <w:t>, pabrėždamos aplinkybę, jog pagal šią Sutartį tiek CPO, tiek Perkančioji organizacija atlieka šios Sutarties nuostatomis aptartas procedūras.</w:t>
      </w:r>
    </w:p>
    <w:p w14:paraId="659A8BBD" w14:textId="77777777" w:rsidR="001134CD" w:rsidRPr="00694797" w:rsidRDefault="001134CD" w:rsidP="001134CD">
      <w:pPr>
        <w:ind w:firstLine="709"/>
        <w:jc w:val="both"/>
        <w:rPr>
          <w:lang w:eastAsia="en-GB"/>
        </w:rPr>
      </w:pPr>
      <w:r w:rsidRPr="00694797">
        <w:rPr>
          <w:lang w:eastAsia="en-GB"/>
        </w:rPr>
        <w:t>1.2. Šia Sutartimi Perkančioji organizacija paveda CPO:</w:t>
      </w:r>
    </w:p>
    <w:p w14:paraId="659A8BBE" w14:textId="77777777" w:rsidR="001134CD" w:rsidRPr="00694797" w:rsidRDefault="001134CD" w:rsidP="001134CD">
      <w:pPr>
        <w:ind w:firstLine="709"/>
        <w:jc w:val="both"/>
        <w:rPr>
          <w:lang w:eastAsia="en-GB"/>
        </w:rPr>
      </w:pPr>
      <w:r w:rsidRPr="00694797">
        <w:rPr>
          <w:lang w:eastAsia="en-GB"/>
        </w:rPr>
        <w:t xml:space="preserve">1.2.1. atlikti Perkančiosios organizacijos inicijuotų centralizuotų pirkimų, kurių planuojamos sudaryti </w:t>
      </w:r>
      <w:r w:rsidR="00EE4B66">
        <w:rPr>
          <w:lang w:eastAsia="en-GB"/>
        </w:rPr>
        <w:t xml:space="preserve">pirkimo </w:t>
      </w:r>
      <w:r w:rsidRPr="00694797">
        <w:rPr>
          <w:lang w:eastAsia="en-GB"/>
        </w:rPr>
        <w:t xml:space="preserve">sutarties vertė viršija 15 000,00 Eur be pridėtinės vertės mokesčio (toliau – PVM) ir </w:t>
      </w:r>
      <w:r w:rsidRPr="00694797">
        <w:rPr>
          <w:color w:val="000000"/>
          <w:lang w:eastAsia="en-GB"/>
        </w:rPr>
        <w:t xml:space="preserve">kitų pirkimų, kuriuos CPO Pirkimų </w:t>
      </w:r>
      <w:r w:rsidR="00D3446C">
        <w:rPr>
          <w:color w:val="000000"/>
          <w:lang w:eastAsia="en-GB"/>
        </w:rPr>
        <w:t>paraiškoje</w:t>
      </w:r>
      <w:r w:rsidRPr="00694797">
        <w:rPr>
          <w:color w:val="000000"/>
          <w:lang w:eastAsia="en-GB"/>
        </w:rPr>
        <w:t xml:space="preserve"> pažymi centralizuotais</w:t>
      </w:r>
      <w:r w:rsidRPr="00694797">
        <w:rPr>
          <w:lang w:eastAsia="en-GB"/>
        </w:rPr>
        <w:t>, numatytų Perkančiosios organizacijos patvirtintame planuojamų atlikti pirkimų plane, procedūras;</w:t>
      </w:r>
    </w:p>
    <w:p w14:paraId="659A8BBF" w14:textId="77777777" w:rsidR="001134CD" w:rsidRPr="00694797" w:rsidRDefault="001134CD" w:rsidP="001134CD">
      <w:pPr>
        <w:ind w:firstLine="709"/>
        <w:jc w:val="both"/>
        <w:rPr>
          <w:lang w:eastAsia="en-GB"/>
        </w:rPr>
      </w:pPr>
      <w:r w:rsidRPr="00694797">
        <w:rPr>
          <w:lang w:eastAsia="en-GB"/>
        </w:rPr>
        <w:t>1.2.2. pagal poreikį teikti pagal Viešųjų̨ pirkimų įstatymo 82</w:t>
      </w:r>
      <w:r w:rsidRPr="00694797">
        <w:rPr>
          <w:vertAlign w:val="superscript"/>
          <w:lang w:eastAsia="en-GB"/>
        </w:rPr>
        <w:t>1</w:t>
      </w:r>
      <w:r w:rsidRPr="00694797">
        <w:rPr>
          <w:lang w:eastAsia="en-GB"/>
        </w:rPr>
        <w:t xml:space="preserve"> straipsnio 1 dalies 2 punktą vykdomų pirkimų pagalbines viešųjų pirkimų veiklos paslaugas, susijusias su Perkančiosios organizacijos viešųjų pirkimų procedūromis ar dokumentų rengimu bei naudojantis Perkančiosios organizacijos CPO darbuotojui suteikta naudotojo teise CVP IS paskyroje, paskelbti laimėjusio dalyvio pasiūlymą, sudarytą pirkimo sutartį, preliminariąją sutartį ir šių sutarčių pakeitimus Viešųjų̨ pirkimų įstatymo 86 straipsnio 9 dalyje nustatyta tvarka. </w:t>
      </w:r>
    </w:p>
    <w:p w14:paraId="659A8BC0" w14:textId="77777777" w:rsidR="001134CD" w:rsidRPr="00694797" w:rsidRDefault="001134CD" w:rsidP="001134CD">
      <w:pPr>
        <w:ind w:firstLine="709"/>
        <w:jc w:val="both"/>
        <w:rPr>
          <w:lang w:eastAsia="en-GB"/>
        </w:rPr>
      </w:pPr>
      <w:r w:rsidRPr="00694797">
        <w:rPr>
          <w:lang w:eastAsia="en-GB"/>
        </w:rPr>
        <w:t>1.3. Vadovaujantis Sutarties 1.1 papunkčiu Šalys susitaria ir pareiškia, kad laiko, jog Sutartis sudaroma pagal Viešųjų pirkimų įstatymo 82 straipsnio ir 82</w:t>
      </w:r>
      <w:r w:rsidRPr="00694797">
        <w:rPr>
          <w:vertAlign w:val="superscript"/>
          <w:lang w:eastAsia="en-GB"/>
        </w:rPr>
        <w:t>1</w:t>
      </w:r>
      <w:r w:rsidRPr="00694797">
        <w:rPr>
          <w:lang w:eastAsia="en-GB"/>
        </w:rPr>
        <w:t xml:space="preserve"> straipsnio 1 dalies 2 punkto nuostatas, todėl atskiro įgaliojimo Perkančioji organizacija CPO centralizuotų viešųjų̨ pirkimų veiklos vykdymui nepateikia. </w:t>
      </w:r>
    </w:p>
    <w:p w14:paraId="659A8BC1" w14:textId="77777777" w:rsidR="001134CD" w:rsidRPr="00694797" w:rsidRDefault="001134CD" w:rsidP="001134CD">
      <w:pPr>
        <w:ind w:firstLine="709"/>
        <w:jc w:val="both"/>
        <w:rPr>
          <w:lang w:eastAsia="en-GB"/>
        </w:rPr>
      </w:pPr>
    </w:p>
    <w:p w14:paraId="659A8BC2" w14:textId="77777777" w:rsidR="001134CD" w:rsidRPr="00694797" w:rsidRDefault="001134CD" w:rsidP="001134CD">
      <w:pPr>
        <w:jc w:val="center"/>
        <w:rPr>
          <w:b/>
          <w:bCs/>
          <w:lang w:eastAsia="en-GB"/>
        </w:rPr>
      </w:pPr>
      <w:r w:rsidRPr="00694797">
        <w:rPr>
          <w:b/>
          <w:bCs/>
          <w:lang w:eastAsia="en-GB"/>
        </w:rPr>
        <w:t>2. SUTARTIES KAINA IR MOKĖJIMO TVARKA</w:t>
      </w:r>
    </w:p>
    <w:p w14:paraId="659A8BC3" w14:textId="77777777" w:rsidR="001134CD" w:rsidRPr="00694797" w:rsidRDefault="001134CD" w:rsidP="001134CD">
      <w:pPr>
        <w:jc w:val="both"/>
        <w:rPr>
          <w:lang w:eastAsia="en-GB"/>
        </w:rPr>
      </w:pPr>
    </w:p>
    <w:p w14:paraId="659A8BC4" w14:textId="77777777" w:rsidR="001134CD" w:rsidRPr="00694797" w:rsidRDefault="001134CD" w:rsidP="00053ADE">
      <w:pPr>
        <w:ind w:firstLine="709"/>
        <w:jc w:val="both"/>
        <w:rPr>
          <w:lang w:eastAsia="en-GB"/>
        </w:rPr>
      </w:pPr>
      <w:r w:rsidRPr="00694797">
        <w:rPr>
          <w:lang w:eastAsia="en-GB"/>
        </w:rPr>
        <w:t xml:space="preserve">2.1. Apmokėjimas už CPO teikiamas paslaugas netaikomas. </w:t>
      </w:r>
    </w:p>
    <w:p w14:paraId="659A8BC5" w14:textId="77777777" w:rsidR="001134CD" w:rsidRPr="00694797" w:rsidRDefault="001134CD" w:rsidP="001134CD">
      <w:pPr>
        <w:jc w:val="both"/>
        <w:rPr>
          <w:lang w:eastAsia="en-GB"/>
        </w:rPr>
      </w:pPr>
    </w:p>
    <w:p w14:paraId="659A8BC6" w14:textId="77777777" w:rsidR="001134CD" w:rsidRPr="00694797" w:rsidRDefault="001134CD" w:rsidP="001134CD">
      <w:pPr>
        <w:jc w:val="center"/>
        <w:rPr>
          <w:b/>
          <w:bCs/>
          <w:lang w:eastAsia="en-GB"/>
        </w:rPr>
      </w:pPr>
      <w:r w:rsidRPr="00694797">
        <w:rPr>
          <w:b/>
          <w:bCs/>
          <w:lang w:eastAsia="en-GB"/>
        </w:rPr>
        <w:t>3. ŠALIŲ TEISĖS IR PAREIGOS</w:t>
      </w:r>
    </w:p>
    <w:p w14:paraId="659A8BC7" w14:textId="77777777" w:rsidR="001134CD" w:rsidRPr="00694797" w:rsidRDefault="001134CD" w:rsidP="001134CD">
      <w:pPr>
        <w:jc w:val="both"/>
        <w:rPr>
          <w:lang w:eastAsia="en-GB"/>
        </w:rPr>
      </w:pPr>
    </w:p>
    <w:p w14:paraId="659A8BC8" w14:textId="77777777" w:rsidR="001134CD" w:rsidRPr="00694797" w:rsidRDefault="001134CD" w:rsidP="00053ADE">
      <w:pPr>
        <w:ind w:firstLine="709"/>
        <w:jc w:val="both"/>
        <w:rPr>
          <w:lang w:eastAsia="en-GB"/>
        </w:rPr>
      </w:pPr>
      <w:r w:rsidRPr="00694797">
        <w:rPr>
          <w:lang w:eastAsia="en-GB"/>
        </w:rPr>
        <w:t xml:space="preserve">3.1. Perkančioji organizacija įsipareigoja vykdyti šias pareigas ir atlikti šias procedūras: </w:t>
      </w:r>
    </w:p>
    <w:p w14:paraId="659A8BC9" w14:textId="77777777" w:rsidR="001134CD" w:rsidRPr="00694797" w:rsidRDefault="001134CD" w:rsidP="00053ADE">
      <w:pPr>
        <w:ind w:firstLine="709"/>
        <w:jc w:val="both"/>
        <w:rPr>
          <w:lang w:eastAsia="en-GB"/>
        </w:rPr>
      </w:pPr>
      <w:r w:rsidRPr="00694797">
        <w:rPr>
          <w:lang w:eastAsia="en-GB"/>
        </w:rPr>
        <w:t xml:space="preserve">3.1.1. laikytis viešųjų pirkimų dokumentų pateikimo tvarkos ir terminų, taip pat kitų procedūrų, nustatytų CPO patvirtintame Centralizuotų ir decentralizuotų viešųjų pirkimų </w:t>
      </w:r>
      <w:r w:rsidR="002715CC">
        <w:rPr>
          <w:lang w:eastAsia="en-GB"/>
        </w:rPr>
        <w:t xml:space="preserve">organizavimo, </w:t>
      </w:r>
      <w:r w:rsidRPr="00694797">
        <w:rPr>
          <w:lang w:eastAsia="en-GB"/>
        </w:rPr>
        <w:t xml:space="preserve">vykdymo </w:t>
      </w:r>
      <w:r w:rsidR="002715CC">
        <w:rPr>
          <w:lang w:eastAsia="en-GB"/>
        </w:rPr>
        <w:t xml:space="preserve">ir vidaus kontrolės </w:t>
      </w:r>
      <w:r w:rsidRPr="00694797">
        <w:rPr>
          <w:lang w:eastAsia="en-GB"/>
        </w:rPr>
        <w:t xml:space="preserve">tvarkos apraše (toliau – Aprašas); </w:t>
      </w:r>
    </w:p>
    <w:p w14:paraId="659A8BCA" w14:textId="77777777" w:rsidR="001134CD" w:rsidRPr="00694797" w:rsidRDefault="001134CD" w:rsidP="00053ADE">
      <w:pPr>
        <w:ind w:firstLine="709"/>
        <w:jc w:val="both"/>
        <w:rPr>
          <w:lang w:eastAsia="en-GB"/>
        </w:rPr>
      </w:pPr>
      <w:r w:rsidRPr="00694797">
        <w:rPr>
          <w:lang w:eastAsia="en-GB"/>
        </w:rPr>
        <w:t xml:space="preserve">3.1.2. atsižvelgti į CPO pastabas ir rekomendacijas dėl pirkimo būdo parinkimo, pirkimo objekto techninei specifikacijai, kvalifikacijos reikalavimams tiekėjams bei kitai Perkančiosios </w:t>
      </w:r>
      <w:r w:rsidRPr="00694797">
        <w:rPr>
          <w:lang w:eastAsia="en-GB"/>
        </w:rPr>
        <w:lastRenderedPageBreak/>
        <w:t xml:space="preserve">organizacijos pateiktai pirkimo dokumentacijai arba pateikti nesutikimo su CPO pastabomis ir rekomendacijomis pagrindimą̨; </w:t>
      </w:r>
    </w:p>
    <w:p w14:paraId="659A8BCB" w14:textId="77777777" w:rsidR="001134CD" w:rsidRPr="00694797" w:rsidRDefault="001134CD" w:rsidP="00053ADE">
      <w:pPr>
        <w:ind w:firstLine="709"/>
        <w:jc w:val="both"/>
        <w:rPr>
          <w:lang w:eastAsia="en-GB"/>
        </w:rPr>
      </w:pPr>
      <w:r w:rsidRPr="00694797">
        <w:rPr>
          <w:lang w:eastAsia="en-GB"/>
        </w:rPr>
        <w:t>3.1.3. CPO rašytiniu prašymu pateikti dokumentus, visą informaciją, reikalingą viešojo pirkimo procedūroms atlikti, kaip nurodyta Apraše, atsakyti į CPO klausimus, susijusius su viešojo pirkimo dokumentacija, viešojo pirkimo procedūrų vykdymu ir eiga, pateikti kitus reikali</w:t>
      </w:r>
      <w:r w:rsidR="00EE4B66">
        <w:rPr>
          <w:lang w:eastAsia="en-GB"/>
        </w:rPr>
        <w:t>ngus dokumentus, paaiškinimus;</w:t>
      </w:r>
    </w:p>
    <w:p w14:paraId="659A8BCC" w14:textId="77777777" w:rsidR="001134CD" w:rsidRPr="00694797" w:rsidRDefault="001134CD" w:rsidP="00053ADE">
      <w:pPr>
        <w:ind w:firstLine="709"/>
        <w:jc w:val="both"/>
        <w:rPr>
          <w:lang w:eastAsia="en-GB"/>
        </w:rPr>
      </w:pPr>
      <w:r w:rsidRPr="00694797">
        <w:rPr>
          <w:lang w:eastAsia="en-GB"/>
        </w:rPr>
        <w:t>3.1.4.  skirti atsakingą (-us) asmenį (-i</w:t>
      </w:r>
      <w:r w:rsidR="00EE4B66">
        <w:rPr>
          <w:lang w:eastAsia="en-GB"/>
        </w:rPr>
        <w:t>s)</w:t>
      </w:r>
      <w:r w:rsidRPr="00694797">
        <w:rPr>
          <w:lang w:eastAsia="en-GB"/>
        </w:rPr>
        <w:t xml:space="preserve"> už numatomos sudaryti viešojo pirkimo sutarties vykdymą̨</w:t>
      </w:r>
      <w:r w:rsidR="00EE4B66">
        <w:rPr>
          <w:lang w:eastAsia="en-GB"/>
        </w:rPr>
        <w:t>;</w:t>
      </w:r>
      <w:r w:rsidRPr="00694797">
        <w:rPr>
          <w:lang w:eastAsia="en-GB"/>
        </w:rPr>
        <w:t xml:space="preserve"> </w:t>
      </w:r>
    </w:p>
    <w:p w14:paraId="659A8BCD" w14:textId="77777777" w:rsidR="001134CD" w:rsidRPr="00694797" w:rsidRDefault="00474F5B" w:rsidP="00053ADE">
      <w:pPr>
        <w:ind w:firstLine="709"/>
        <w:jc w:val="both"/>
        <w:rPr>
          <w:lang w:eastAsia="en-GB"/>
        </w:rPr>
      </w:pPr>
      <w:r>
        <w:rPr>
          <w:lang w:eastAsia="en-GB"/>
        </w:rPr>
        <w:t>3.1.5</w:t>
      </w:r>
      <w:r w:rsidR="001134CD" w:rsidRPr="00694797">
        <w:rPr>
          <w:lang w:eastAsia="en-GB"/>
        </w:rPr>
        <w:t xml:space="preserve">.  CPO rašytiniu prašymu skirti ekspertą̨ ir (ar) kitą kompetentingą asmenį į Viešųjų pirkimų komisiją. Šie asmenys turi pasirašyti Viešųjų pirkimų tarnybos kartu su Vyriausiąja tarnybinės etikos komisija nustatytos formos nešališkumo deklaraciją ir </w:t>
      </w:r>
      <w:r w:rsidR="001134CD" w:rsidRPr="000D01CF">
        <w:rPr>
          <w:lang w:eastAsia="en-GB"/>
        </w:rPr>
        <w:t xml:space="preserve">Konfidencialumo pasižadėjimą, numatytą </w:t>
      </w:r>
      <w:r w:rsidR="001134CD" w:rsidRPr="000A0012">
        <w:rPr>
          <w:lang w:eastAsia="en-GB"/>
        </w:rPr>
        <w:t>Aprašo 2 priede</w:t>
      </w:r>
      <w:r w:rsidR="001134CD" w:rsidRPr="00694797">
        <w:rPr>
          <w:lang w:eastAsia="en-GB"/>
        </w:rPr>
        <w:t xml:space="preserve">. Už šiame Sutarties punkte nurodytų dokumentų pasirašymą, pateikimą laiku ir galiojimą visų pirkimo procedūrų metu yra atsakingi juos pasirašantys asmenys; </w:t>
      </w:r>
    </w:p>
    <w:p w14:paraId="659A8BCE" w14:textId="77777777" w:rsidR="001134CD" w:rsidRPr="00694797" w:rsidRDefault="00474F5B" w:rsidP="00053ADE">
      <w:pPr>
        <w:ind w:firstLine="709"/>
        <w:jc w:val="both"/>
        <w:rPr>
          <w:lang w:eastAsia="en-GB"/>
        </w:rPr>
      </w:pPr>
      <w:r>
        <w:rPr>
          <w:lang w:eastAsia="en-GB"/>
        </w:rPr>
        <w:t>3.1.6</w:t>
      </w:r>
      <w:r w:rsidR="001134CD" w:rsidRPr="00694797">
        <w:rPr>
          <w:lang w:eastAsia="en-GB"/>
        </w:rPr>
        <w:t xml:space="preserve">. užtikrinti, kad Perkančiosios organizacijos paskirti ekspertai ir Viešųjų pirkimų komisijos nariai, stebėtojai, asmenys, dalyvaujantys pirkimo procedūrose ar galintys daryti įtaką jos rezultatams, savo funkcijas pradėtų vykdyti tik po to, kai yra tinkamai deklaravę ir (ar) patikslinę privačius interesus pagal Lietuvos Respublikos Viešųjų privačių interesų derinimo įstatymą. Už šiame Sutarties punkte nurodytos deklaracijos pateikimą ir tikslinimą yra atsakingi viešuosius ir privačius interesus deklaruojantys asmenys; </w:t>
      </w:r>
    </w:p>
    <w:p w14:paraId="659A8BCF" w14:textId="77777777" w:rsidR="001134CD" w:rsidRPr="00694797" w:rsidRDefault="00474F5B" w:rsidP="00053ADE">
      <w:pPr>
        <w:ind w:firstLine="709"/>
        <w:jc w:val="both"/>
        <w:rPr>
          <w:lang w:eastAsia="en-GB"/>
        </w:rPr>
      </w:pPr>
      <w:r>
        <w:rPr>
          <w:lang w:eastAsia="en-GB"/>
        </w:rPr>
        <w:t>3.1.7</w:t>
      </w:r>
      <w:r w:rsidR="001134CD" w:rsidRPr="00694797">
        <w:rPr>
          <w:lang w:eastAsia="en-GB"/>
        </w:rPr>
        <w:t xml:space="preserve">. teikti </w:t>
      </w:r>
      <w:r w:rsidR="00053ADE">
        <w:rPr>
          <w:lang w:eastAsia="en-GB"/>
        </w:rPr>
        <w:t>Pirkimo</w:t>
      </w:r>
      <w:r w:rsidR="001134CD" w:rsidRPr="00694797">
        <w:rPr>
          <w:lang w:eastAsia="en-GB"/>
        </w:rPr>
        <w:t xml:space="preserve"> paraišką ir viešojo pirkimo iniciavimui, vykdymui reikalingą informaciją, dokumentus CPO </w:t>
      </w:r>
      <w:r w:rsidR="00EE4B66">
        <w:rPr>
          <w:lang w:eastAsia="en-GB"/>
        </w:rPr>
        <w:t>raštu</w:t>
      </w:r>
      <w:r w:rsidR="001134CD" w:rsidRPr="00694797">
        <w:rPr>
          <w:lang w:eastAsia="en-GB"/>
        </w:rPr>
        <w:t xml:space="preserve">; </w:t>
      </w:r>
    </w:p>
    <w:p w14:paraId="659A8BD0" w14:textId="77777777" w:rsidR="001134CD" w:rsidRPr="00694797" w:rsidRDefault="00474F5B" w:rsidP="00053ADE">
      <w:pPr>
        <w:ind w:firstLine="709"/>
        <w:jc w:val="both"/>
        <w:rPr>
          <w:lang w:eastAsia="en-GB"/>
        </w:rPr>
      </w:pPr>
      <w:r>
        <w:rPr>
          <w:lang w:eastAsia="en-GB"/>
        </w:rPr>
        <w:t>3.1.8</w:t>
      </w:r>
      <w:r w:rsidR="001134CD" w:rsidRPr="00694797">
        <w:rPr>
          <w:lang w:eastAsia="en-GB"/>
        </w:rPr>
        <w:t xml:space="preserve">. Perkančiajai organizacijai priėmus sprendimą̨ nutraukti pirkimo procedūras, pateikti viešojo pirkimo nutraukimo pagrindimą̨ ir aplinkybes, kaip numatyta Viešųjų pirkimų įstatyme; </w:t>
      </w:r>
    </w:p>
    <w:p w14:paraId="659A8BD1" w14:textId="77777777" w:rsidR="001134CD" w:rsidRPr="00694797" w:rsidRDefault="00474F5B" w:rsidP="00053ADE">
      <w:pPr>
        <w:ind w:firstLine="709"/>
        <w:jc w:val="both"/>
        <w:rPr>
          <w:lang w:eastAsia="en-GB"/>
        </w:rPr>
      </w:pPr>
      <w:r>
        <w:rPr>
          <w:lang w:eastAsia="en-GB"/>
        </w:rPr>
        <w:t>3.1.9</w:t>
      </w:r>
      <w:r w:rsidR="001134CD" w:rsidRPr="00694797">
        <w:rPr>
          <w:lang w:eastAsia="en-GB"/>
        </w:rPr>
        <w:t xml:space="preserve">. kompensuoti dėl iš šios Sutarties vykdymo kilusių viešųjų pirkimų teisinio reglamentavimo pažeidimų CPO ir (ar) tretiesiems asmenims tiesiogiai pritaikytas ES paramos finansines korekcijas, išskyrus atvejus, kai finansinės korekcijos pritaikytos dėl CPO kaltės; </w:t>
      </w:r>
    </w:p>
    <w:p w14:paraId="659A8BD2" w14:textId="77777777" w:rsidR="001134CD" w:rsidRPr="00694797" w:rsidRDefault="001134CD" w:rsidP="00053ADE">
      <w:pPr>
        <w:ind w:firstLine="709"/>
        <w:jc w:val="both"/>
        <w:rPr>
          <w:lang w:eastAsia="en-GB"/>
        </w:rPr>
      </w:pPr>
      <w:r w:rsidRPr="00694797">
        <w:rPr>
          <w:lang w:eastAsia="en-GB"/>
        </w:rPr>
        <w:t>3.1.1</w:t>
      </w:r>
      <w:r w:rsidR="00474F5B">
        <w:rPr>
          <w:lang w:eastAsia="en-GB"/>
        </w:rPr>
        <w:t>0</w:t>
      </w:r>
      <w:r w:rsidRPr="00694797">
        <w:rPr>
          <w:lang w:eastAsia="en-GB"/>
        </w:rPr>
        <w:t>. kaupti ir saugoti visus su viešojo pirkimo procedūra susijusius dokumentus teisės aktų nustatyta tvarka.</w:t>
      </w:r>
    </w:p>
    <w:p w14:paraId="659A8BD3" w14:textId="77777777" w:rsidR="001134CD" w:rsidRPr="00694797" w:rsidRDefault="001134CD" w:rsidP="00053ADE">
      <w:pPr>
        <w:ind w:firstLine="709"/>
        <w:jc w:val="both"/>
        <w:rPr>
          <w:lang w:eastAsia="en-GB"/>
        </w:rPr>
      </w:pPr>
      <w:r w:rsidRPr="00694797">
        <w:rPr>
          <w:lang w:eastAsia="en-GB"/>
        </w:rPr>
        <w:t xml:space="preserve">3.2. Perkančioji organizacija turi teisę: </w:t>
      </w:r>
    </w:p>
    <w:p w14:paraId="659A8BD4" w14:textId="77777777" w:rsidR="001134CD" w:rsidRPr="00694797" w:rsidRDefault="001134CD" w:rsidP="00053ADE">
      <w:pPr>
        <w:ind w:firstLine="709"/>
        <w:jc w:val="both"/>
        <w:rPr>
          <w:lang w:eastAsia="en-GB"/>
        </w:rPr>
      </w:pPr>
      <w:r w:rsidRPr="00694797">
        <w:rPr>
          <w:lang w:eastAsia="en-GB"/>
        </w:rPr>
        <w:t xml:space="preserve">3.2.1. gauti visą su šios Sutarties vykdymu susijusią informaciją; </w:t>
      </w:r>
    </w:p>
    <w:p w14:paraId="659A8BD5" w14:textId="77777777" w:rsidR="001134CD" w:rsidRPr="00694797" w:rsidRDefault="001134CD" w:rsidP="00053ADE">
      <w:pPr>
        <w:ind w:firstLine="709"/>
        <w:jc w:val="both"/>
        <w:rPr>
          <w:lang w:eastAsia="en-GB"/>
        </w:rPr>
      </w:pPr>
      <w:r w:rsidRPr="00694797">
        <w:rPr>
          <w:lang w:eastAsia="en-GB"/>
        </w:rPr>
        <w:t xml:space="preserve">3.2.2. gauti visų su viešuoju pirkimu susijusių dokumentų elektronines kopijas; </w:t>
      </w:r>
    </w:p>
    <w:p w14:paraId="659A8BD6" w14:textId="77777777" w:rsidR="001134CD" w:rsidRPr="00694797" w:rsidRDefault="001134CD" w:rsidP="00053ADE">
      <w:pPr>
        <w:ind w:firstLine="709"/>
        <w:jc w:val="both"/>
        <w:rPr>
          <w:lang w:eastAsia="en-GB"/>
        </w:rPr>
      </w:pPr>
      <w:r w:rsidRPr="00694797">
        <w:rPr>
          <w:lang w:eastAsia="en-GB"/>
        </w:rPr>
        <w:t>3.2.3. kreiptis į CPO dėl rekomendacijų̨ Perkančiajai organizacijai rengiant pirkimui pateikiamus dokumentus;</w:t>
      </w:r>
    </w:p>
    <w:p w14:paraId="659A8BD7" w14:textId="77777777" w:rsidR="001134CD" w:rsidRPr="00694797" w:rsidRDefault="001134CD" w:rsidP="00053ADE">
      <w:pPr>
        <w:ind w:firstLine="709"/>
        <w:jc w:val="both"/>
        <w:rPr>
          <w:lang w:eastAsia="en-GB"/>
        </w:rPr>
      </w:pPr>
      <w:r w:rsidRPr="00694797">
        <w:rPr>
          <w:lang w:eastAsia="en-GB"/>
        </w:rPr>
        <w:t>3.2.4. esant poreikiui, su CPO suderintu laiku, organizuoti susitikimus, konsultacijas ir (ar) dalyvauti susitikimuose su CPO dėl viešojo pirkimo dokumentų ir (ar) viešojo pirkimo procedūrų;</w:t>
      </w:r>
    </w:p>
    <w:p w14:paraId="659A8BD8" w14:textId="77777777" w:rsidR="001134CD" w:rsidRPr="00694797" w:rsidRDefault="001134CD" w:rsidP="00053ADE">
      <w:pPr>
        <w:ind w:firstLine="709"/>
        <w:jc w:val="both"/>
        <w:rPr>
          <w:lang w:eastAsia="en-GB"/>
        </w:rPr>
      </w:pPr>
      <w:r w:rsidRPr="00694797">
        <w:rPr>
          <w:lang w:eastAsia="en-GB"/>
        </w:rPr>
        <w:t>3.2.5. esant teisės aktuose numatytiems pagrindams, priimti sprendimą̨ nutraukti viešojo pirkimo procedūras savo, kaip Perkančiosios organizacijos, iniciatyva.</w:t>
      </w:r>
    </w:p>
    <w:p w14:paraId="659A8BD9" w14:textId="77777777" w:rsidR="001134CD" w:rsidRPr="00694797" w:rsidRDefault="00053ADE" w:rsidP="00053ADE">
      <w:pPr>
        <w:ind w:firstLine="709"/>
        <w:jc w:val="both"/>
        <w:rPr>
          <w:lang w:eastAsia="en-GB"/>
        </w:rPr>
      </w:pPr>
      <w:r>
        <w:rPr>
          <w:lang w:eastAsia="en-GB"/>
        </w:rPr>
        <w:t>3.3. CPO į</w:t>
      </w:r>
      <w:r w:rsidR="001134CD" w:rsidRPr="00694797">
        <w:rPr>
          <w:lang w:eastAsia="en-GB"/>
        </w:rPr>
        <w:t xml:space="preserve">sipareigoja: </w:t>
      </w:r>
    </w:p>
    <w:p w14:paraId="659A8BDA" w14:textId="77777777" w:rsidR="001134CD" w:rsidRPr="00694797" w:rsidRDefault="001134CD" w:rsidP="00053ADE">
      <w:pPr>
        <w:ind w:firstLine="709"/>
        <w:jc w:val="both"/>
        <w:rPr>
          <w:lang w:eastAsia="en-GB"/>
        </w:rPr>
      </w:pPr>
      <w:r w:rsidRPr="00694797">
        <w:rPr>
          <w:lang w:eastAsia="en-GB"/>
        </w:rPr>
        <w:t xml:space="preserve">3.3.1. ne vėliau kaip per </w:t>
      </w:r>
      <w:r>
        <w:rPr>
          <w:lang w:eastAsia="en-GB"/>
        </w:rPr>
        <w:t>5</w:t>
      </w:r>
      <w:r w:rsidRPr="00694797">
        <w:rPr>
          <w:lang w:eastAsia="en-GB"/>
        </w:rPr>
        <w:t xml:space="preserve"> darbo dienas nuo Aprašo pakeitimo informuoti apie pakeitimus Perkančiąją organizaciją; </w:t>
      </w:r>
    </w:p>
    <w:p w14:paraId="659A8BDB" w14:textId="77777777" w:rsidR="001134CD" w:rsidRPr="00694797" w:rsidRDefault="001134CD" w:rsidP="00053ADE">
      <w:pPr>
        <w:ind w:firstLine="709"/>
        <w:jc w:val="both"/>
        <w:rPr>
          <w:lang w:eastAsia="en-GB"/>
        </w:rPr>
      </w:pPr>
      <w:r w:rsidRPr="00694797">
        <w:rPr>
          <w:lang w:eastAsia="en-GB"/>
        </w:rPr>
        <w:t xml:space="preserve">3.3.2. atlikti viešojo pirkimo procedūrą pagal Viešųjų pirkimų įstatymo 82 straipsnį Apraše nustatyta tvarka, vadovaujantis Viešųjų pirkimų įstatymu ir kitais viešuosius pirkimus reglamentuojančiais teisės aktais; </w:t>
      </w:r>
    </w:p>
    <w:p w14:paraId="659A8BDC" w14:textId="77777777" w:rsidR="001134CD" w:rsidRPr="00694797" w:rsidRDefault="001134CD" w:rsidP="00053ADE">
      <w:pPr>
        <w:ind w:firstLine="709"/>
        <w:jc w:val="both"/>
        <w:rPr>
          <w:lang w:eastAsia="en-GB"/>
        </w:rPr>
      </w:pPr>
      <w:r w:rsidRPr="00694797">
        <w:rPr>
          <w:lang w:eastAsia="en-GB"/>
        </w:rPr>
        <w:t xml:space="preserve">3.3.3. gavus Perkančiosios organizacijos prašymą, sudaryti galimybę susipažinti su vykdomos viešojo pirkimo procedūros eiga; </w:t>
      </w:r>
    </w:p>
    <w:p w14:paraId="659A8BDD" w14:textId="77777777" w:rsidR="001134CD" w:rsidRPr="00694797" w:rsidRDefault="001134CD" w:rsidP="00053ADE">
      <w:pPr>
        <w:ind w:firstLine="709"/>
        <w:jc w:val="both"/>
        <w:rPr>
          <w:lang w:eastAsia="en-GB"/>
        </w:rPr>
      </w:pPr>
      <w:r w:rsidRPr="00694797">
        <w:rPr>
          <w:lang w:eastAsia="en-GB"/>
        </w:rPr>
        <w:t>3.3.4. perduoti visus su viešojo pirkimo procedūra susijusius dokumentus saug</w:t>
      </w:r>
      <w:r w:rsidR="00053ADE">
        <w:rPr>
          <w:lang w:eastAsia="en-GB"/>
        </w:rPr>
        <w:t>oti Perkančiajai organizacijai.</w:t>
      </w:r>
    </w:p>
    <w:p w14:paraId="659A8BDE" w14:textId="77777777" w:rsidR="001134CD" w:rsidRPr="00694797" w:rsidRDefault="001134CD" w:rsidP="00053ADE">
      <w:pPr>
        <w:ind w:firstLine="709"/>
        <w:jc w:val="both"/>
        <w:rPr>
          <w:lang w:eastAsia="en-GB"/>
        </w:rPr>
      </w:pPr>
      <w:r w:rsidRPr="00694797">
        <w:rPr>
          <w:lang w:eastAsia="en-GB"/>
        </w:rPr>
        <w:t xml:space="preserve">3.4. CPO turi teisę: </w:t>
      </w:r>
    </w:p>
    <w:p w14:paraId="659A8BDF" w14:textId="77777777" w:rsidR="001134CD" w:rsidRPr="00694797" w:rsidRDefault="001134CD" w:rsidP="00053ADE">
      <w:pPr>
        <w:ind w:firstLine="709"/>
        <w:jc w:val="both"/>
        <w:rPr>
          <w:lang w:eastAsia="en-GB"/>
        </w:rPr>
      </w:pPr>
      <w:r w:rsidRPr="00694797">
        <w:rPr>
          <w:lang w:eastAsia="en-GB"/>
        </w:rPr>
        <w:t xml:space="preserve">3.4.1. gauti iš Perkančiosios organizacijos visą su vykdoma viešųjų pirkimų procedūra susijusią informaciją Apraše nurodytais terminais; </w:t>
      </w:r>
    </w:p>
    <w:p w14:paraId="659A8BE0" w14:textId="77777777" w:rsidR="001134CD" w:rsidRPr="00694797" w:rsidRDefault="001134CD" w:rsidP="00053ADE">
      <w:pPr>
        <w:ind w:firstLine="709"/>
        <w:jc w:val="both"/>
        <w:rPr>
          <w:lang w:eastAsia="en-GB"/>
        </w:rPr>
      </w:pPr>
      <w:r w:rsidRPr="00694797">
        <w:rPr>
          <w:lang w:eastAsia="en-GB"/>
        </w:rPr>
        <w:t xml:space="preserve">3.4.2. teikti pastebėjimus ir rekomendacijas dėl pirkimo vertės ir pirkimo būdo pasirinkimo, dėl Perkančiosios organizacijos teikiamų dokumentų viešojo pirkimo iniciavimui, pirkimo planui; </w:t>
      </w:r>
    </w:p>
    <w:p w14:paraId="659A8BE1" w14:textId="77777777" w:rsidR="001134CD" w:rsidRPr="00694797" w:rsidRDefault="001134CD" w:rsidP="00053ADE">
      <w:pPr>
        <w:ind w:firstLine="709"/>
        <w:jc w:val="both"/>
        <w:rPr>
          <w:lang w:eastAsia="en-GB"/>
        </w:rPr>
      </w:pPr>
      <w:r w:rsidRPr="00694797">
        <w:rPr>
          <w:lang w:eastAsia="en-GB"/>
        </w:rPr>
        <w:lastRenderedPageBreak/>
        <w:t xml:space="preserve">3.4.3. per Apraše nustatytą terminą̨ nesuderinus konkretaus pirkimo užduoties, negavus visos tinkamam pirkimo vykdymui būtinos informacijos arba paaiškėjus, kad pateikta informacija neatitinka Viešųjų pirkimų įstatymo ar kitų teisės aktų reikalavimų, yra neteisėta ir (ar) neteisinga, CPO turi teisę grąžinti </w:t>
      </w:r>
      <w:r w:rsidR="00053ADE">
        <w:rPr>
          <w:lang w:eastAsia="en-GB"/>
        </w:rPr>
        <w:t>Pirkimo</w:t>
      </w:r>
      <w:r w:rsidRPr="00694797">
        <w:rPr>
          <w:lang w:eastAsia="en-GB"/>
        </w:rPr>
        <w:t xml:space="preserve"> paraišką Perkančiajai organizacijai, sustabdyti viešojo pirkimo procedūras, nukelti jų̨ terminus ar nutrauk</w:t>
      </w:r>
      <w:r w:rsidR="00053ADE">
        <w:rPr>
          <w:lang w:eastAsia="en-GB"/>
        </w:rPr>
        <w:t>ti viešojo pirkimo procedūras.</w:t>
      </w:r>
      <w:r w:rsidRPr="00694797">
        <w:rPr>
          <w:lang w:eastAsia="en-GB"/>
        </w:rPr>
        <w:t xml:space="preserve"> </w:t>
      </w:r>
    </w:p>
    <w:p w14:paraId="659A8BE2" w14:textId="77777777" w:rsidR="001134CD" w:rsidRPr="00694797" w:rsidRDefault="001134CD" w:rsidP="001134CD">
      <w:pPr>
        <w:jc w:val="both"/>
        <w:rPr>
          <w:lang w:eastAsia="en-GB"/>
        </w:rPr>
      </w:pPr>
    </w:p>
    <w:p w14:paraId="659A8BE3" w14:textId="77777777" w:rsidR="001134CD" w:rsidRPr="00694797" w:rsidRDefault="001134CD" w:rsidP="001134CD">
      <w:pPr>
        <w:jc w:val="center"/>
        <w:rPr>
          <w:b/>
          <w:bCs/>
          <w:lang w:eastAsia="en-GB"/>
        </w:rPr>
      </w:pPr>
      <w:r w:rsidRPr="00694797">
        <w:rPr>
          <w:b/>
          <w:bCs/>
          <w:lang w:eastAsia="en-GB"/>
        </w:rPr>
        <w:t>4. PRANEŠIMAI</w:t>
      </w:r>
    </w:p>
    <w:p w14:paraId="659A8BE4" w14:textId="77777777" w:rsidR="001134CD" w:rsidRPr="00694797" w:rsidRDefault="001134CD" w:rsidP="001134CD">
      <w:pPr>
        <w:jc w:val="both"/>
        <w:rPr>
          <w:lang w:eastAsia="en-GB"/>
        </w:rPr>
      </w:pPr>
    </w:p>
    <w:p w14:paraId="659A8BE5" w14:textId="77777777" w:rsidR="001134CD" w:rsidRPr="00694797" w:rsidRDefault="001134CD" w:rsidP="00053ADE">
      <w:pPr>
        <w:ind w:firstLine="709"/>
        <w:jc w:val="both"/>
        <w:rPr>
          <w:lang w:eastAsia="en-GB"/>
        </w:rPr>
      </w:pPr>
      <w:r w:rsidRPr="00694797">
        <w:rPr>
          <w:lang w:eastAsia="en-GB"/>
        </w:rPr>
        <w:t>4.1. Visi pranešimai, sutikimai ir kitas susižinojimas, kuriuos Šalys gali pateikti pagal šią Sutartį, teikiami lietuvių kalba. Visa informacija, įspėjimai ar pranešimai, susiję̨ su šia Sutartimi, privalo būti raštiški ir turi būti siunčiami elektroniniu paštu, registruotu laišku ar kurjeriniu paštu (su patvirtinimu apie įteikimą) arba įteikiami pasirašytinai</w:t>
      </w:r>
      <w:r w:rsidR="000C5731">
        <w:rPr>
          <w:lang w:eastAsia="en-GB"/>
        </w:rPr>
        <w:t xml:space="preserve"> </w:t>
      </w:r>
      <w:r w:rsidRPr="00694797">
        <w:rPr>
          <w:lang w:eastAsia="en-GB"/>
        </w:rPr>
        <w:t xml:space="preserve">Sutarties rekvizituose nurodytais adresais kitai Sutarties Šaliai. Pranešimai kitai Sutarties Šaliai, išsiųsti elektroninėmis priemonėmis, yra laikomi gautais jų̨ išsiuntimo dieną arba kitą darbo dieną, jeigu išsiuntimo diena buvo ne darbo diena. Pranešimai, siųsti registruotu laišku, laikomi įteiktais ne vėliau kaip per 3 (tris) darbo dienas nuo jų išsiuntimo dienos. </w:t>
      </w:r>
    </w:p>
    <w:p w14:paraId="659A8BE6" w14:textId="77777777" w:rsidR="001134CD" w:rsidRPr="00694797" w:rsidRDefault="001134CD" w:rsidP="001134CD">
      <w:pPr>
        <w:jc w:val="both"/>
        <w:rPr>
          <w:lang w:eastAsia="en-GB"/>
        </w:rPr>
      </w:pPr>
    </w:p>
    <w:p w14:paraId="659A8BE7" w14:textId="77777777" w:rsidR="001134CD" w:rsidRPr="00694797" w:rsidRDefault="001134CD" w:rsidP="001134CD">
      <w:pPr>
        <w:jc w:val="center"/>
        <w:rPr>
          <w:b/>
          <w:bCs/>
          <w:lang w:eastAsia="en-GB"/>
        </w:rPr>
      </w:pPr>
      <w:r w:rsidRPr="00694797">
        <w:rPr>
          <w:b/>
          <w:bCs/>
          <w:lang w:eastAsia="en-GB"/>
        </w:rPr>
        <w:t>5. KONFIDENCIALUMAS</w:t>
      </w:r>
    </w:p>
    <w:p w14:paraId="659A8BE8" w14:textId="77777777" w:rsidR="001134CD" w:rsidRPr="00694797" w:rsidRDefault="001134CD" w:rsidP="001134CD">
      <w:pPr>
        <w:jc w:val="both"/>
        <w:rPr>
          <w:lang w:eastAsia="en-GB"/>
        </w:rPr>
      </w:pPr>
    </w:p>
    <w:p w14:paraId="659A8BE9" w14:textId="77777777" w:rsidR="001134CD" w:rsidRPr="00694797" w:rsidRDefault="001134CD" w:rsidP="00053ADE">
      <w:pPr>
        <w:ind w:firstLine="709"/>
        <w:jc w:val="both"/>
        <w:rPr>
          <w:lang w:eastAsia="en-GB"/>
        </w:rPr>
      </w:pPr>
      <w:r w:rsidRPr="00694797">
        <w:rPr>
          <w:lang w:eastAsia="en-GB"/>
        </w:rPr>
        <w:t xml:space="preserve">5.1. Konfidencialia informacija pagal šią Sutartį laikoma: </w:t>
      </w:r>
    </w:p>
    <w:p w14:paraId="659A8BEA" w14:textId="77777777" w:rsidR="001134CD" w:rsidRPr="00694797" w:rsidRDefault="001134CD" w:rsidP="00053ADE">
      <w:pPr>
        <w:ind w:firstLine="709"/>
        <w:jc w:val="both"/>
        <w:rPr>
          <w:lang w:eastAsia="en-GB"/>
        </w:rPr>
      </w:pPr>
      <w:r w:rsidRPr="00694797">
        <w:rPr>
          <w:lang w:eastAsia="en-GB"/>
        </w:rPr>
        <w:t>5.1.1. bet kokiu būdu išreikšta informacija (rašytinė, žodinė, elektroninė ar vizual</w:t>
      </w:r>
      <w:r w:rsidR="00053ADE">
        <w:rPr>
          <w:lang w:eastAsia="en-GB"/>
        </w:rPr>
        <w:t>inė), kuri gaunama vykdant šia</w:t>
      </w:r>
      <w:r w:rsidRPr="00694797">
        <w:rPr>
          <w:lang w:eastAsia="en-GB"/>
        </w:rPr>
        <w:t xml:space="preserve"> Sutartimi prisiimtus įsipareigojimus ir kuri susijusi su Šalių atliekamomis funkcijomis; </w:t>
      </w:r>
    </w:p>
    <w:p w14:paraId="659A8BEB" w14:textId="77777777" w:rsidR="001134CD" w:rsidRPr="00694797" w:rsidRDefault="001134CD" w:rsidP="00053ADE">
      <w:pPr>
        <w:ind w:firstLine="709"/>
        <w:jc w:val="both"/>
        <w:rPr>
          <w:lang w:eastAsia="en-GB"/>
        </w:rPr>
      </w:pPr>
      <w:r w:rsidRPr="00694797">
        <w:rPr>
          <w:lang w:eastAsia="en-GB"/>
        </w:rPr>
        <w:t xml:space="preserve">5.1.2. kita informacija, kuri bent vienos iš̌ Šalių laikoma konfidencialia ir neviešinama. Tokiu atveju Šalis, atskleidžianti kitai Šaliai šią informaciją, informuoja apie informacijos konfidencialumą̨. </w:t>
      </w:r>
    </w:p>
    <w:p w14:paraId="659A8BEC" w14:textId="77777777" w:rsidR="001134CD" w:rsidRPr="00694797" w:rsidRDefault="001134CD" w:rsidP="00053ADE">
      <w:pPr>
        <w:ind w:firstLine="709"/>
        <w:jc w:val="both"/>
        <w:rPr>
          <w:lang w:eastAsia="en-GB"/>
        </w:rPr>
      </w:pPr>
      <w:r w:rsidRPr="00694797">
        <w:rPr>
          <w:lang w:eastAsia="en-GB"/>
        </w:rPr>
        <w:t xml:space="preserve">5.2. Konfidencialia informacija nėra laikoma: </w:t>
      </w:r>
    </w:p>
    <w:p w14:paraId="659A8BED" w14:textId="77777777" w:rsidR="001134CD" w:rsidRPr="00694797" w:rsidRDefault="001134CD" w:rsidP="00053ADE">
      <w:pPr>
        <w:ind w:firstLine="709"/>
        <w:jc w:val="both"/>
        <w:rPr>
          <w:lang w:eastAsia="en-GB"/>
        </w:rPr>
      </w:pPr>
      <w:r w:rsidRPr="00694797">
        <w:rPr>
          <w:lang w:eastAsia="en-GB"/>
        </w:rPr>
        <w:t xml:space="preserve">5.2.1.  informacija apie šią Sutartį; </w:t>
      </w:r>
    </w:p>
    <w:p w14:paraId="659A8BEE" w14:textId="77777777" w:rsidR="001134CD" w:rsidRPr="00694797" w:rsidRDefault="001134CD" w:rsidP="00053ADE">
      <w:pPr>
        <w:ind w:firstLine="709"/>
        <w:jc w:val="both"/>
        <w:rPr>
          <w:lang w:eastAsia="en-GB"/>
        </w:rPr>
      </w:pPr>
      <w:r w:rsidRPr="00694797">
        <w:rPr>
          <w:lang w:eastAsia="en-GB"/>
        </w:rPr>
        <w:t>5.2.2.  informacija, kuri privalo būti atskleista pagal Viešųjų pirkimų įstatymą ar kitus teisės aktus;</w:t>
      </w:r>
    </w:p>
    <w:p w14:paraId="659A8BEF" w14:textId="77777777" w:rsidR="001134CD" w:rsidRPr="00694797" w:rsidRDefault="001134CD" w:rsidP="00053ADE">
      <w:pPr>
        <w:ind w:firstLine="709"/>
        <w:jc w:val="both"/>
        <w:rPr>
          <w:lang w:eastAsia="en-GB"/>
        </w:rPr>
      </w:pPr>
      <w:r w:rsidRPr="00694797">
        <w:rPr>
          <w:lang w:eastAsia="en-GB"/>
        </w:rPr>
        <w:t>5.2.3. kita informacija, kurią Šalys bendru sutarimu nusprendžia paskelbti ir (ar) paskelbia viešai.</w:t>
      </w:r>
    </w:p>
    <w:p w14:paraId="659A8BF0" w14:textId="77777777" w:rsidR="001134CD" w:rsidRPr="00694797" w:rsidRDefault="001134CD" w:rsidP="00053ADE">
      <w:pPr>
        <w:ind w:firstLine="709"/>
        <w:rPr>
          <w:lang w:eastAsia="en-GB"/>
        </w:rPr>
      </w:pPr>
      <w:r w:rsidRPr="00694797">
        <w:rPr>
          <w:lang w:eastAsia="en-GB"/>
        </w:rPr>
        <w:t xml:space="preserve">5.3. Šalys įsipareigoja: </w:t>
      </w:r>
    </w:p>
    <w:p w14:paraId="659A8BF1" w14:textId="77777777" w:rsidR="001134CD" w:rsidRPr="00694797" w:rsidRDefault="001134CD" w:rsidP="00053ADE">
      <w:pPr>
        <w:ind w:firstLine="709"/>
        <w:jc w:val="both"/>
        <w:rPr>
          <w:lang w:eastAsia="en-GB"/>
        </w:rPr>
      </w:pPr>
      <w:r w:rsidRPr="00694797">
        <w:rPr>
          <w:lang w:eastAsia="en-GB"/>
        </w:rPr>
        <w:t xml:space="preserve">5.3.1.  konfidencialią informaciją naudoti tik Sutarties vykdymo tikslais; </w:t>
      </w:r>
    </w:p>
    <w:p w14:paraId="659A8BF2" w14:textId="77777777" w:rsidR="001134CD" w:rsidRPr="00694797" w:rsidRDefault="001134CD" w:rsidP="00053ADE">
      <w:pPr>
        <w:ind w:firstLine="709"/>
        <w:jc w:val="both"/>
        <w:rPr>
          <w:lang w:eastAsia="en-GB"/>
        </w:rPr>
      </w:pPr>
      <w:r w:rsidRPr="00694797">
        <w:rPr>
          <w:lang w:eastAsia="en-GB"/>
        </w:rPr>
        <w:t xml:space="preserve">5.3.2.  Sutarties galiojimo laikotarpiu ir pasibaigus Sutarčiai, jeigu teisės aktai nenustato kitaip, neatskleisti konfidencialios informacijos tretiesiems asmenims be išankstinio rašytinio kitos Šalies sutikimo; </w:t>
      </w:r>
    </w:p>
    <w:p w14:paraId="659A8BF3" w14:textId="77777777" w:rsidR="001134CD" w:rsidRPr="00694797" w:rsidRDefault="001134CD" w:rsidP="00053ADE">
      <w:pPr>
        <w:ind w:firstLine="709"/>
        <w:jc w:val="both"/>
        <w:rPr>
          <w:lang w:eastAsia="en-GB"/>
        </w:rPr>
      </w:pPr>
      <w:r w:rsidRPr="00694797">
        <w:rPr>
          <w:lang w:eastAsia="en-GB"/>
        </w:rPr>
        <w:t xml:space="preserve">5.3.3. imtis visų būtinų atsargumo priemonių̨, siekiant užtikrinti, kad konfidenciali informacija nebūtų atskleista ir (ar) naudojama ne Sutarties vykdymo tikslais; </w:t>
      </w:r>
    </w:p>
    <w:p w14:paraId="659A8BF4" w14:textId="77777777" w:rsidR="001134CD" w:rsidRPr="00694797" w:rsidRDefault="001134CD" w:rsidP="00053ADE">
      <w:pPr>
        <w:ind w:firstLine="709"/>
        <w:jc w:val="both"/>
        <w:rPr>
          <w:lang w:eastAsia="en-GB"/>
        </w:rPr>
      </w:pPr>
      <w:r w:rsidRPr="00694797">
        <w:rPr>
          <w:lang w:eastAsia="en-GB"/>
        </w:rPr>
        <w:t xml:space="preserve">5.3.4. sužinojus apie konfidencialios informacijos galimą atskleidimą̨, nedelsiant imtis visų būtinų priemonių̨ tokios informacijos atskleidimo išvengimui, o sužinojus apie konfidencialios informacijos atskleidimą̨ / praradimą̨, nedelsiant apie tai informuoti kitą Šalį ir imtis visų būtinų priemonių̨ tokios informacijos apsaugai ir informacijos atskleidimo priežastims nustatyti, pašalinti bei pasekmėms likviduoti; </w:t>
      </w:r>
    </w:p>
    <w:p w14:paraId="659A8BF5" w14:textId="77777777" w:rsidR="001134CD" w:rsidRPr="00694797" w:rsidRDefault="001134CD" w:rsidP="00053ADE">
      <w:pPr>
        <w:ind w:firstLine="709"/>
        <w:jc w:val="both"/>
        <w:rPr>
          <w:lang w:eastAsia="en-GB"/>
        </w:rPr>
      </w:pPr>
      <w:r w:rsidRPr="00694797">
        <w:rPr>
          <w:lang w:eastAsia="en-GB"/>
        </w:rPr>
        <w:t xml:space="preserve">5.3.5. neteisėto konfidencialios informacijos atskleidimo atveju nuostolius dėl to patyrusiai Šaliai ir (ar) tretiesiems asmenims, jei pastarieji pareiškia reikalavimą̨ dėl nuostolių atlyginimo, atlygina konfidencialumo įsipareigojimus pažeidusi Šalis. </w:t>
      </w:r>
    </w:p>
    <w:p w14:paraId="659A8BF6" w14:textId="77777777" w:rsidR="001134CD" w:rsidRDefault="001134CD" w:rsidP="001134CD">
      <w:pPr>
        <w:jc w:val="both"/>
        <w:rPr>
          <w:lang w:eastAsia="en-GB"/>
        </w:rPr>
      </w:pPr>
    </w:p>
    <w:p w14:paraId="659A8BF7" w14:textId="77777777" w:rsidR="001134CD" w:rsidRPr="00694797" w:rsidRDefault="001134CD" w:rsidP="001134CD">
      <w:pPr>
        <w:jc w:val="center"/>
        <w:rPr>
          <w:b/>
          <w:bCs/>
          <w:lang w:eastAsia="en-GB"/>
        </w:rPr>
      </w:pPr>
      <w:r w:rsidRPr="00694797">
        <w:rPr>
          <w:b/>
          <w:bCs/>
          <w:lang w:eastAsia="en-GB"/>
        </w:rPr>
        <w:t>6. ATSAKOMYBĖ</w:t>
      </w:r>
    </w:p>
    <w:p w14:paraId="659A8BF8" w14:textId="77777777" w:rsidR="001134CD" w:rsidRPr="00694797" w:rsidRDefault="001134CD" w:rsidP="001134CD">
      <w:pPr>
        <w:jc w:val="both"/>
        <w:rPr>
          <w:lang w:eastAsia="en-GB"/>
        </w:rPr>
      </w:pPr>
    </w:p>
    <w:p w14:paraId="659A8BF9" w14:textId="77777777" w:rsidR="001134CD" w:rsidRPr="00694797" w:rsidRDefault="001134CD" w:rsidP="00053ADE">
      <w:pPr>
        <w:ind w:firstLine="709"/>
        <w:jc w:val="both"/>
        <w:rPr>
          <w:lang w:eastAsia="en-GB"/>
        </w:rPr>
      </w:pPr>
      <w:r w:rsidRPr="00694797">
        <w:rPr>
          <w:lang w:eastAsia="en-GB"/>
        </w:rPr>
        <w:t xml:space="preserve">6.1. Atsakomybė už viešojo pirkimo metu nustatytas užduotis, jų̨ įvykdymą, viešojo pirkimo sutarčių sudarymą̨ bei vykdymą̨, tarp Šalių skirstoma vadovaujantis Viešųjų pirkimų įstatymo 82 straipsniu, kitomis šio įstatymo nuostatomis, Aprašu ir šia Sutartimi. Šalys susitaria, kad Perkančioji </w:t>
      </w:r>
      <w:r w:rsidRPr="00694797">
        <w:rPr>
          <w:lang w:eastAsia="en-GB"/>
        </w:rPr>
        <w:lastRenderedPageBreak/>
        <w:t xml:space="preserve">organizacija yra atsakinga už pirkimų procedūrų iniciavimui CPO teikiamų dokumentų pagrįstumą, originalumą̨, pakankamą išsamumą, atitikimą Lietuvos Respublikos teisės aktų nuostatoms. CPO neatsako jokia apimtimi už jokias tiesiogines ar netiesiogines, faktines ar potencialias pasekmes, atsiradusias dėl Perkančiosios organizacijos pateiktų dokumentų netinkamumo ar netinkamo jų pateikimo. </w:t>
      </w:r>
    </w:p>
    <w:p w14:paraId="659A8BFA" w14:textId="77777777" w:rsidR="001134CD" w:rsidRPr="00694797" w:rsidRDefault="001134CD" w:rsidP="00053ADE">
      <w:pPr>
        <w:ind w:firstLine="709"/>
        <w:jc w:val="both"/>
        <w:rPr>
          <w:lang w:eastAsia="en-GB"/>
        </w:rPr>
      </w:pPr>
      <w:r w:rsidRPr="00694797">
        <w:rPr>
          <w:lang w:eastAsia="en-GB"/>
        </w:rPr>
        <w:t>6.2. Šalys privalo vykdyti savo įsipareigojimus sąžiningai, nuosekliai, profesionaliai bendradarbiaujant, kiekviena Šalis atsako už kitai Šaliai padarytus tiesioginius nuostolius dėl savo įsipareigojimų pagal šią Sutartį</w:t>
      </w:r>
      <w:r>
        <w:rPr>
          <w:lang w:eastAsia="en-GB"/>
        </w:rPr>
        <w:t xml:space="preserve"> ir (ar) Aprašą</w:t>
      </w:r>
      <w:r w:rsidRPr="00694797">
        <w:rPr>
          <w:lang w:eastAsia="en-GB"/>
        </w:rPr>
        <w:t xml:space="preserve"> nevykdymo ar netinkamo vykdymo. </w:t>
      </w:r>
    </w:p>
    <w:p w14:paraId="659A8BFB" w14:textId="77777777" w:rsidR="001134CD" w:rsidRPr="00694797" w:rsidRDefault="001134CD" w:rsidP="00053ADE">
      <w:pPr>
        <w:ind w:firstLine="709"/>
        <w:jc w:val="both"/>
        <w:rPr>
          <w:lang w:eastAsia="en-GB"/>
        </w:rPr>
      </w:pPr>
      <w:r w:rsidRPr="00694797">
        <w:rPr>
          <w:lang w:eastAsia="en-GB"/>
        </w:rPr>
        <w:t xml:space="preserve">6.3. Šalys įsipareigoja susilaikyti nuo veiksmų, kuriais būtų pažeistos šios Sutarties sąlygos, kurie galėtų daryti žalą Šalių interesams, geram vardui bei tarpusavio santykiams. </w:t>
      </w:r>
    </w:p>
    <w:p w14:paraId="659A8BFC" w14:textId="77777777" w:rsidR="001134CD" w:rsidRPr="00694797" w:rsidRDefault="001134CD" w:rsidP="00053ADE">
      <w:pPr>
        <w:ind w:firstLine="709"/>
        <w:jc w:val="both"/>
        <w:rPr>
          <w:lang w:eastAsia="en-GB"/>
        </w:rPr>
      </w:pPr>
      <w:r w:rsidRPr="00694797">
        <w:rPr>
          <w:lang w:eastAsia="en-GB"/>
        </w:rPr>
        <w:t xml:space="preserve">6.4. Tretiesiems asmenims, Šaliai ar Šalimis pareiškus reikalavimą̨ dėl žalos, susijusios su Sutarties vykdymu, atlyginimo, žalą, įskaitant, bet neapsiribojant priteistais nuostoliais ir bylinėjimosi išlaidomis, atlygina kaltoji Šalis. CPO neprisiima finansinės atsakomybės dėl kitai Sutarties Šaliai ar tretiesiems asmenims pritaikytų finansinių korekcijų̨ įsisavinant ES paramą, išskyrus atvejus, kai Šaliai ar tretiesiems asmenims finansinės korekcijos yra pritaikomos išimtinai dėl CPO kaltės. </w:t>
      </w:r>
    </w:p>
    <w:p w14:paraId="659A8BFD" w14:textId="77777777" w:rsidR="001134CD" w:rsidRPr="00694797" w:rsidRDefault="001134CD" w:rsidP="00053ADE">
      <w:pPr>
        <w:ind w:firstLine="709"/>
        <w:jc w:val="both"/>
        <w:rPr>
          <w:lang w:eastAsia="en-GB"/>
        </w:rPr>
      </w:pPr>
      <w:r w:rsidRPr="00694797">
        <w:rPr>
          <w:lang w:eastAsia="en-GB"/>
        </w:rPr>
        <w:t xml:space="preserve">6.5. Jeigu Sutarties vykdymas yra negalimas dėl nenugalimos jėgos (force majeure) aplinkybių, numatytų Civilinio kodekso 6.212 straipsnyje, arba kitų aplinkybių, numatytų Civilinio kodekso 6.253 straipsnyje, kurių Šalys negali protingai numatyti sudarydamos šią Sutartį, Šalys atleidžiamos nuo civilinės atsakomybės, jeigu jos nedelsdamos informavo raštu viena kitą apie tokių aplinkybių atsiradimą̨.  </w:t>
      </w:r>
    </w:p>
    <w:p w14:paraId="659A8BFE" w14:textId="77777777" w:rsidR="001134CD" w:rsidRPr="00694797" w:rsidRDefault="001134CD" w:rsidP="00053ADE">
      <w:pPr>
        <w:ind w:firstLine="709"/>
        <w:jc w:val="both"/>
        <w:rPr>
          <w:lang w:eastAsia="en-GB"/>
        </w:rPr>
      </w:pPr>
      <w:r w:rsidRPr="00694797">
        <w:rPr>
          <w:lang w:eastAsia="en-GB"/>
        </w:rPr>
        <w:t>6.6. Perkančioji organizacija atsako už viešojo pirkimo sutarties sudarymą̨ arba atsisakymą̨ ją sudaryti. Perkančioji organizacija, sudariusi pirkimo</w:t>
      </w:r>
      <w:r w:rsidR="000C5731">
        <w:rPr>
          <w:lang w:eastAsia="en-GB"/>
        </w:rPr>
        <w:t xml:space="preserve"> sutartį, ne vėliau kaip per </w:t>
      </w:r>
      <w:r w:rsidR="00AC4B64">
        <w:rPr>
          <w:lang w:eastAsia="en-GB"/>
        </w:rPr>
        <w:t>5</w:t>
      </w:r>
      <w:r w:rsidRPr="00694797">
        <w:rPr>
          <w:lang w:eastAsia="en-GB"/>
        </w:rPr>
        <w:t xml:space="preserve"> dienas nuo pirkimo sutarties sudarymo, pasirašytos pirkimo sutarties kopiją pateikia CPO. Šių sutarčių pakeitimų kopijos pateikiamos CPO ne vėliau k</w:t>
      </w:r>
      <w:r w:rsidR="000C5731">
        <w:rPr>
          <w:lang w:eastAsia="en-GB"/>
        </w:rPr>
        <w:t xml:space="preserve">aip per </w:t>
      </w:r>
      <w:r w:rsidR="00AC4B64">
        <w:rPr>
          <w:lang w:eastAsia="en-GB"/>
        </w:rPr>
        <w:t>5</w:t>
      </w:r>
      <w:r w:rsidRPr="00694797">
        <w:rPr>
          <w:lang w:eastAsia="en-GB"/>
        </w:rPr>
        <w:t xml:space="preserve"> dienas nuo jų pasirašymo dienos.</w:t>
      </w:r>
    </w:p>
    <w:p w14:paraId="659A8BFF" w14:textId="77777777" w:rsidR="001134CD" w:rsidRPr="00694797" w:rsidRDefault="001134CD" w:rsidP="001134CD">
      <w:pPr>
        <w:jc w:val="both"/>
        <w:rPr>
          <w:lang w:eastAsia="en-GB"/>
        </w:rPr>
      </w:pPr>
    </w:p>
    <w:p w14:paraId="659A8C00" w14:textId="77777777" w:rsidR="001134CD" w:rsidRPr="00694797" w:rsidRDefault="001134CD" w:rsidP="001134CD">
      <w:pPr>
        <w:jc w:val="center"/>
        <w:rPr>
          <w:b/>
          <w:bCs/>
          <w:lang w:eastAsia="en-GB"/>
        </w:rPr>
      </w:pPr>
      <w:r w:rsidRPr="00694797">
        <w:rPr>
          <w:b/>
          <w:bCs/>
          <w:lang w:eastAsia="en-GB"/>
        </w:rPr>
        <w:t>7. SUTARTIES GALIOJIMAS IR KEITIMAS</w:t>
      </w:r>
    </w:p>
    <w:p w14:paraId="659A8C01" w14:textId="77777777" w:rsidR="001134CD" w:rsidRPr="00694797" w:rsidRDefault="001134CD" w:rsidP="001134CD">
      <w:pPr>
        <w:jc w:val="both"/>
        <w:rPr>
          <w:b/>
          <w:bCs/>
          <w:lang w:eastAsia="en-GB"/>
        </w:rPr>
      </w:pPr>
    </w:p>
    <w:p w14:paraId="659A8C02" w14:textId="77777777" w:rsidR="001134CD" w:rsidRPr="00694797" w:rsidRDefault="001134CD" w:rsidP="002F7467">
      <w:pPr>
        <w:ind w:firstLine="709"/>
        <w:jc w:val="both"/>
        <w:rPr>
          <w:lang w:eastAsia="en-GB"/>
        </w:rPr>
      </w:pPr>
      <w:r w:rsidRPr="00694797">
        <w:rPr>
          <w:lang w:eastAsia="en-GB"/>
        </w:rPr>
        <w:t xml:space="preserve">7.1. Ši Sutartis įsigalioja </w:t>
      </w:r>
      <w:r w:rsidR="00053ADE">
        <w:rPr>
          <w:b/>
          <w:lang w:eastAsia="en-GB"/>
        </w:rPr>
        <w:t>202__</w:t>
      </w:r>
      <w:r w:rsidRPr="00694797">
        <w:rPr>
          <w:b/>
          <w:lang w:eastAsia="en-GB"/>
        </w:rPr>
        <w:t>-__-__.</w:t>
      </w:r>
      <w:r w:rsidRPr="00694797">
        <w:rPr>
          <w:lang w:eastAsia="en-GB"/>
        </w:rPr>
        <w:t xml:space="preserve"> </w:t>
      </w:r>
    </w:p>
    <w:p w14:paraId="659A8C03" w14:textId="77777777" w:rsidR="001134CD" w:rsidRPr="00694797" w:rsidRDefault="001134CD" w:rsidP="002F7467">
      <w:pPr>
        <w:ind w:firstLine="709"/>
        <w:jc w:val="both"/>
        <w:rPr>
          <w:lang w:eastAsia="en-GB"/>
        </w:rPr>
      </w:pPr>
      <w:r w:rsidRPr="00694797">
        <w:rPr>
          <w:lang w:eastAsia="en-GB"/>
        </w:rPr>
        <w:t>7.2. Sutartis galioja neterminuotai, išskyrus atvejus, kai Sutartis yra nutraukiama šioje Sutartyje nurodytais pagrindais.</w:t>
      </w:r>
    </w:p>
    <w:p w14:paraId="659A8C04" w14:textId="77777777" w:rsidR="001134CD" w:rsidRPr="00694797" w:rsidRDefault="001134CD" w:rsidP="002F7467">
      <w:pPr>
        <w:ind w:firstLine="709"/>
        <w:jc w:val="both"/>
        <w:rPr>
          <w:lang w:eastAsia="en-GB"/>
        </w:rPr>
      </w:pPr>
      <w:r w:rsidRPr="00694797">
        <w:rPr>
          <w:lang w:eastAsia="en-GB"/>
        </w:rPr>
        <w:t>7.3. Sutartis gali būti nutraukta rašytiniu abipusiu šalių susitarimu.</w:t>
      </w:r>
    </w:p>
    <w:p w14:paraId="659A8C05" w14:textId="77777777" w:rsidR="001134CD" w:rsidRPr="00694797" w:rsidRDefault="001134CD" w:rsidP="002F7467">
      <w:pPr>
        <w:ind w:firstLine="709"/>
        <w:jc w:val="both"/>
        <w:rPr>
          <w:lang w:eastAsia="en-GB"/>
        </w:rPr>
      </w:pPr>
      <w:r w:rsidRPr="00694797">
        <w:rPr>
          <w:lang w:eastAsia="en-GB"/>
        </w:rPr>
        <w:t xml:space="preserve">7.4. Sutartis gali būti nutraukta </w:t>
      </w:r>
      <w:r>
        <w:rPr>
          <w:lang w:eastAsia="en-GB"/>
        </w:rPr>
        <w:t>Šalies</w:t>
      </w:r>
      <w:r w:rsidRPr="00694797">
        <w:rPr>
          <w:lang w:eastAsia="en-GB"/>
        </w:rPr>
        <w:t xml:space="preserve"> vienašališku sprendimu prieš 30 dienų apie tai pranešus</w:t>
      </w:r>
      <w:r>
        <w:rPr>
          <w:lang w:eastAsia="en-GB"/>
        </w:rPr>
        <w:t xml:space="preserve"> kitai Sutarties Šaliai</w:t>
      </w:r>
      <w:r w:rsidRPr="00694797">
        <w:rPr>
          <w:lang w:eastAsia="en-GB"/>
        </w:rPr>
        <w:t>.</w:t>
      </w:r>
    </w:p>
    <w:p w14:paraId="659A8C06" w14:textId="77777777" w:rsidR="001134CD" w:rsidRPr="00694797" w:rsidRDefault="001134CD" w:rsidP="002F7467">
      <w:pPr>
        <w:ind w:firstLine="709"/>
        <w:jc w:val="both"/>
        <w:rPr>
          <w:lang w:eastAsia="en-GB"/>
        </w:rPr>
      </w:pPr>
      <w:r w:rsidRPr="00694797">
        <w:rPr>
          <w:lang w:eastAsia="en-GB"/>
        </w:rPr>
        <w:t xml:space="preserve">7.5. Sutarties keitimas galioja tik tuo atveju, jeigu jis yra sudaromas rašytiniu Sutarties Šalių susitarimu. Šalių susitarimai dėl Sutarties keitimo tampa neatskiriama Sutarties dalimi. </w:t>
      </w:r>
    </w:p>
    <w:p w14:paraId="659A8C07" w14:textId="77777777" w:rsidR="001134CD" w:rsidRPr="00694797" w:rsidRDefault="001134CD" w:rsidP="002F7467">
      <w:pPr>
        <w:ind w:firstLine="709"/>
        <w:jc w:val="both"/>
        <w:rPr>
          <w:lang w:eastAsia="en-GB"/>
        </w:rPr>
      </w:pPr>
      <w:r w:rsidRPr="00694797">
        <w:rPr>
          <w:lang w:eastAsia="en-GB"/>
        </w:rPr>
        <w:t xml:space="preserve">7.6. Sutarties nuostatos, numatančios Šalių įsipareigojimus, susijusius su konfidencialios informacijos saugojimu, galioja ir po Sutarties nutraukimo, taip pat galioja bet kuri kita nuostata, kai tiesiogiai arba netiesiogiai nurodoma, kad jos galiojimas nesibaigia nutraukus Sutartį. </w:t>
      </w:r>
    </w:p>
    <w:p w14:paraId="659A8C08" w14:textId="77777777" w:rsidR="001134CD" w:rsidRPr="00694797" w:rsidRDefault="001134CD" w:rsidP="002F7467">
      <w:pPr>
        <w:ind w:firstLine="709"/>
        <w:jc w:val="both"/>
        <w:rPr>
          <w:lang w:eastAsia="en-GB"/>
        </w:rPr>
      </w:pPr>
      <w:r w:rsidRPr="00694797">
        <w:rPr>
          <w:lang w:eastAsia="en-GB"/>
        </w:rPr>
        <w:t xml:space="preserve">7.7. Šalys susitaria, kad po Sutarties pasirašymo bet kokie iki tol buvę̨ susitarimai (įskaitant, bet neapsiribojant, pasirašytos terminuotos sutartys, suteikti terminuoti įgaliojimai) nebetenka galios. </w:t>
      </w:r>
    </w:p>
    <w:p w14:paraId="659A8C09" w14:textId="77777777" w:rsidR="001134CD" w:rsidRDefault="001134CD" w:rsidP="001134CD">
      <w:pPr>
        <w:jc w:val="both"/>
        <w:rPr>
          <w:lang w:eastAsia="en-GB"/>
        </w:rPr>
      </w:pPr>
    </w:p>
    <w:p w14:paraId="659A8C0A" w14:textId="77777777" w:rsidR="001134CD" w:rsidRPr="00694797" w:rsidRDefault="001134CD" w:rsidP="001134CD">
      <w:pPr>
        <w:jc w:val="center"/>
        <w:rPr>
          <w:b/>
          <w:bCs/>
          <w:lang w:eastAsia="en-GB"/>
        </w:rPr>
      </w:pPr>
      <w:r w:rsidRPr="00694797">
        <w:rPr>
          <w:b/>
          <w:bCs/>
          <w:lang w:eastAsia="en-GB"/>
        </w:rPr>
        <w:t>8. ATSAKINGI ASMENYS</w:t>
      </w:r>
    </w:p>
    <w:p w14:paraId="659A8C0B" w14:textId="77777777" w:rsidR="001134CD" w:rsidRPr="00694797" w:rsidRDefault="001134CD" w:rsidP="001134CD">
      <w:pPr>
        <w:jc w:val="both"/>
        <w:rPr>
          <w:lang w:eastAsia="en-GB"/>
        </w:rPr>
      </w:pPr>
    </w:p>
    <w:p w14:paraId="659A8C0C" w14:textId="77777777" w:rsidR="001134CD" w:rsidRPr="00694797" w:rsidRDefault="001134CD" w:rsidP="002F7467">
      <w:pPr>
        <w:ind w:firstLine="709"/>
        <w:jc w:val="both"/>
        <w:rPr>
          <w:lang w:eastAsia="en-GB"/>
        </w:rPr>
      </w:pPr>
      <w:r w:rsidRPr="00694797">
        <w:rPr>
          <w:lang w:eastAsia="en-GB"/>
        </w:rPr>
        <w:t>8.1. Perkančioji organizacija skiria šį (-iuos) už Sutarties vykdymą̨ atsakingą (-us) asmenį (-is): ___________________________________________</w:t>
      </w:r>
      <w:r w:rsidR="00A520C6">
        <w:rPr>
          <w:lang w:eastAsia="en-GB"/>
        </w:rPr>
        <w:t>;</w:t>
      </w:r>
    </w:p>
    <w:p w14:paraId="659A8C0D" w14:textId="77777777" w:rsidR="001134CD" w:rsidRPr="00694797" w:rsidRDefault="001134CD" w:rsidP="002F7467">
      <w:pPr>
        <w:ind w:firstLine="709"/>
        <w:jc w:val="both"/>
        <w:rPr>
          <w:lang w:eastAsia="en-GB"/>
        </w:rPr>
      </w:pPr>
      <w:r w:rsidRPr="00694797">
        <w:rPr>
          <w:lang w:eastAsia="en-GB"/>
        </w:rPr>
        <w:t xml:space="preserve">8.2. CPO skiria šį (-iuos) už Sutarties vykdymą̨ atsakingą (-us) asmenį (-is): </w:t>
      </w:r>
      <w:r w:rsidR="00A520C6">
        <w:rPr>
          <w:lang w:eastAsia="en-GB"/>
        </w:rPr>
        <w:softHyphen/>
      </w:r>
      <w:r w:rsidR="00A520C6">
        <w:rPr>
          <w:lang w:eastAsia="en-GB"/>
        </w:rPr>
        <w:softHyphen/>
      </w:r>
      <w:r w:rsidR="00A520C6">
        <w:rPr>
          <w:lang w:eastAsia="en-GB"/>
        </w:rPr>
        <w:softHyphen/>
      </w:r>
      <w:r w:rsidR="00A520C6">
        <w:rPr>
          <w:lang w:eastAsia="en-GB"/>
        </w:rPr>
        <w:softHyphen/>
        <w:t>____________.</w:t>
      </w:r>
    </w:p>
    <w:p w14:paraId="659A8C0E" w14:textId="77777777" w:rsidR="001134CD" w:rsidRPr="00694797" w:rsidRDefault="001134CD" w:rsidP="001134CD">
      <w:pPr>
        <w:jc w:val="both"/>
        <w:rPr>
          <w:lang w:eastAsia="en-GB"/>
        </w:rPr>
      </w:pPr>
    </w:p>
    <w:p w14:paraId="659A8C0F" w14:textId="77777777" w:rsidR="001134CD" w:rsidRPr="00694797" w:rsidRDefault="001134CD" w:rsidP="001134CD">
      <w:pPr>
        <w:jc w:val="center"/>
        <w:rPr>
          <w:b/>
          <w:bCs/>
          <w:lang w:eastAsia="en-GB"/>
        </w:rPr>
      </w:pPr>
      <w:r w:rsidRPr="00694797">
        <w:rPr>
          <w:b/>
          <w:bCs/>
          <w:lang w:eastAsia="en-GB"/>
        </w:rPr>
        <w:t>9. SUTARČIAI TAIKYTINA TEISĖ</w:t>
      </w:r>
    </w:p>
    <w:p w14:paraId="659A8C10" w14:textId="77777777" w:rsidR="001134CD" w:rsidRPr="00694797" w:rsidRDefault="001134CD" w:rsidP="001134CD">
      <w:pPr>
        <w:jc w:val="both"/>
        <w:rPr>
          <w:lang w:eastAsia="en-GB"/>
        </w:rPr>
      </w:pPr>
    </w:p>
    <w:p w14:paraId="659A8C11" w14:textId="77777777" w:rsidR="001134CD" w:rsidRPr="00694797" w:rsidRDefault="001134CD" w:rsidP="002F7467">
      <w:pPr>
        <w:ind w:firstLine="709"/>
        <w:jc w:val="both"/>
        <w:rPr>
          <w:lang w:eastAsia="en-GB"/>
        </w:rPr>
      </w:pPr>
      <w:r w:rsidRPr="00694797">
        <w:rPr>
          <w:lang w:eastAsia="en-GB"/>
        </w:rPr>
        <w:t xml:space="preserve">9.1. Šalys imsis visų galimų priemonių̨, kad visi ginčai ir nesutarimai, kylantys dėl Sutarties, jos vykdymo arba susiję̨ su Sutartimi, būtų sprendžiami šalių tarpusavio derybose. </w:t>
      </w:r>
    </w:p>
    <w:p w14:paraId="659A8C12" w14:textId="77777777" w:rsidR="001134CD" w:rsidRPr="00694797" w:rsidRDefault="001134CD" w:rsidP="002F7467">
      <w:pPr>
        <w:ind w:firstLine="709"/>
        <w:jc w:val="both"/>
        <w:rPr>
          <w:lang w:eastAsia="en-GB"/>
        </w:rPr>
      </w:pPr>
      <w:r w:rsidRPr="00694797">
        <w:rPr>
          <w:lang w:eastAsia="en-GB"/>
        </w:rPr>
        <w:lastRenderedPageBreak/>
        <w:t xml:space="preserve">9.2. Šalių derybomis neišspręsti ginčai yra sprendžiami Lietuvos Respublikos teismuose Lietuvos Respublikos įstatymų nustatyta tvarka. </w:t>
      </w:r>
    </w:p>
    <w:p w14:paraId="659A8C13" w14:textId="77777777" w:rsidR="001134CD" w:rsidRPr="00694797" w:rsidRDefault="001134CD" w:rsidP="002F7467">
      <w:pPr>
        <w:ind w:firstLine="709"/>
        <w:jc w:val="both"/>
        <w:rPr>
          <w:lang w:eastAsia="en-GB"/>
        </w:rPr>
      </w:pPr>
      <w:r w:rsidRPr="00694797">
        <w:rPr>
          <w:lang w:eastAsia="en-GB"/>
        </w:rPr>
        <w:t xml:space="preserve">9.3. Šalys susitaria, kad visi Sutartyje nereglamentuoti klausimais sprendžiami remiantis Lietuvos Respublikos teise ir sutinka, kad ši Sutartis būtų aiškinama pagal Lietuvos Respublikos teisę. </w:t>
      </w:r>
    </w:p>
    <w:p w14:paraId="659A8C14" w14:textId="77777777" w:rsidR="001134CD" w:rsidRPr="00694797" w:rsidRDefault="001134CD" w:rsidP="001134CD">
      <w:pPr>
        <w:jc w:val="both"/>
        <w:rPr>
          <w:lang w:eastAsia="en-GB"/>
        </w:rPr>
      </w:pPr>
    </w:p>
    <w:p w14:paraId="659A8C15" w14:textId="77777777" w:rsidR="001134CD" w:rsidRPr="00694797" w:rsidRDefault="001134CD" w:rsidP="001134CD">
      <w:pPr>
        <w:jc w:val="center"/>
        <w:rPr>
          <w:b/>
          <w:bCs/>
          <w:lang w:eastAsia="en-GB"/>
        </w:rPr>
      </w:pPr>
      <w:r w:rsidRPr="00694797">
        <w:rPr>
          <w:b/>
          <w:bCs/>
          <w:lang w:eastAsia="en-GB"/>
        </w:rPr>
        <w:t>10. BAIGIAMOSIOS NUOSTATOS</w:t>
      </w:r>
    </w:p>
    <w:p w14:paraId="659A8C16" w14:textId="77777777" w:rsidR="001134CD" w:rsidRPr="00694797" w:rsidRDefault="001134CD" w:rsidP="001134CD">
      <w:pPr>
        <w:jc w:val="both"/>
        <w:rPr>
          <w:lang w:eastAsia="en-GB"/>
        </w:rPr>
      </w:pPr>
    </w:p>
    <w:p w14:paraId="659A8C17" w14:textId="77777777" w:rsidR="001134CD" w:rsidRPr="00694797" w:rsidRDefault="001134CD" w:rsidP="002F7467">
      <w:pPr>
        <w:ind w:firstLine="709"/>
        <w:jc w:val="both"/>
        <w:rPr>
          <w:lang w:eastAsia="en-GB"/>
        </w:rPr>
      </w:pPr>
      <w:r w:rsidRPr="00694797">
        <w:rPr>
          <w:lang w:eastAsia="en-GB"/>
        </w:rPr>
        <w:t xml:space="preserve">10.1.  Ši Sutartis sudaroma lietuvių kalba, dviem vienodą teisinę galią turinčiais egzemplioriais, po vieną kiekvienai Šaliai. </w:t>
      </w:r>
    </w:p>
    <w:p w14:paraId="659A8C18" w14:textId="77777777" w:rsidR="001134CD" w:rsidRPr="00694797" w:rsidRDefault="001134CD" w:rsidP="002F7467">
      <w:pPr>
        <w:ind w:firstLine="709"/>
        <w:jc w:val="both"/>
        <w:rPr>
          <w:lang w:eastAsia="en-GB"/>
        </w:rPr>
      </w:pPr>
      <w:r w:rsidRPr="00694797">
        <w:rPr>
          <w:lang w:eastAsia="en-GB"/>
        </w:rPr>
        <w:t>10.2.  Sutartį Šalių rekvizitai ir parašai:</w:t>
      </w:r>
    </w:p>
    <w:p w14:paraId="659A8C19" w14:textId="77777777" w:rsidR="001134CD" w:rsidRPr="00694797" w:rsidRDefault="001134CD" w:rsidP="001134CD">
      <w:pPr>
        <w:jc w:val="both"/>
        <w:rPr>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20"/>
      </w:tblGrid>
      <w:tr w:rsidR="001134CD" w:rsidRPr="00694797" w14:paraId="659A8C1C" w14:textId="77777777" w:rsidTr="00A520C6">
        <w:tc>
          <w:tcPr>
            <w:tcW w:w="4786" w:type="dxa"/>
          </w:tcPr>
          <w:p w14:paraId="659A8C1A" w14:textId="77777777" w:rsidR="001134CD" w:rsidRPr="001134CD" w:rsidRDefault="002A015A" w:rsidP="001134CD">
            <w:pPr>
              <w:jc w:val="both"/>
              <w:rPr>
                <w:b/>
                <w:lang w:eastAsia="en-GB"/>
              </w:rPr>
            </w:pPr>
            <w:r>
              <w:rPr>
                <w:b/>
                <w:lang w:eastAsia="en-GB"/>
              </w:rPr>
              <w:t>CPO</w:t>
            </w:r>
          </w:p>
        </w:tc>
        <w:tc>
          <w:tcPr>
            <w:tcW w:w="4820" w:type="dxa"/>
          </w:tcPr>
          <w:p w14:paraId="659A8C1B" w14:textId="77777777" w:rsidR="001134CD" w:rsidRPr="001134CD" w:rsidRDefault="001134CD" w:rsidP="001134CD">
            <w:pPr>
              <w:jc w:val="both"/>
              <w:rPr>
                <w:b/>
                <w:lang w:eastAsia="en-GB"/>
              </w:rPr>
            </w:pPr>
            <w:r w:rsidRPr="001134CD">
              <w:rPr>
                <w:b/>
                <w:lang w:eastAsia="en-GB"/>
              </w:rPr>
              <w:t>Perkančioji organizacija</w:t>
            </w:r>
          </w:p>
        </w:tc>
      </w:tr>
      <w:tr w:rsidR="001134CD" w:rsidRPr="00694797" w14:paraId="659A8C1F" w14:textId="77777777" w:rsidTr="00A520C6">
        <w:tc>
          <w:tcPr>
            <w:tcW w:w="4786" w:type="dxa"/>
          </w:tcPr>
          <w:p w14:paraId="659A8C1D" w14:textId="5AB5E143" w:rsidR="001134CD" w:rsidRPr="00694797" w:rsidRDefault="001134CD" w:rsidP="00A520C6">
            <w:pPr>
              <w:jc w:val="both"/>
              <w:rPr>
                <w:lang w:eastAsia="en-GB"/>
              </w:rPr>
            </w:pPr>
            <w:r w:rsidRPr="00694797">
              <w:rPr>
                <w:lang w:eastAsia="en-GB"/>
              </w:rPr>
              <w:t xml:space="preserve">Juridinio asmens kodas </w:t>
            </w:r>
          </w:p>
        </w:tc>
        <w:tc>
          <w:tcPr>
            <w:tcW w:w="4820" w:type="dxa"/>
          </w:tcPr>
          <w:p w14:paraId="659A8C1E" w14:textId="77777777" w:rsidR="001134CD" w:rsidRPr="00694797" w:rsidRDefault="001134CD" w:rsidP="001134CD">
            <w:pPr>
              <w:jc w:val="both"/>
              <w:rPr>
                <w:lang w:eastAsia="en-GB"/>
              </w:rPr>
            </w:pPr>
            <w:r w:rsidRPr="00694797">
              <w:rPr>
                <w:lang w:eastAsia="en-GB"/>
              </w:rPr>
              <w:t xml:space="preserve">Juridinio asmens kodas _____________ </w:t>
            </w:r>
          </w:p>
        </w:tc>
      </w:tr>
      <w:tr w:rsidR="001134CD" w:rsidRPr="00694797" w14:paraId="659A8C22" w14:textId="77777777" w:rsidTr="00A520C6">
        <w:tc>
          <w:tcPr>
            <w:tcW w:w="4786" w:type="dxa"/>
          </w:tcPr>
          <w:p w14:paraId="659A8C20" w14:textId="0E8F9B56" w:rsidR="001134CD" w:rsidRPr="00694797" w:rsidRDefault="001134CD" w:rsidP="00A520C6">
            <w:pPr>
              <w:jc w:val="both"/>
              <w:rPr>
                <w:lang w:eastAsia="en-GB"/>
              </w:rPr>
            </w:pPr>
            <w:r w:rsidRPr="00694797">
              <w:rPr>
                <w:lang w:eastAsia="en-GB"/>
              </w:rPr>
              <w:t xml:space="preserve">Adresas: </w:t>
            </w:r>
          </w:p>
        </w:tc>
        <w:tc>
          <w:tcPr>
            <w:tcW w:w="4820" w:type="dxa"/>
          </w:tcPr>
          <w:p w14:paraId="659A8C21" w14:textId="77777777" w:rsidR="001134CD" w:rsidRPr="00694797" w:rsidRDefault="001134CD" w:rsidP="001134CD">
            <w:pPr>
              <w:jc w:val="both"/>
              <w:rPr>
                <w:lang w:eastAsia="en-GB"/>
              </w:rPr>
            </w:pPr>
            <w:r w:rsidRPr="00694797">
              <w:rPr>
                <w:lang w:eastAsia="en-GB"/>
              </w:rPr>
              <w:t>Adresas__________</w:t>
            </w:r>
          </w:p>
        </w:tc>
      </w:tr>
      <w:tr w:rsidR="001134CD" w:rsidRPr="00694797" w14:paraId="659A8C25" w14:textId="77777777" w:rsidTr="00A520C6">
        <w:tc>
          <w:tcPr>
            <w:tcW w:w="4786" w:type="dxa"/>
          </w:tcPr>
          <w:p w14:paraId="659A8C23" w14:textId="054AF9B1" w:rsidR="001134CD" w:rsidRPr="00694797" w:rsidRDefault="001134CD" w:rsidP="00A520C6">
            <w:pPr>
              <w:jc w:val="both"/>
              <w:rPr>
                <w:lang w:eastAsia="en-GB"/>
              </w:rPr>
            </w:pPr>
            <w:r w:rsidRPr="00694797">
              <w:rPr>
                <w:lang w:eastAsia="en-GB"/>
              </w:rPr>
              <w:t>Tel.</w:t>
            </w:r>
          </w:p>
        </w:tc>
        <w:tc>
          <w:tcPr>
            <w:tcW w:w="4820" w:type="dxa"/>
          </w:tcPr>
          <w:p w14:paraId="659A8C24" w14:textId="77777777" w:rsidR="001134CD" w:rsidRPr="00694797" w:rsidRDefault="001134CD" w:rsidP="001134CD">
            <w:pPr>
              <w:jc w:val="both"/>
              <w:rPr>
                <w:lang w:eastAsia="en-GB"/>
              </w:rPr>
            </w:pPr>
            <w:r w:rsidRPr="00694797">
              <w:rPr>
                <w:lang w:eastAsia="en-GB"/>
              </w:rPr>
              <w:t>Tel._____________</w:t>
            </w:r>
          </w:p>
        </w:tc>
      </w:tr>
      <w:tr w:rsidR="001134CD" w:rsidRPr="00694797" w14:paraId="659A8C28" w14:textId="77777777" w:rsidTr="00A520C6">
        <w:tc>
          <w:tcPr>
            <w:tcW w:w="4786" w:type="dxa"/>
          </w:tcPr>
          <w:p w14:paraId="659A8C26" w14:textId="16489078" w:rsidR="001134CD" w:rsidRPr="000D01CF" w:rsidRDefault="00BB4B2E" w:rsidP="00A520C6">
            <w:pPr>
              <w:jc w:val="both"/>
              <w:rPr>
                <w:lang w:eastAsia="en-GB"/>
              </w:rPr>
            </w:pPr>
            <w:r>
              <w:rPr>
                <w:lang w:eastAsia="en-GB"/>
              </w:rPr>
              <w:t>El. p.</w:t>
            </w:r>
          </w:p>
        </w:tc>
        <w:tc>
          <w:tcPr>
            <w:tcW w:w="4820" w:type="dxa"/>
          </w:tcPr>
          <w:p w14:paraId="659A8C27" w14:textId="77777777" w:rsidR="001134CD" w:rsidRPr="00694797" w:rsidRDefault="001134CD" w:rsidP="001134CD">
            <w:pPr>
              <w:jc w:val="both"/>
              <w:rPr>
                <w:lang w:eastAsia="en-GB"/>
              </w:rPr>
            </w:pPr>
            <w:r w:rsidRPr="00694797">
              <w:rPr>
                <w:lang w:eastAsia="en-GB"/>
              </w:rPr>
              <w:t>El. p. ____________</w:t>
            </w:r>
          </w:p>
        </w:tc>
      </w:tr>
      <w:tr w:rsidR="00A520C6" w:rsidRPr="00694797" w14:paraId="659A8C2B" w14:textId="77777777" w:rsidTr="00A520C6">
        <w:tc>
          <w:tcPr>
            <w:tcW w:w="4786" w:type="dxa"/>
          </w:tcPr>
          <w:p w14:paraId="659A8C29" w14:textId="2DB05015" w:rsidR="00A520C6" w:rsidRPr="00694797" w:rsidRDefault="00A520C6" w:rsidP="00A520C6">
            <w:pPr>
              <w:jc w:val="both"/>
              <w:rPr>
                <w:lang w:eastAsia="en-GB"/>
              </w:rPr>
            </w:pPr>
            <w:r>
              <w:rPr>
                <w:lang w:eastAsia="en-GB"/>
              </w:rPr>
              <w:t>Banko sąskaita A.</w:t>
            </w:r>
            <w:r w:rsidRPr="00A520C6">
              <w:rPr>
                <w:lang w:eastAsia="en-GB"/>
              </w:rPr>
              <w:t xml:space="preserve">s.                            </w:t>
            </w:r>
          </w:p>
        </w:tc>
        <w:tc>
          <w:tcPr>
            <w:tcW w:w="4820" w:type="dxa"/>
          </w:tcPr>
          <w:p w14:paraId="659A8C2A" w14:textId="77777777" w:rsidR="00A520C6" w:rsidRPr="00694797" w:rsidRDefault="00A520C6" w:rsidP="001134CD">
            <w:pPr>
              <w:jc w:val="both"/>
              <w:rPr>
                <w:lang w:eastAsia="en-GB"/>
              </w:rPr>
            </w:pPr>
          </w:p>
        </w:tc>
      </w:tr>
      <w:tr w:rsidR="001134CD" w:rsidRPr="00694797" w14:paraId="659A8C2E" w14:textId="77777777" w:rsidTr="00A520C6">
        <w:tc>
          <w:tcPr>
            <w:tcW w:w="4786" w:type="dxa"/>
          </w:tcPr>
          <w:p w14:paraId="659A8C2C" w14:textId="242C834D" w:rsidR="001134CD" w:rsidRPr="00694797" w:rsidRDefault="00BB4B2E" w:rsidP="001134CD">
            <w:pPr>
              <w:jc w:val="both"/>
              <w:rPr>
                <w:lang w:eastAsia="en-GB"/>
              </w:rPr>
            </w:pPr>
            <w:r>
              <w:rPr>
                <w:lang w:eastAsia="en-GB"/>
              </w:rPr>
              <w:t>Banko pavadinimas</w:t>
            </w:r>
            <w:r w:rsidR="00A520C6" w:rsidRPr="00A520C6">
              <w:rPr>
                <w:lang w:eastAsia="en-GB"/>
              </w:rPr>
              <w:t xml:space="preserve">                                    </w:t>
            </w:r>
          </w:p>
        </w:tc>
        <w:tc>
          <w:tcPr>
            <w:tcW w:w="4820" w:type="dxa"/>
          </w:tcPr>
          <w:p w14:paraId="659A8C2D" w14:textId="77777777" w:rsidR="001134CD" w:rsidRPr="00694797" w:rsidRDefault="001134CD" w:rsidP="001134CD">
            <w:pPr>
              <w:jc w:val="both"/>
              <w:rPr>
                <w:lang w:eastAsia="en-GB"/>
              </w:rPr>
            </w:pPr>
          </w:p>
        </w:tc>
      </w:tr>
      <w:tr w:rsidR="00A520C6" w:rsidRPr="00694797" w14:paraId="659A8C31" w14:textId="77777777" w:rsidTr="00A520C6">
        <w:tc>
          <w:tcPr>
            <w:tcW w:w="4786" w:type="dxa"/>
          </w:tcPr>
          <w:p w14:paraId="659A8C2F" w14:textId="1CD36D93" w:rsidR="00A520C6" w:rsidRPr="00A520C6" w:rsidRDefault="00A520C6" w:rsidP="001134CD">
            <w:pPr>
              <w:jc w:val="both"/>
              <w:rPr>
                <w:lang w:eastAsia="en-GB"/>
              </w:rPr>
            </w:pPr>
            <w:r w:rsidRPr="00A520C6">
              <w:rPr>
                <w:lang w:eastAsia="en-GB"/>
              </w:rPr>
              <w:t xml:space="preserve">Banko kodas </w:t>
            </w:r>
          </w:p>
        </w:tc>
        <w:tc>
          <w:tcPr>
            <w:tcW w:w="4820" w:type="dxa"/>
          </w:tcPr>
          <w:p w14:paraId="659A8C30" w14:textId="77777777" w:rsidR="00A520C6" w:rsidRPr="00694797" w:rsidRDefault="00A520C6" w:rsidP="001134CD">
            <w:pPr>
              <w:jc w:val="both"/>
              <w:rPr>
                <w:lang w:eastAsia="en-GB"/>
              </w:rPr>
            </w:pPr>
          </w:p>
        </w:tc>
      </w:tr>
      <w:tr w:rsidR="00A520C6" w:rsidRPr="00694797" w14:paraId="659A8C34" w14:textId="77777777" w:rsidTr="00A520C6">
        <w:tc>
          <w:tcPr>
            <w:tcW w:w="4786" w:type="dxa"/>
          </w:tcPr>
          <w:p w14:paraId="659A8C32" w14:textId="77777777" w:rsidR="00A520C6" w:rsidRPr="00A520C6" w:rsidRDefault="00A520C6" w:rsidP="001134CD">
            <w:pPr>
              <w:jc w:val="both"/>
              <w:rPr>
                <w:lang w:eastAsia="en-GB"/>
              </w:rPr>
            </w:pPr>
          </w:p>
        </w:tc>
        <w:tc>
          <w:tcPr>
            <w:tcW w:w="4820" w:type="dxa"/>
          </w:tcPr>
          <w:p w14:paraId="659A8C33" w14:textId="77777777" w:rsidR="00A520C6" w:rsidRPr="00694797" w:rsidRDefault="00A520C6" w:rsidP="001134CD">
            <w:pPr>
              <w:jc w:val="both"/>
              <w:rPr>
                <w:lang w:eastAsia="en-GB"/>
              </w:rPr>
            </w:pPr>
          </w:p>
        </w:tc>
      </w:tr>
      <w:tr w:rsidR="001134CD" w:rsidRPr="00694797" w14:paraId="659A8C38" w14:textId="77777777" w:rsidTr="00A520C6">
        <w:tc>
          <w:tcPr>
            <w:tcW w:w="4786" w:type="dxa"/>
          </w:tcPr>
          <w:p w14:paraId="659A8C35" w14:textId="58FA8D15" w:rsidR="001134CD" w:rsidRPr="00694797" w:rsidRDefault="00A520C6" w:rsidP="001134CD">
            <w:pPr>
              <w:jc w:val="both"/>
              <w:rPr>
                <w:lang w:eastAsia="en-GB"/>
              </w:rPr>
            </w:pPr>
            <w:r>
              <w:rPr>
                <w:lang w:eastAsia="en-GB"/>
              </w:rPr>
              <w:t>Alytaus</w:t>
            </w:r>
            <w:r w:rsidR="001134CD" w:rsidRPr="00694797">
              <w:rPr>
                <w:lang w:eastAsia="en-GB"/>
              </w:rPr>
              <w:t xml:space="preserve"> rajono savivald</w:t>
            </w:r>
            <w:r>
              <w:rPr>
                <w:lang w:eastAsia="en-GB"/>
              </w:rPr>
              <w:t>ybės administracijos direktor</w:t>
            </w:r>
            <w:r w:rsidR="003060FF">
              <w:rPr>
                <w:lang w:eastAsia="en-GB"/>
              </w:rPr>
              <w:t>ius</w:t>
            </w:r>
          </w:p>
          <w:p w14:paraId="659A8C36" w14:textId="68BFB018" w:rsidR="001134CD" w:rsidRPr="002A015A" w:rsidRDefault="001134CD" w:rsidP="001134CD">
            <w:pPr>
              <w:jc w:val="both"/>
              <w:rPr>
                <w:lang w:eastAsia="en-GB"/>
              </w:rPr>
            </w:pPr>
          </w:p>
        </w:tc>
        <w:tc>
          <w:tcPr>
            <w:tcW w:w="4820" w:type="dxa"/>
          </w:tcPr>
          <w:p w14:paraId="659A8C37" w14:textId="77777777" w:rsidR="001134CD" w:rsidRPr="002A015A" w:rsidRDefault="001134CD" w:rsidP="001134CD">
            <w:pPr>
              <w:jc w:val="both"/>
              <w:rPr>
                <w:lang w:eastAsia="en-GB"/>
              </w:rPr>
            </w:pPr>
            <w:r w:rsidRPr="002A015A">
              <w:rPr>
                <w:lang w:eastAsia="en-GB"/>
              </w:rPr>
              <w:t>Pareigos, vardas, pavardė</w:t>
            </w:r>
          </w:p>
        </w:tc>
      </w:tr>
      <w:tr w:rsidR="001134CD" w:rsidRPr="00694797" w14:paraId="659A8C3F" w14:textId="77777777" w:rsidTr="00A520C6">
        <w:tc>
          <w:tcPr>
            <w:tcW w:w="4786" w:type="dxa"/>
          </w:tcPr>
          <w:p w14:paraId="659A8C39" w14:textId="77777777" w:rsidR="001134CD" w:rsidRPr="00694797" w:rsidRDefault="001134CD" w:rsidP="001134CD">
            <w:pPr>
              <w:jc w:val="both"/>
              <w:rPr>
                <w:lang w:eastAsia="en-GB"/>
              </w:rPr>
            </w:pPr>
          </w:p>
          <w:p w14:paraId="659A8C3A" w14:textId="77777777" w:rsidR="001134CD" w:rsidRPr="00694797" w:rsidRDefault="001134CD" w:rsidP="001134CD">
            <w:pPr>
              <w:jc w:val="both"/>
              <w:rPr>
                <w:lang w:eastAsia="en-GB"/>
              </w:rPr>
            </w:pPr>
            <w:r w:rsidRPr="00694797">
              <w:rPr>
                <w:lang w:eastAsia="en-GB"/>
              </w:rPr>
              <w:t>_____________</w:t>
            </w:r>
            <w:r w:rsidR="00A520C6">
              <w:rPr>
                <w:lang w:eastAsia="en-GB"/>
              </w:rPr>
              <w:t xml:space="preserve">                               </w:t>
            </w:r>
            <w:r w:rsidR="00A520C6" w:rsidRPr="00A520C6">
              <w:rPr>
                <w:sz w:val="20"/>
                <w:lang w:eastAsia="en-GB"/>
              </w:rPr>
              <w:t>A.V.</w:t>
            </w:r>
          </w:p>
          <w:p w14:paraId="659A8C3B" w14:textId="77777777" w:rsidR="001134CD" w:rsidRPr="00694797" w:rsidRDefault="00A520C6" w:rsidP="001134CD">
            <w:pPr>
              <w:jc w:val="both"/>
              <w:rPr>
                <w:lang w:eastAsia="en-GB"/>
              </w:rPr>
            </w:pPr>
            <w:r>
              <w:rPr>
                <w:lang w:eastAsia="en-GB"/>
              </w:rPr>
              <w:t>(parašas)</w:t>
            </w:r>
          </w:p>
        </w:tc>
        <w:tc>
          <w:tcPr>
            <w:tcW w:w="4820" w:type="dxa"/>
          </w:tcPr>
          <w:p w14:paraId="659A8C3C" w14:textId="77777777" w:rsidR="001134CD" w:rsidRPr="00694797" w:rsidRDefault="001134CD" w:rsidP="001134CD">
            <w:pPr>
              <w:jc w:val="both"/>
              <w:rPr>
                <w:lang w:eastAsia="en-GB"/>
              </w:rPr>
            </w:pPr>
          </w:p>
          <w:p w14:paraId="659A8C3D" w14:textId="77777777" w:rsidR="001134CD" w:rsidRPr="00694797" w:rsidRDefault="001134CD" w:rsidP="001134CD">
            <w:pPr>
              <w:jc w:val="both"/>
              <w:rPr>
                <w:lang w:eastAsia="en-GB"/>
              </w:rPr>
            </w:pPr>
            <w:r w:rsidRPr="00694797">
              <w:rPr>
                <w:lang w:eastAsia="en-GB"/>
              </w:rPr>
              <w:t>_____________</w:t>
            </w:r>
            <w:r w:rsidR="00A520C6">
              <w:rPr>
                <w:lang w:eastAsia="en-GB"/>
              </w:rPr>
              <w:t xml:space="preserve">                                       </w:t>
            </w:r>
            <w:r w:rsidR="00A520C6" w:rsidRPr="00A520C6">
              <w:rPr>
                <w:sz w:val="20"/>
                <w:lang w:eastAsia="en-GB"/>
              </w:rPr>
              <w:t>A.V.</w:t>
            </w:r>
            <w:r w:rsidR="00A520C6">
              <w:rPr>
                <w:lang w:eastAsia="en-GB"/>
              </w:rPr>
              <w:t xml:space="preserve"> </w:t>
            </w:r>
          </w:p>
          <w:p w14:paraId="659A8C3E" w14:textId="77777777" w:rsidR="001134CD" w:rsidRPr="00694797" w:rsidRDefault="00A520C6" w:rsidP="001134CD">
            <w:pPr>
              <w:jc w:val="both"/>
              <w:rPr>
                <w:lang w:eastAsia="en-GB"/>
              </w:rPr>
            </w:pPr>
            <w:r>
              <w:rPr>
                <w:lang w:eastAsia="en-GB"/>
              </w:rPr>
              <w:t>(parasšas)</w:t>
            </w:r>
          </w:p>
        </w:tc>
      </w:tr>
    </w:tbl>
    <w:p w14:paraId="659A8C40" w14:textId="77777777" w:rsidR="001134CD" w:rsidRPr="00694797" w:rsidRDefault="001134CD" w:rsidP="001134CD">
      <w:pPr>
        <w:jc w:val="both"/>
        <w:rPr>
          <w:sz w:val="22"/>
          <w:szCs w:val="22"/>
          <w:lang w:eastAsia="en-GB"/>
        </w:rPr>
      </w:pPr>
    </w:p>
    <w:p w14:paraId="659A8C41" w14:textId="77777777" w:rsidR="001134CD" w:rsidRPr="00694797" w:rsidRDefault="001134CD" w:rsidP="001134CD">
      <w:pPr>
        <w:jc w:val="right"/>
      </w:pPr>
    </w:p>
    <w:p w14:paraId="659A8C42" w14:textId="77777777" w:rsidR="001134CD" w:rsidRDefault="001134CD" w:rsidP="001134CD"/>
    <w:p w14:paraId="659A8C43" w14:textId="77777777" w:rsidR="00D75C06" w:rsidRDefault="00D75C06" w:rsidP="001134CD"/>
    <w:p w14:paraId="659A8C44" w14:textId="77777777" w:rsidR="00D75C06" w:rsidRDefault="00D75C06" w:rsidP="001134CD"/>
    <w:p w14:paraId="659A8C45" w14:textId="77777777" w:rsidR="00D75C06" w:rsidRDefault="00D75C06" w:rsidP="001134CD"/>
    <w:p w14:paraId="659A8C46" w14:textId="77777777" w:rsidR="00D75C06" w:rsidRDefault="00D75C06" w:rsidP="001134CD"/>
    <w:p w14:paraId="659A8C47" w14:textId="77777777" w:rsidR="000C5731" w:rsidRDefault="000C5731" w:rsidP="001134CD"/>
    <w:p w14:paraId="659A8C48" w14:textId="77777777" w:rsidR="000C5731" w:rsidRDefault="000C5731" w:rsidP="001134CD"/>
    <w:p w14:paraId="659A8C49" w14:textId="77777777" w:rsidR="000C5731" w:rsidRDefault="000C5731" w:rsidP="001134CD"/>
    <w:p w14:paraId="659A8C4A" w14:textId="77777777" w:rsidR="000C5731" w:rsidRDefault="000C5731" w:rsidP="001134CD"/>
    <w:p w14:paraId="659A8C4B" w14:textId="77777777" w:rsidR="00D75C06" w:rsidRDefault="00D75C06" w:rsidP="001134CD"/>
    <w:p w14:paraId="659A8C4C" w14:textId="77777777" w:rsidR="00D75C06" w:rsidRDefault="00D75C06" w:rsidP="001134CD"/>
    <w:p w14:paraId="659A8C4D" w14:textId="77777777" w:rsidR="00D75C06" w:rsidRDefault="00D75C06" w:rsidP="001134CD"/>
    <w:p w14:paraId="659A8C4E" w14:textId="77777777" w:rsidR="00D75C06" w:rsidRDefault="00D75C06" w:rsidP="001134CD"/>
    <w:p w14:paraId="659A8C4F" w14:textId="77777777" w:rsidR="002F7467" w:rsidRDefault="002F7467" w:rsidP="001134CD"/>
    <w:p w14:paraId="659A8C50" w14:textId="77777777" w:rsidR="002F7467" w:rsidRDefault="002F7467" w:rsidP="001134CD"/>
    <w:p w14:paraId="659A8C51" w14:textId="77777777" w:rsidR="002F7467" w:rsidRDefault="002F7467" w:rsidP="001134CD"/>
    <w:p w14:paraId="659A8C52" w14:textId="77777777" w:rsidR="002F7467" w:rsidRDefault="002F7467" w:rsidP="001134CD"/>
    <w:p w14:paraId="659A8C53" w14:textId="77777777" w:rsidR="002F7467" w:rsidRDefault="002F7467" w:rsidP="001134CD"/>
    <w:p w14:paraId="659A8C54" w14:textId="77777777" w:rsidR="002F7467" w:rsidRDefault="002F7467" w:rsidP="001134CD"/>
    <w:p w14:paraId="659A8C55" w14:textId="77777777" w:rsidR="00D75C06" w:rsidRDefault="00D75C06" w:rsidP="001134CD"/>
    <w:p w14:paraId="659A8C56" w14:textId="77777777" w:rsidR="00D75C06" w:rsidRDefault="00D75C06" w:rsidP="001134CD"/>
    <w:p w14:paraId="659A8C57" w14:textId="77777777" w:rsidR="00D75C06" w:rsidRDefault="00D75C06" w:rsidP="001134CD"/>
    <w:p w14:paraId="659A8C58" w14:textId="77777777" w:rsidR="00D75C06" w:rsidRDefault="00D75C06" w:rsidP="001134CD"/>
    <w:p w14:paraId="659A8C59" w14:textId="77777777" w:rsidR="00D75C06" w:rsidRDefault="00D75C06" w:rsidP="00D75C06">
      <w:pPr>
        <w:ind w:left="5529"/>
      </w:pPr>
      <w:r w:rsidRPr="00694797">
        <w:lastRenderedPageBreak/>
        <w:t xml:space="preserve">Centralizuotų ir decentralizuotų viešųjų pirkimų </w:t>
      </w:r>
      <w:r>
        <w:t xml:space="preserve">organizavimo, </w:t>
      </w:r>
      <w:r w:rsidRPr="00694797">
        <w:t xml:space="preserve">vykdymo </w:t>
      </w:r>
      <w:r>
        <w:t xml:space="preserve">ir vidaus kontrolės </w:t>
      </w:r>
      <w:r w:rsidRPr="00694797">
        <w:t>tvarkos aprašo</w:t>
      </w:r>
      <w:r>
        <w:t xml:space="preserve"> </w:t>
      </w:r>
    </w:p>
    <w:p w14:paraId="659A8C5A" w14:textId="77777777" w:rsidR="00A520C6" w:rsidRPr="00D3446C" w:rsidRDefault="00A520C6" w:rsidP="00D75C06">
      <w:pPr>
        <w:ind w:left="5529"/>
      </w:pPr>
      <w:r>
        <w:t>2</w:t>
      </w:r>
      <w:r w:rsidRPr="00694797">
        <w:t xml:space="preserve"> priedas</w:t>
      </w:r>
    </w:p>
    <w:p w14:paraId="659A8C5B" w14:textId="77777777" w:rsidR="001134CD" w:rsidRPr="00694797" w:rsidRDefault="001134CD" w:rsidP="001134CD">
      <w:pPr>
        <w:ind w:left="5760" w:firstLine="336"/>
        <w:rPr>
          <w:color w:val="000000"/>
        </w:rPr>
      </w:pPr>
    </w:p>
    <w:p w14:paraId="659A8C5C" w14:textId="77777777" w:rsidR="001134CD" w:rsidRPr="00694797" w:rsidRDefault="001134CD" w:rsidP="001134CD">
      <w:pPr>
        <w:ind w:right="39"/>
        <w:jc w:val="center"/>
        <w:rPr>
          <w:b/>
          <w:color w:val="000000"/>
        </w:rPr>
      </w:pPr>
      <w:r w:rsidRPr="00694797">
        <w:rPr>
          <w:b/>
          <w:color w:val="000000"/>
        </w:rPr>
        <w:t>(Konfidencialumo pasižadėjimo forma)</w:t>
      </w:r>
    </w:p>
    <w:p w14:paraId="659A8C5D" w14:textId="77777777" w:rsidR="001134CD" w:rsidRPr="00694797" w:rsidRDefault="001134CD" w:rsidP="001134CD">
      <w:pPr>
        <w:ind w:left="4320" w:firstLine="720"/>
        <w:rPr>
          <w:color w:val="000000"/>
        </w:rPr>
      </w:pPr>
    </w:p>
    <w:p w14:paraId="659A8C5E" w14:textId="77777777" w:rsidR="001134CD" w:rsidRPr="00694797" w:rsidRDefault="001134CD" w:rsidP="001134CD">
      <w:pPr>
        <w:jc w:val="center"/>
        <w:rPr>
          <w:color w:val="000000"/>
        </w:rPr>
      </w:pPr>
      <w:r w:rsidRPr="00694797">
        <w:rPr>
          <w:color w:val="000000"/>
        </w:rPr>
        <w:t>[...]</w:t>
      </w:r>
    </w:p>
    <w:p w14:paraId="659A8C5F" w14:textId="77777777" w:rsidR="001134CD" w:rsidRPr="00694797" w:rsidRDefault="001134CD" w:rsidP="001134CD">
      <w:pPr>
        <w:jc w:val="center"/>
        <w:rPr>
          <w:color w:val="000000"/>
        </w:rPr>
      </w:pPr>
    </w:p>
    <w:p w14:paraId="659A8C60" w14:textId="77777777" w:rsidR="001134CD" w:rsidRPr="00694797" w:rsidRDefault="001134CD" w:rsidP="001134CD">
      <w:pPr>
        <w:rPr>
          <w:color w:val="000000"/>
        </w:rPr>
      </w:pPr>
      <w:r w:rsidRPr="00694797">
        <w:rPr>
          <w:color w:val="000000"/>
        </w:rPr>
        <w:t xml:space="preserve">___________________________________________________________________________ </w:t>
      </w:r>
    </w:p>
    <w:p w14:paraId="659A8C61" w14:textId="77777777" w:rsidR="001134CD" w:rsidRPr="00694797" w:rsidRDefault="001134CD" w:rsidP="001134CD">
      <w:pPr>
        <w:jc w:val="center"/>
        <w:rPr>
          <w:color w:val="000000"/>
          <w:sz w:val="20"/>
        </w:rPr>
      </w:pPr>
      <w:r w:rsidRPr="00694797">
        <w:rPr>
          <w:i/>
          <w:iCs/>
          <w:color w:val="000000"/>
          <w:sz w:val="20"/>
        </w:rPr>
        <w:t>(asmens vardas ir pavardė)</w:t>
      </w:r>
    </w:p>
    <w:p w14:paraId="659A8C62" w14:textId="77777777" w:rsidR="001134CD" w:rsidRPr="00694797" w:rsidRDefault="001134CD" w:rsidP="001134CD">
      <w:pPr>
        <w:ind w:firstLine="62"/>
        <w:rPr>
          <w:color w:val="000000"/>
        </w:rPr>
      </w:pPr>
    </w:p>
    <w:p w14:paraId="659A8C63" w14:textId="77777777" w:rsidR="001134CD" w:rsidRPr="00694797" w:rsidRDefault="001134CD" w:rsidP="001134CD">
      <w:pPr>
        <w:jc w:val="center"/>
        <w:rPr>
          <w:color w:val="000000"/>
        </w:rPr>
      </w:pPr>
      <w:r w:rsidRPr="00694797">
        <w:rPr>
          <w:b/>
          <w:bCs/>
          <w:color w:val="000000"/>
        </w:rPr>
        <w:t>KONFIDENCIALUMO PASIŽADĖJIMAS</w:t>
      </w:r>
    </w:p>
    <w:p w14:paraId="659A8C64" w14:textId="77777777" w:rsidR="001134CD" w:rsidRPr="00694797" w:rsidRDefault="001134CD" w:rsidP="001134CD">
      <w:pPr>
        <w:ind w:firstLine="62"/>
        <w:jc w:val="center"/>
        <w:rPr>
          <w:color w:val="000000"/>
        </w:rPr>
      </w:pPr>
    </w:p>
    <w:p w14:paraId="659A8C65" w14:textId="77777777" w:rsidR="001134CD" w:rsidRPr="00694797" w:rsidRDefault="001134CD" w:rsidP="001134CD">
      <w:pPr>
        <w:jc w:val="center"/>
        <w:rPr>
          <w:color w:val="000000"/>
        </w:rPr>
      </w:pPr>
      <w:r w:rsidRPr="00694797">
        <w:rPr>
          <w:color w:val="000000"/>
        </w:rPr>
        <w:t>20__ m.________________ d.</w:t>
      </w:r>
    </w:p>
    <w:p w14:paraId="659A8C66" w14:textId="77777777" w:rsidR="001134CD" w:rsidRPr="00694797" w:rsidRDefault="001134CD" w:rsidP="001134CD">
      <w:pPr>
        <w:jc w:val="center"/>
        <w:rPr>
          <w:color w:val="000000"/>
        </w:rPr>
      </w:pPr>
      <w:r w:rsidRPr="00694797">
        <w:rPr>
          <w:color w:val="000000"/>
        </w:rPr>
        <w:t>___________ _________</w:t>
      </w:r>
    </w:p>
    <w:p w14:paraId="659A8C67" w14:textId="77777777" w:rsidR="001134CD" w:rsidRPr="00694797" w:rsidRDefault="001134CD" w:rsidP="001134CD">
      <w:pPr>
        <w:jc w:val="center"/>
        <w:rPr>
          <w:color w:val="000000"/>
          <w:sz w:val="20"/>
        </w:rPr>
      </w:pPr>
      <w:r w:rsidRPr="00694797">
        <w:rPr>
          <w:i/>
          <w:iCs/>
          <w:color w:val="000000"/>
          <w:sz w:val="20"/>
        </w:rPr>
        <w:t>(vietovės pavadinimas)</w:t>
      </w:r>
    </w:p>
    <w:p w14:paraId="659A8C68" w14:textId="77777777" w:rsidR="001134CD" w:rsidRPr="00694797" w:rsidRDefault="001134CD" w:rsidP="001134CD">
      <w:pPr>
        <w:ind w:firstLine="62"/>
        <w:jc w:val="both"/>
        <w:rPr>
          <w:color w:val="000000"/>
        </w:rPr>
      </w:pPr>
    </w:p>
    <w:p w14:paraId="659A8C69" w14:textId="77777777" w:rsidR="001134CD" w:rsidRPr="00694797" w:rsidRDefault="001134CD" w:rsidP="001134CD">
      <w:pPr>
        <w:ind w:firstLine="567"/>
        <w:jc w:val="both"/>
        <w:rPr>
          <w:color w:val="000000"/>
          <w:sz w:val="20"/>
        </w:rPr>
      </w:pPr>
      <w:r w:rsidRPr="00694797">
        <w:rPr>
          <w:color w:val="000000"/>
        </w:rPr>
        <w:t xml:space="preserve">Būdamas [...] (toliau – perkančioji organizacija) ____________________________________ </w:t>
      </w:r>
      <w:r w:rsidRPr="00694797">
        <w:rPr>
          <w:i/>
          <w:color w:val="000000"/>
          <w:sz w:val="20"/>
        </w:rPr>
        <w:t>/įrašyti viešajame pirkime atliekamas pareigas: viešojo pirkimo komisijos pirmininkas, viešojo pirkimo komisijos narys, ekspertas, stebėtojas, Pirkimų organizatorius</w:t>
      </w:r>
      <w:r w:rsidRPr="00694797">
        <w:rPr>
          <w:color w:val="000000"/>
          <w:sz w:val="20"/>
        </w:rPr>
        <w:t xml:space="preserve">, </w:t>
      </w:r>
      <w:r w:rsidRPr="00694797">
        <w:rPr>
          <w:i/>
          <w:color w:val="000000"/>
          <w:sz w:val="20"/>
        </w:rPr>
        <w:t>pretenzijų komisijos nagrinėjimo narys, kita</w:t>
      </w:r>
      <w:r w:rsidRPr="00694797">
        <w:rPr>
          <w:color w:val="000000"/>
          <w:sz w:val="20"/>
        </w:rPr>
        <w:t xml:space="preserve"> </w:t>
      </w:r>
      <w:r w:rsidRPr="00694797">
        <w:rPr>
          <w:i/>
          <w:color w:val="000000"/>
          <w:sz w:val="20"/>
        </w:rPr>
        <w:t>(įrašyti)/</w:t>
      </w:r>
      <w:r w:rsidRPr="00694797">
        <w:rPr>
          <w:color w:val="000000"/>
          <w:sz w:val="20"/>
        </w:rPr>
        <w:t xml:space="preserve">   </w:t>
      </w:r>
    </w:p>
    <w:p w14:paraId="659A8C6A" w14:textId="77777777" w:rsidR="001134CD" w:rsidRPr="00694797" w:rsidRDefault="001134CD" w:rsidP="001134CD">
      <w:pPr>
        <w:ind w:firstLine="567"/>
        <w:jc w:val="both"/>
        <w:rPr>
          <w:color w:val="000000"/>
        </w:rPr>
      </w:pPr>
      <w:r w:rsidRPr="00694797">
        <w:rPr>
          <w:color w:val="000000"/>
        </w:rPr>
        <w:t>1. Pasižadu:</w:t>
      </w:r>
    </w:p>
    <w:p w14:paraId="659A8C6B" w14:textId="77777777" w:rsidR="001134CD" w:rsidRPr="00694797" w:rsidRDefault="001134CD" w:rsidP="001134CD">
      <w:pPr>
        <w:ind w:firstLine="567"/>
        <w:jc w:val="both"/>
        <w:rPr>
          <w:color w:val="000000"/>
        </w:rPr>
      </w:pPr>
      <w:r w:rsidRPr="00694797">
        <w:rPr>
          <w:color w:val="000000"/>
        </w:rPr>
        <w:t xml:space="preserve">1.1. saugoti ir tik įstatymų ir kitų teisės aktų nustatytais tikslais ir tvarka naudoti visą su viešuoju pirkimu (toliau – pirkimas) susijusią informaciją, kuri man taps žinoma, atliekant ______________________________________________________________________________ </w:t>
      </w:r>
      <w:r w:rsidRPr="00694797">
        <w:rPr>
          <w:i/>
          <w:color w:val="000000"/>
          <w:sz w:val="20"/>
        </w:rPr>
        <w:t>/įrašyti viešajame pirkime atliekamas pareigas: viešojo pirkimo komisijos pirmininkas,  viešojo pirkimo komisijos narys, ekspertas, stebėtojas, Pirkimų organizatorius</w:t>
      </w:r>
      <w:r w:rsidRPr="00694797">
        <w:rPr>
          <w:color w:val="000000"/>
          <w:sz w:val="20"/>
        </w:rPr>
        <w:t xml:space="preserve">, </w:t>
      </w:r>
      <w:r w:rsidRPr="00694797">
        <w:rPr>
          <w:i/>
          <w:color w:val="000000"/>
          <w:sz w:val="20"/>
        </w:rPr>
        <w:t>Pirkimų iniciatorius,</w:t>
      </w:r>
      <w:r w:rsidRPr="00694797">
        <w:rPr>
          <w:color w:val="000000"/>
          <w:sz w:val="20"/>
        </w:rPr>
        <w:t xml:space="preserve"> </w:t>
      </w:r>
      <w:r w:rsidRPr="00694797">
        <w:rPr>
          <w:i/>
          <w:color w:val="000000"/>
          <w:sz w:val="20"/>
        </w:rPr>
        <w:t>pretenzijų komisijos nagrinėjimo narys, kita</w:t>
      </w:r>
      <w:r w:rsidRPr="00694797">
        <w:rPr>
          <w:color w:val="000000"/>
          <w:sz w:val="20"/>
        </w:rPr>
        <w:t xml:space="preserve"> </w:t>
      </w:r>
      <w:r w:rsidRPr="00694797">
        <w:rPr>
          <w:i/>
          <w:color w:val="000000"/>
          <w:sz w:val="20"/>
        </w:rPr>
        <w:t>(įrašyti)/</w:t>
      </w:r>
      <w:r w:rsidRPr="00694797">
        <w:rPr>
          <w:color w:val="000000"/>
        </w:rPr>
        <w:t xml:space="preserve">  </w:t>
      </w:r>
    </w:p>
    <w:p w14:paraId="659A8C6C" w14:textId="77777777" w:rsidR="001134CD" w:rsidRPr="00694797" w:rsidRDefault="001134CD" w:rsidP="001134CD">
      <w:pPr>
        <w:ind w:firstLine="567"/>
        <w:jc w:val="both"/>
        <w:rPr>
          <w:color w:val="000000"/>
        </w:rPr>
      </w:pPr>
      <w:r w:rsidRPr="00694797">
        <w:rPr>
          <w:color w:val="000000"/>
        </w:rPr>
        <w:t>1.2. man patikėtus pirkimo ir su juo susijusius dokumentus saugoti tokiu būdu, kad tretieji asmenys neturėtų galimybės su jais susipažinti ar pasinaudoti;</w:t>
      </w:r>
    </w:p>
    <w:p w14:paraId="659A8C6D" w14:textId="77777777" w:rsidR="001134CD" w:rsidRPr="00694797" w:rsidRDefault="001134CD" w:rsidP="001134CD">
      <w:pPr>
        <w:ind w:firstLine="567"/>
        <w:jc w:val="both"/>
        <w:rPr>
          <w:color w:val="000000"/>
        </w:rPr>
      </w:pPr>
      <w:r w:rsidRPr="00694797">
        <w:rPr>
          <w:color w:val="000000"/>
        </w:rPr>
        <w:t>1.3. nepasilikti jokių man pateiktų dokumentų kopijų.</w:t>
      </w:r>
    </w:p>
    <w:p w14:paraId="659A8C6E" w14:textId="77777777" w:rsidR="001134CD" w:rsidRPr="00694797" w:rsidRDefault="001134CD" w:rsidP="001134CD">
      <w:pPr>
        <w:ind w:firstLine="567"/>
        <w:jc w:val="both"/>
        <w:rPr>
          <w:color w:val="000000"/>
        </w:rPr>
      </w:pPr>
      <w:r w:rsidRPr="00694797">
        <w:rPr>
          <w:color w:val="000000"/>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teisės aktų nustatytais atvejais.</w:t>
      </w:r>
    </w:p>
    <w:p w14:paraId="659A8C6F" w14:textId="77777777" w:rsidR="001134CD" w:rsidRPr="00694797" w:rsidRDefault="001134CD" w:rsidP="001134CD">
      <w:pPr>
        <w:ind w:firstLine="567"/>
        <w:jc w:val="both"/>
        <w:rPr>
          <w:color w:val="000000"/>
        </w:rPr>
      </w:pPr>
      <w:r w:rsidRPr="00694797">
        <w:rPr>
          <w:color w:val="000000"/>
        </w:rPr>
        <w:t>3. Man išaiškinta, kad konfidencialią informaciją sudaro:</w:t>
      </w:r>
    </w:p>
    <w:p w14:paraId="659A8C70" w14:textId="77777777" w:rsidR="001134CD" w:rsidRPr="00694797" w:rsidRDefault="001134CD" w:rsidP="001134CD">
      <w:pPr>
        <w:ind w:firstLine="567"/>
        <w:jc w:val="both"/>
        <w:rPr>
          <w:color w:val="000000"/>
        </w:rPr>
      </w:pPr>
      <w:r w:rsidRPr="00694797">
        <w:rPr>
          <w:color w:val="000000"/>
        </w:rPr>
        <w:t>3.1. informacija, kurios konfidencialumą nurodė tiekėjas ir jos atskleidimas nėra privalomas pagal Lietuvos Respublikos teisės aktus;</w:t>
      </w:r>
    </w:p>
    <w:p w14:paraId="659A8C71" w14:textId="77777777" w:rsidR="001134CD" w:rsidRPr="00694797" w:rsidRDefault="001134CD" w:rsidP="001134CD">
      <w:pPr>
        <w:ind w:firstLine="567"/>
        <w:jc w:val="both"/>
        <w:rPr>
          <w:color w:val="000000"/>
        </w:rPr>
      </w:pPr>
      <w:r w:rsidRPr="00694797">
        <w:rPr>
          <w:color w:val="000000"/>
        </w:rPr>
        <w:t>3.2. visa su pirkimu susijusi informacija ir dokumentai, kuriuos Viešųjų pirkimų įstatymo ir kitų su jo įgyvendinimu susijusių teisės aktų nuostatos nenumato teikti pirkimo procedūrose dalyvaujančioms arba nedalyvaujančioms šalims;</w:t>
      </w:r>
    </w:p>
    <w:p w14:paraId="659A8C72" w14:textId="77777777" w:rsidR="001134CD" w:rsidRPr="00694797" w:rsidRDefault="001134CD" w:rsidP="001134CD">
      <w:pPr>
        <w:ind w:firstLine="567"/>
        <w:jc w:val="both"/>
        <w:rPr>
          <w:strike/>
          <w:color w:val="000000"/>
        </w:rPr>
      </w:pPr>
      <w:r w:rsidRPr="00694797">
        <w:rPr>
          <w:color w:val="000000"/>
        </w:rPr>
        <w:t>3.3. informacija, jeigu jos atskleidimas prieštarauja teisės aktams, visuomenės interesams, pažeidžia teisėtus pirkime dalyvaujančių tiekėjų ir/ar perkančiosios organizacijos interesus arba turi neigiamą poveikį tiekėjų konkurencijai. </w:t>
      </w:r>
    </w:p>
    <w:p w14:paraId="659A8C73" w14:textId="77777777" w:rsidR="001134CD" w:rsidRPr="00694797" w:rsidRDefault="001134CD" w:rsidP="001134CD">
      <w:pPr>
        <w:ind w:firstLine="567"/>
        <w:jc w:val="both"/>
        <w:rPr>
          <w:color w:val="000000"/>
        </w:rPr>
      </w:pPr>
      <w:r w:rsidRPr="00694797">
        <w:rPr>
          <w:color w:val="000000"/>
        </w:rPr>
        <w:t>4. Esu įspėtas, kad, pažeidęs šį pasižadėjimą, turėsiu atsakyti teisės aktų nustatyta tvarka, atlyginti perkančiajai organizacijai ir/ar tiekėjams padarytus nuostolius.</w:t>
      </w:r>
    </w:p>
    <w:p w14:paraId="659A8C74" w14:textId="77777777" w:rsidR="001134CD" w:rsidRPr="00694797" w:rsidRDefault="001134CD" w:rsidP="001134CD">
      <w:pPr>
        <w:ind w:firstLine="567"/>
        <w:jc w:val="both"/>
        <w:rPr>
          <w:color w:val="000000"/>
        </w:rPr>
      </w:pPr>
    </w:p>
    <w:p w14:paraId="659A8C75" w14:textId="77777777" w:rsidR="001134CD" w:rsidRPr="00694797" w:rsidRDefault="001134CD" w:rsidP="001134CD">
      <w:pPr>
        <w:ind w:firstLine="567"/>
        <w:jc w:val="both"/>
        <w:rPr>
          <w:color w:val="000000"/>
        </w:rPr>
      </w:pPr>
      <w:r w:rsidRPr="00694797">
        <w:rPr>
          <w:color w:val="000000"/>
        </w:rPr>
        <w:t>___________________                                       ____________________</w:t>
      </w:r>
    </w:p>
    <w:p w14:paraId="659A8C76" w14:textId="77777777" w:rsidR="001134CD" w:rsidRPr="00694797" w:rsidRDefault="001134CD" w:rsidP="001134CD">
      <w:pPr>
        <w:ind w:firstLine="567"/>
        <w:jc w:val="both"/>
        <w:rPr>
          <w:i/>
          <w:iCs/>
          <w:color w:val="000000"/>
          <w:sz w:val="20"/>
        </w:rPr>
      </w:pPr>
      <w:r w:rsidRPr="00694797">
        <w:rPr>
          <w:i/>
          <w:iCs/>
          <w:color w:val="000000"/>
          <w:sz w:val="20"/>
        </w:rPr>
        <w:t>(parašas)                                                              (vardas ir pavardė)</w:t>
      </w:r>
    </w:p>
    <w:p w14:paraId="659A8C77" w14:textId="77777777" w:rsidR="001134CD" w:rsidRPr="00694797" w:rsidRDefault="001134CD" w:rsidP="001134CD">
      <w:pPr>
        <w:ind w:firstLine="567"/>
        <w:jc w:val="both"/>
        <w:rPr>
          <w:color w:val="000000"/>
        </w:rPr>
      </w:pPr>
    </w:p>
    <w:p w14:paraId="659A8C78" w14:textId="77777777" w:rsidR="00A520C6" w:rsidRDefault="00A520C6" w:rsidP="001134CD">
      <w:pPr>
        <w:jc w:val="center"/>
        <w:rPr>
          <w:color w:val="000000"/>
        </w:rPr>
      </w:pPr>
    </w:p>
    <w:p w14:paraId="659A8C79" w14:textId="77777777" w:rsidR="00A520C6" w:rsidRDefault="00A520C6" w:rsidP="001134CD">
      <w:pPr>
        <w:jc w:val="center"/>
        <w:rPr>
          <w:color w:val="000000"/>
        </w:rPr>
      </w:pPr>
    </w:p>
    <w:p w14:paraId="659A8DCA" w14:textId="77777777" w:rsidR="00D75C06" w:rsidRDefault="00D75C06" w:rsidP="00D75C06">
      <w:pPr>
        <w:rPr>
          <w:sz w:val="20"/>
        </w:rPr>
      </w:pPr>
    </w:p>
    <w:p w14:paraId="659A8DCD" w14:textId="77777777" w:rsidR="00D75C06" w:rsidRDefault="00D75C06" w:rsidP="00D75C06">
      <w:pPr>
        <w:rPr>
          <w:sz w:val="20"/>
        </w:rPr>
      </w:pPr>
    </w:p>
    <w:p w14:paraId="18E5E19D" w14:textId="77777777" w:rsidR="008A5FAC" w:rsidRDefault="008A5FAC" w:rsidP="008A5FAC">
      <w:pPr>
        <w:ind w:left="5529"/>
      </w:pPr>
      <w:r>
        <w:rPr>
          <w:sz w:val="20"/>
        </w:rPr>
        <w:lastRenderedPageBreak/>
        <w:tab/>
      </w:r>
      <w:r w:rsidRPr="00694797">
        <w:t xml:space="preserve">Centralizuotų ir decentralizuotų viešųjų pirkimų </w:t>
      </w:r>
      <w:r>
        <w:t xml:space="preserve">organizavimo, </w:t>
      </w:r>
      <w:r w:rsidRPr="00694797">
        <w:t xml:space="preserve">vykdymo </w:t>
      </w:r>
      <w:r>
        <w:t xml:space="preserve">ir vidaus kontrolės </w:t>
      </w:r>
      <w:r w:rsidRPr="00694797">
        <w:t>tvarkos aprašo</w:t>
      </w:r>
      <w:r>
        <w:t xml:space="preserve"> </w:t>
      </w:r>
    </w:p>
    <w:p w14:paraId="460CFA95" w14:textId="77777777" w:rsidR="008A5FAC" w:rsidRDefault="008A5FAC" w:rsidP="008A5FAC">
      <w:pPr>
        <w:ind w:left="2160" w:firstLine="720"/>
      </w:pPr>
      <w:r>
        <w:t xml:space="preserve">                                            3</w:t>
      </w:r>
      <w:r w:rsidRPr="00694797">
        <w:t xml:space="preserve"> priedas</w:t>
      </w:r>
    </w:p>
    <w:p w14:paraId="7AF608F5" w14:textId="77777777" w:rsidR="008A5FAC" w:rsidRDefault="008A5FAC" w:rsidP="008A5FAC">
      <w:pPr>
        <w:autoSpaceDE w:val="0"/>
        <w:autoSpaceDN w:val="0"/>
        <w:adjustRightInd w:val="0"/>
        <w:jc w:val="center"/>
        <w:rPr>
          <w:b/>
          <w:bCs/>
          <w:lang w:val="en-US"/>
        </w:rPr>
      </w:pPr>
    </w:p>
    <w:tbl>
      <w:tblPr>
        <w:tblW w:w="0" w:type="auto"/>
        <w:tblInd w:w="6345" w:type="dxa"/>
        <w:tblLook w:val="04A0" w:firstRow="1" w:lastRow="0" w:firstColumn="1" w:lastColumn="0" w:noHBand="0" w:noVBand="1"/>
      </w:tblPr>
      <w:tblGrid>
        <w:gridCol w:w="3293"/>
      </w:tblGrid>
      <w:tr w:rsidR="008A5FAC" w:rsidRPr="008344AF" w14:paraId="01FE41A0" w14:textId="77777777" w:rsidTr="00BC75A1">
        <w:tc>
          <w:tcPr>
            <w:tcW w:w="3509" w:type="dxa"/>
          </w:tcPr>
          <w:p w14:paraId="4BC28F3F"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color w:val="000000"/>
              </w:rPr>
            </w:pPr>
            <w:r w:rsidRPr="008344AF">
              <w:rPr>
                <w:color w:val="000000"/>
              </w:rPr>
              <w:t>TVIRTINU</w:t>
            </w:r>
          </w:p>
        </w:tc>
      </w:tr>
      <w:tr w:rsidR="008A5FAC" w:rsidRPr="008344AF" w14:paraId="3018D83B" w14:textId="77777777" w:rsidTr="00BC75A1">
        <w:tc>
          <w:tcPr>
            <w:tcW w:w="3509" w:type="dxa"/>
            <w:tcBorders>
              <w:bottom w:val="single" w:sz="4" w:space="0" w:color="auto"/>
            </w:tcBorders>
          </w:tcPr>
          <w:p w14:paraId="12285385"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8344AF" w14:paraId="6C18C108" w14:textId="77777777" w:rsidTr="00BC75A1">
        <w:tc>
          <w:tcPr>
            <w:tcW w:w="3509" w:type="dxa"/>
            <w:tcBorders>
              <w:top w:val="single" w:sz="4" w:space="0" w:color="auto"/>
            </w:tcBorders>
          </w:tcPr>
          <w:p w14:paraId="442C21C8"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8344AF">
              <w:rPr>
                <w:i/>
                <w:color w:val="000000"/>
                <w:sz w:val="20"/>
              </w:rPr>
              <w:t>(perkančiosios organizacijos vadovo arba jo įgalioto asmens pareigų pavadinimas)</w:t>
            </w:r>
          </w:p>
        </w:tc>
      </w:tr>
      <w:tr w:rsidR="008A5FAC" w:rsidRPr="008344AF" w14:paraId="2E2B65C4" w14:textId="77777777" w:rsidTr="00BC75A1">
        <w:tc>
          <w:tcPr>
            <w:tcW w:w="3509" w:type="dxa"/>
            <w:tcBorders>
              <w:bottom w:val="single" w:sz="4" w:space="0" w:color="auto"/>
            </w:tcBorders>
          </w:tcPr>
          <w:p w14:paraId="0CB245C6"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8344AF" w14:paraId="6275DA0E" w14:textId="77777777" w:rsidTr="00BC75A1">
        <w:tc>
          <w:tcPr>
            <w:tcW w:w="3509" w:type="dxa"/>
            <w:tcBorders>
              <w:top w:val="single" w:sz="4" w:space="0" w:color="auto"/>
            </w:tcBorders>
          </w:tcPr>
          <w:p w14:paraId="51EBE9D1"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8344AF">
              <w:rPr>
                <w:i/>
                <w:color w:val="000000"/>
                <w:sz w:val="20"/>
              </w:rPr>
              <w:t>(parašas)</w:t>
            </w:r>
          </w:p>
        </w:tc>
      </w:tr>
      <w:tr w:rsidR="008A5FAC" w:rsidRPr="008344AF" w14:paraId="1FCD7535" w14:textId="77777777" w:rsidTr="00BC75A1">
        <w:tc>
          <w:tcPr>
            <w:tcW w:w="3509" w:type="dxa"/>
            <w:tcBorders>
              <w:bottom w:val="single" w:sz="4" w:space="0" w:color="auto"/>
            </w:tcBorders>
          </w:tcPr>
          <w:p w14:paraId="5E3B30D6"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8344AF" w14:paraId="79EAEC77" w14:textId="77777777" w:rsidTr="00BC75A1">
        <w:tc>
          <w:tcPr>
            <w:tcW w:w="3509" w:type="dxa"/>
            <w:tcBorders>
              <w:top w:val="single" w:sz="4" w:space="0" w:color="auto"/>
            </w:tcBorders>
          </w:tcPr>
          <w:p w14:paraId="28164893" w14:textId="77777777" w:rsidR="008A5FAC" w:rsidRPr="008344AF"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8344AF">
              <w:rPr>
                <w:i/>
                <w:color w:val="000000"/>
                <w:sz w:val="20"/>
              </w:rPr>
              <w:t>(vardas ir pavardė)</w:t>
            </w:r>
          </w:p>
        </w:tc>
      </w:tr>
    </w:tbl>
    <w:p w14:paraId="447E92DB" w14:textId="77777777" w:rsidR="008A5FAC" w:rsidRPr="008344AF" w:rsidRDefault="008A5FAC" w:rsidP="008A5FAC">
      <w:pPr>
        <w:jc w:val="center"/>
        <w:rPr>
          <w:b/>
        </w:rPr>
      </w:pPr>
    </w:p>
    <w:p w14:paraId="46D4BEB0" w14:textId="77777777" w:rsidR="008A5FAC" w:rsidRDefault="008A5FAC" w:rsidP="008A5FAC">
      <w:pPr>
        <w:jc w:val="center"/>
        <w:rPr>
          <w:b/>
        </w:rPr>
      </w:pPr>
      <w:r>
        <w:rPr>
          <w:b/>
        </w:rPr>
        <w:t xml:space="preserve">DECENTRALIZUOTO AR CENTRALIZUOTO </w:t>
      </w:r>
    </w:p>
    <w:p w14:paraId="6AA44BB0" w14:textId="77777777" w:rsidR="008A5FAC" w:rsidRPr="000C5731" w:rsidRDefault="008A5FAC" w:rsidP="008A5FAC">
      <w:pPr>
        <w:jc w:val="center"/>
        <w:rPr>
          <w:b/>
          <w:sz w:val="22"/>
          <w:szCs w:val="22"/>
        </w:rPr>
      </w:pPr>
      <w:r w:rsidRPr="000C5731">
        <w:rPr>
          <w:i/>
          <w:sz w:val="22"/>
          <w:szCs w:val="22"/>
          <w:u w:val="single"/>
        </w:rPr>
        <w:t>(reikiamą pabraukti)</w:t>
      </w:r>
    </w:p>
    <w:p w14:paraId="3BF89267" w14:textId="77777777" w:rsidR="008A5FAC" w:rsidRPr="008344AF" w:rsidRDefault="008A5FAC" w:rsidP="008A5FAC">
      <w:pPr>
        <w:jc w:val="center"/>
        <w:rPr>
          <w:b/>
        </w:rPr>
      </w:pPr>
      <w:r>
        <w:rPr>
          <w:b/>
        </w:rPr>
        <w:t xml:space="preserve">PIRKIMO </w:t>
      </w:r>
      <w:r w:rsidRPr="008344AF">
        <w:rPr>
          <w:b/>
        </w:rPr>
        <w:t>PARAIŠKA</w:t>
      </w:r>
    </w:p>
    <w:p w14:paraId="4A154FBC" w14:textId="77777777" w:rsidR="008A5FAC" w:rsidRPr="008344AF" w:rsidRDefault="008A5FAC" w:rsidP="008A5FAC">
      <w:pPr>
        <w:autoSpaceDE w:val="0"/>
        <w:autoSpaceDN w:val="0"/>
        <w:adjustRightInd w:val="0"/>
        <w:jc w:val="center"/>
      </w:pPr>
      <w:r w:rsidRPr="008344AF">
        <w:t>20</w:t>
      </w:r>
      <w:r>
        <w:t>__ m._____________ d. Nr. ____</w:t>
      </w:r>
    </w:p>
    <w:p w14:paraId="2EA0C2BA" w14:textId="77777777" w:rsidR="008A5FAC" w:rsidRPr="008344AF" w:rsidRDefault="008A5FAC" w:rsidP="008A5FAC">
      <w:pPr>
        <w:autoSpaceDE w:val="0"/>
        <w:autoSpaceDN w:val="0"/>
        <w:adjustRightInd w:val="0"/>
        <w:jc w:val="center"/>
      </w:pPr>
      <w:r>
        <w:t>___________________</w:t>
      </w:r>
    </w:p>
    <w:p w14:paraId="685B34D5" w14:textId="77777777" w:rsidR="008A5FAC" w:rsidRPr="000C5731" w:rsidRDefault="008A5FAC" w:rsidP="008A5FAC">
      <w:pPr>
        <w:autoSpaceDE w:val="0"/>
        <w:autoSpaceDN w:val="0"/>
        <w:adjustRightInd w:val="0"/>
        <w:jc w:val="center"/>
        <w:rPr>
          <w:sz w:val="22"/>
          <w:szCs w:val="22"/>
        </w:rPr>
      </w:pPr>
      <w:r>
        <w:rPr>
          <w:i/>
          <w:iCs/>
        </w:rPr>
        <w:t xml:space="preserve"> </w:t>
      </w:r>
      <w:r w:rsidRPr="000C5731">
        <w:rPr>
          <w:i/>
          <w:iCs/>
          <w:sz w:val="22"/>
          <w:szCs w:val="22"/>
        </w:rPr>
        <w:t>(vietovės pavadinimas)</w:t>
      </w:r>
    </w:p>
    <w:p w14:paraId="0E06B25D" w14:textId="77777777" w:rsidR="008A5FAC" w:rsidRPr="008344AF" w:rsidRDefault="008A5FAC" w:rsidP="008A5FAC">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137"/>
        <w:gridCol w:w="4814"/>
      </w:tblGrid>
      <w:tr w:rsidR="008A5FAC" w:rsidRPr="008344AF" w14:paraId="2A543881" w14:textId="77777777" w:rsidTr="00BC75A1">
        <w:trPr>
          <w:trHeight w:val="562"/>
        </w:trPr>
        <w:tc>
          <w:tcPr>
            <w:tcW w:w="9628" w:type="dxa"/>
            <w:gridSpan w:val="3"/>
          </w:tcPr>
          <w:p w14:paraId="31F54B3D" w14:textId="77777777" w:rsidR="008A5FAC" w:rsidRPr="00D64CE3" w:rsidRDefault="008A5FAC" w:rsidP="00BC75A1">
            <w:pPr>
              <w:numPr>
                <w:ilvl w:val="0"/>
                <w:numId w:val="10"/>
              </w:numPr>
              <w:ind w:left="284" w:hanging="284"/>
              <w:contextualSpacing/>
              <w:jc w:val="both"/>
              <w:rPr>
                <w:b/>
              </w:rPr>
            </w:pPr>
            <w:r w:rsidRPr="00D64CE3">
              <w:rPr>
                <w:b/>
              </w:rPr>
              <w:t xml:space="preserve">Perkančiosios organizacijos (toliau – PO) pavadinimas </w:t>
            </w:r>
            <w:r w:rsidRPr="00D64CE3">
              <w:rPr>
                <w:i/>
              </w:rPr>
              <w:t>(jei pirkimas vykdomas centralizuotai turi būti nurodoma ir Centralizuotos viešųjų̨ pirkimų veiklos paslaugų sutarties data ir numeris, jei decentralizuotai tik PO pavadinimas)</w:t>
            </w:r>
          </w:p>
        </w:tc>
      </w:tr>
      <w:tr w:rsidR="008A5FAC" w:rsidRPr="008344AF" w14:paraId="6D80A06E" w14:textId="77777777" w:rsidTr="00BC75A1">
        <w:trPr>
          <w:trHeight w:val="343"/>
        </w:trPr>
        <w:tc>
          <w:tcPr>
            <w:tcW w:w="9628" w:type="dxa"/>
            <w:gridSpan w:val="3"/>
          </w:tcPr>
          <w:p w14:paraId="7C08826E" w14:textId="77777777" w:rsidR="008A5FAC" w:rsidRPr="00D64CE3" w:rsidRDefault="008A5FAC" w:rsidP="00BC75A1">
            <w:pPr>
              <w:ind w:left="360" w:hanging="360"/>
              <w:contextualSpacing/>
              <w:jc w:val="both"/>
            </w:pPr>
            <w:r w:rsidRPr="00D64CE3">
              <w:rPr>
                <w:b/>
              </w:rPr>
              <w:t>2.</w:t>
            </w:r>
            <w:r w:rsidRPr="00D64CE3">
              <w:rPr>
                <w:b/>
              </w:rPr>
              <w:tab/>
            </w:r>
            <w:r w:rsidRPr="00D64CE3">
              <w:t>Pirkimo objekto pavadinimas ir numatomas BVPŽ kodas:</w:t>
            </w:r>
          </w:p>
        </w:tc>
      </w:tr>
      <w:tr w:rsidR="008A5FAC" w:rsidRPr="008344AF" w14:paraId="25F58181" w14:textId="77777777" w:rsidTr="00BC75A1">
        <w:trPr>
          <w:trHeight w:val="1114"/>
        </w:trPr>
        <w:tc>
          <w:tcPr>
            <w:tcW w:w="9628" w:type="dxa"/>
            <w:gridSpan w:val="3"/>
          </w:tcPr>
          <w:p w14:paraId="7A97A081" w14:textId="77777777" w:rsidR="008A5FAC" w:rsidRPr="00D64CE3" w:rsidRDefault="008A5FAC" w:rsidP="00BC75A1">
            <w:pPr>
              <w:ind w:left="360" w:hanging="360"/>
              <w:contextualSpacing/>
              <w:jc w:val="both"/>
            </w:pPr>
            <w:r w:rsidRPr="00D64CE3">
              <w:rPr>
                <w:b/>
              </w:rPr>
              <w:t>3.</w:t>
            </w:r>
            <w:r w:rsidRPr="00D64CE3">
              <w:rPr>
                <w:b/>
              </w:rPr>
              <w:tab/>
            </w:r>
            <w:r w:rsidRPr="00D64CE3">
              <w:t>Pirkimo objekto aprašymas, ketinamų pirkti prekių paslaugų ar darbų savybės, kokybės reikalavimai, techninių specifikacijų projektai, jų pakeitimai ir teiktos pastabos (informacija apie šių projektų paviešinimą), pirkimui taikytini aplinkosaugos reikalavimai /„žalio“ pirkimo kriterijai, taikytini energijos vartojimo efektyvumo reikalavimai (</w:t>
            </w:r>
            <w:r w:rsidRPr="00D64CE3">
              <w:rPr>
                <w:i/>
                <w:u w:val="single"/>
              </w:rPr>
              <w:t>nurodyti visą su pirkimu susijusią informaciją)</w:t>
            </w:r>
            <w:r w:rsidRPr="00D64CE3">
              <w:t>:</w:t>
            </w:r>
          </w:p>
        </w:tc>
      </w:tr>
      <w:tr w:rsidR="008A5FAC" w:rsidRPr="008344AF" w14:paraId="09558DF2" w14:textId="77777777" w:rsidTr="00BC75A1">
        <w:trPr>
          <w:trHeight w:val="595"/>
        </w:trPr>
        <w:tc>
          <w:tcPr>
            <w:tcW w:w="9628" w:type="dxa"/>
            <w:gridSpan w:val="3"/>
          </w:tcPr>
          <w:p w14:paraId="56760974" w14:textId="77777777" w:rsidR="008A5FAC" w:rsidRPr="00D64CE3" w:rsidRDefault="008A5FAC" w:rsidP="00BC75A1">
            <w:pPr>
              <w:ind w:left="360" w:hanging="360"/>
              <w:contextualSpacing/>
              <w:jc w:val="both"/>
            </w:pPr>
            <w:r w:rsidRPr="00D64CE3">
              <w:rPr>
                <w:b/>
              </w:rPr>
              <w:t>4.</w:t>
            </w:r>
            <w:r w:rsidRPr="00D64CE3">
              <w:rPr>
                <w:b/>
              </w:rPr>
              <w:tab/>
            </w:r>
            <w:r w:rsidRPr="00D64CE3">
              <w:t>Reikalingas kiekis ar apimtys, atsižvelgiant į visą pirkimo sutarties trukmę su galimais pratęsimais:</w:t>
            </w:r>
          </w:p>
        </w:tc>
      </w:tr>
      <w:tr w:rsidR="008A5FAC" w:rsidRPr="008344AF" w14:paraId="720AB008" w14:textId="77777777" w:rsidTr="00BC75A1">
        <w:trPr>
          <w:trHeight w:val="419"/>
        </w:trPr>
        <w:tc>
          <w:tcPr>
            <w:tcW w:w="9628" w:type="dxa"/>
            <w:gridSpan w:val="3"/>
          </w:tcPr>
          <w:p w14:paraId="3233387C" w14:textId="77777777" w:rsidR="008A5FAC" w:rsidRPr="00D64CE3" w:rsidRDefault="008A5FAC" w:rsidP="00BC75A1">
            <w:pPr>
              <w:ind w:left="360" w:hanging="360"/>
              <w:contextualSpacing/>
              <w:jc w:val="both"/>
            </w:pPr>
            <w:r w:rsidRPr="00D64CE3">
              <w:rPr>
                <w:b/>
              </w:rPr>
              <w:t>5.</w:t>
            </w:r>
            <w:r w:rsidRPr="00D64CE3">
              <w:rPr>
                <w:b/>
              </w:rPr>
              <w:tab/>
            </w:r>
            <w:r w:rsidRPr="00D64CE3">
              <w:t>Maksimali planuojamos sudaryti sutarties vertė</w:t>
            </w:r>
            <w:r>
              <w:t xml:space="preserve">, </w:t>
            </w:r>
            <w:r w:rsidRPr="002A015A">
              <w:t>atsižvelgiant į visą pirkimo sutarties trukmę su galimais pratęsimais</w:t>
            </w:r>
            <w:r>
              <w:t>,</w:t>
            </w:r>
            <w:r w:rsidRPr="00D64CE3">
              <w:t xml:space="preserve"> su PVM </w:t>
            </w:r>
            <w:r>
              <w:t>(</w:t>
            </w:r>
            <w:r w:rsidRPr="00D64CE3">
              <w:t>ir be PVM</w:t>
            </w:r>
            <w:r>
              <w:t>)</w:t>
            </w:r>
            <w:r w:rsidRPr="00D64CE3">
              <w:t xml:space="preserve"> Eur:</w:t>
            </w:r>
          </w:p>
        </w:tc>
      </w:tr>
      <w:tr w:rsidR="008A5FAC" w:rsidRPr="008344AF" w14:paraId="45992387" w14:textId="77777777" w:rsidTr="00BC75A1">
        <w:trPr>
          <w:trHeight w:val="411"/>
        </w:trPr>
        <w:tc>
          <w:tcPr>
            <w:tcW w:w="9628" w:type="dxa"/>
            <w:gridSpan w:val="3"/>
          </w:tcPr>
          <w:p w14:paraId="1F100B95" w14:textId="77777777" w:rsidR="008A5FAC" w:rsidRPr="00D64CE3" w:rsidRDefault="008A5FAC" w:rsidP="00BC75A1">
            <w:pPr>
              <w:ind w:left="360" w:hanging="360"/>
              <w:contextualSpacing/>
              <w:jc w:val="both"/>
            </w:pPr>
            <w:r w:rsidRPr="00D64CE3">
              <w:rPr>
                <w:b/>
              </w:rPr>
              <w:t>6.</w:t>
            </w:r>
            <w:r w:rsidRPr="00D64CE3">
              <w:rPr>
                <w:b/>
              </w:rPr>
              <w:tab/>
            </w:r>
            <w:r w:rsidRPr="00D64CE3">
              <w:t>Numatomos pirkimo objekto eksploatavimo išlaidos Eur:</w:t>
            </w:r>
          </w:p>
        </w:tc>
      </w:tr>
      <w:tr w:rsidR="008A5FAC" w:rsidRPr="008344AF" w14:paraId="6E2562E5" w14:textId="77777777" w:rsidTr="00BC75A1">
        <w:trPr>
          <w:trHeight w:val="701"/>
        </w:trPr>
        <w:tc>
          <w:tcPr>
            <w:tcW w:w="9628" w:type="dxa"/>
            <w:gridSpan w:val="3"/>
          </w:tcPr>
          <w:p w14:paraId="1EF4C810" w14:textId="77777777" w:rsidR="008A5FAC" w:rsidRPr="00D64CE3" w:rsidRDefault="008A5FAC" w:rsidP="00BC75A1">
            <w:pPr>
              <w:ind w:left="360" w:hanging="360"/>
              <w:contextualSpacing/>
              <w:jc w:val="both"/>
            </w:pPr>
            <w:r w:rsidRPr="00D64CE3">
              <w:rPr>
                <w:b/>
              </w:rPr>
              <w:t>7.</w:t>
            </w:r>
            <w:r w:rsidRPr="00D64CE3">
              <w:rPr>
                <w:b/>
              </w:rPr>
              <w:tab/>
            </w:r>
            <w:r w:rsidRPr="00D64CE3">
              <w:t xml:space="preserve">Numatoma pirkimo sutarties trukmė, atsižvelgiant į visus galimus pratęsimus </w:t>
            </w:r>
          </w:p>
          <w:p w14:paraId="2FABD55F" w14:textId="77777777" w:rsidR="008A5FAC" w:rsidRPr="00D64CE3" w:rsidRDefault="008A5FAC" w:rsidP="00BC75A1">
            <w:pPr>
              <w:jc w:val="both"/>
              <w:rPr>
                <w:i/>
              </w:rPr>
            </w:pPr>
            <w:r w:rsidRPr="00D64CE3">
              <w:rPr>
                <w:i/>
              </w:rPr>
              <w:t>(nurodyti trukmę dienomis/mėnesiais/metais arba numatomą sutarties pradžios ir pabaigos datą)</w:t>
            </w:r>
          </w:p>
        </w:tc>
      </w:tr>
      <w:tr w:rsidR="008A5FAC" w:rsidRPr="008344AF" w14:paraId="54F638DF" w14:textId="77777777" w:rsidTr="00BC75A1">
        <w:trPr>
          <w:trHeight w:val="838"/>
        </w:trPr>
        <w:tc>
          <w:tcPr>
            <w:tcW w:w="9628" w:type="dxa"/>
            <w:gridSpan w:val="3"/>
          </w:tcPr>
          <w:p w14:paraId="2B4FCCAD" w14:textId="77777777" w:rsidR="008A5FAC" w:rsidRPr="00D64CE3" w:rsidRDefault="008A5FAC" w:rsidP="00BC75A1">
            <w:pPr>
              <w:ind w:left="360" w:hanging="360"/>
              <w:contextualSpacing/>
              <w:jc w:val="both"/>
            </w:pPr>
            <w:r w:rsidRPr="00D64CE3">
              <w:rPr>
                <w:b/>
              </w:rPr>
              <w:t>8.</w:t>
            </w:r>
            <w:r w:rsidRPr="00D64CE3">
              <w:rPr>
                <w:b/>
              </w:rPr>
              <w:tab/>
            </w:r>
            <w:r w:rsidRPr="00D64CE3">
              <w:t xml:space="preserve">Prekių pristatymo, paslaugų suteikimo ar darbų atlikimo terminai ir numatoma pratęsimo galimybė: </w:t>
            </w:r>
          </w:p>
          <w:p w14:paraId="2F6BC877" w14:textId="77777777" w:rsidR="008A5FAC" w:rsidRPr="00D64CE3" w:rsidRDefault="008A5FAC" w:rsidP="00BC75A1">
            <w:pPr>
              <w:jc w:val="both"/>
              <w:rPr>
                <w:i/>
              </w:rPr>
            </w:pPr>
            <w:r w:rsidRPr="00D64CE3">
              <w:rPr>
                <w:i/>
              </w:rPr>
              <w:t>(nurodyti terminus dienomis/mėnesiais/metais arba datą)</w:t>
            </w:r>
          </w:p>
        </w:tc>
      </w:tr>
      <w:tr w:rsidR="008A5FAC" w:rsidRPr="008344AF" w14:paraId="211C8212" w14:textId="77777777" w:rsidTr="00BC75A1">
        <w:trPr>
          <w:trHeight w:val="562"/>
        </w:trPr>
        <w:tc>
          <w:tcPr>
            <w:tcW w:w="9628" w:type="dxa"/>
            <w:gridSpan w:val="3"/>
          </w:tcPr>
          <w:p w14:paraId="04F0B355" w14:textId="77777777" w:rsidR="008A5FAC" w:rsidRPr="00D64CE3" w:rsidRDefault="008A5FAC" w:rsidP="00BC75A1">
            <w:pPr>
              <w:ind w:left="360" w:hanging="360"/>
              <w:contextualSpacing/>
              <w:jc w:val="both"/>
              <w:rPr>
                <w:i/>
              </w:rPr>
            </w:pPr>
            <w:r w:rsidRPr="00D64CE3">
              <w:rPr>
                <w:b/>
              </w:rPr>
              <w:t>9.</w:t>
            </w:r>
            <w:r w:rsidRPr="00D64CE3">
              <w:rPr>
                <w:b/>
              </w:rPr>
              <w:tab/>
            </w:r>
            <w:r w:rsidRPr="00D64CE3">
              <w:t xml:space="preserve">Kitos reikalingos pirkimo sutarties sąlygos </w:t>
            </w:r>
            <w:r w:rsidRPr="00D64CE3">
              <w:rPr>
                <w:i/>
              </w:rPr>
              <w:t>(gali būti pateikiamas pirkimo sutarties projektas)(neteikiant sutarties projekto reikia nurodyti</w:t>
            </w:r>
            <w:r w:rsidRPr="008344AF">
              <w:t xml:space="preserve"> </w:t>
            </w:r>
            <w:r w:rsidRPr="00D64CE3">
              <w:rPr>
                <w:i/>
              </w:rPr>
              <w:t xml:space="preserve">apmokėjimo/atsiskaitymo terminą, tiesioginio atsiskaitymo galimybę su subtiekėjais/ subrangovais, </w:t>
            </w:r>
            <w:r w:rsidRPr="008344AF">
              <w:t xml:space="preserve"> </w:t>
            </w:r>
            <w:r w:rsidRPr="00D64CE3">
              <w:rPr>
                <w:i/>
              </w:rPr>
              <w:t>prekių pristatymo / paslaugų suteikimo / darbų atlikimo adresą, sutarties įvykdymo užtikrinimo dydį bei priemones,</w:t>
            </w:r>
            <w:r w:rsidRPr="008344AF">
              <w:t xml:space="preserve"> </w:t>
            </w:r>
            <w:r w:rsidRPr="00D64CE3">
              <w:rPr>
                <w:i/>
              </w:rPr>
              <w:t>jei taikomas</w:t>
            </w:r>
            <w:r w:rsidRPr="008344AF">
              <w:t xml:space="preserve"> </w:t>
            </w:r>
            <w:r w:rsidRPr="00D64CE3">
              <w:rPr>
                <w:i/>
              </w:rPr>
              <w:t>garantinį terminą (mėn.), sutarčiai siūlomą taikyti kainodarą (įkainis, kaina ar pan.) ir kainos perskaičiavimo sąlygas,</w:t>
            </w:r>
            <w:r w:rsidRPr="008344AF">
              <w:t xml:space="preserve"> </w:t>
            </w:r>
            <w:r w:rsidRPr="00D64CE3">
              <w:rPr>
                <w:i/>
              </w:rPr>
              <w:t>išskirtinės / specialios šalių teises ir pareigas,</w:t>
            </w:r>
            <w:r w:rsidRPr="008344AF">
              <w:t xml:space="preserve"> </w:t>
            </w:r>
            <w:r w:rsidRPr="00D64CE3">
              <w:rPr>
                <w:i/>
              </w:rPr>
              <w:t xml:space="preserve">už sutarties vykdymą / priežiūrą atsakingi asmenys, kitą reikalingą informaciją): </w:t>
            </w:r>
          </w:p>
        </w:tc>
      </w:tr>
      <w:tr w:rsidR="008A5FAC" w:rsidRPr="008344AF" w14:paraId="468698B0" w14:textId="77777777" w:rsidTr="00BC75A1">
        <w:trPr>
          <w:trHeight w:val="427"/>
        </w:trPr>
        <w:tc>
          <w:tcPr>
            <w:tcW w:w="9628" w:type="dxa"/>
            <w:gridSpan w:val="3"/>
          </w:tcPr>
          <w:p w14:paraId="5DB6BD3C" w14:textId="77777777" w:rsidR="008A5FAC" w:rsidRPr="00D64CE3" w:rsidRDefault="008A5FAC" w:rsidP="00BC75A1">
            <w:pPr>
              <w:ind w:left="360" w:hanging="360"/>
              <w:contextualSpacing/>
              <w:jc w:val="both"/>
            </w:pPr>
            <w:r w:rsidRPr="00D64CE3">
              <w:rPr>
                <w:b/>
              </w:rPr>
              <w:t>10.</w:t>
            </w:r>
            <w:r w:rsidRPr="00D64CE3">
              <w:rPr>
                <w:b/>
              </w:rPr>
              <w:tab/>
            </w:r>
            <w:r w:rsidRPr="00D64CE3">
              <w:t xml:space="preserve">Siūlomi minimalūs tiekėjų kvalifikacijos reikalavimai: </w:t>
            </w:r>
          </w:p>
        </w:tc>
      </w:tr>
      <w:tr w:rsidR="008A5FAC" w:rsidRPr="008344AF" w14:paraId="714FAAC1" w14:textId="77777777" w:rsidTr="00BC75A1">
        <w:trPr>
          <w:trHeight w:val="421"/>
        </w:trPr>
        <w:tc>
          <w:tcPr>
            <w:tcW w:w="9628" w:type="dxa"/>
            <w:gridSpan w:val="3"/>
          </w:tcPr>
          <w:p w14:paraId="349C7560" w14:textId="77777777" w:rsidR="008A5FAC" w:rsidRPr="00D64CE3" w:rsidRDefault="008A5FAC" w:rsidP="00BC75A1">
            <w:pPr>
              <w:ind w:left="360" w:hanging="360"/>
              <w:contextualSpacing/>
              <w:jc w:val="both"/>
            </w:pPr>
            <w:r w:rsidRPr="00D64CE3">
              <w:rPr>
                <w:b/>
              </w:rPr>
              <w:t>11.</w:t>
            </w:r>
            <w:r w:rsidRPr="00D64CE3">
              <w:rPr>
                <w:b/>
              </w:rPr>
              <w:tab/>
            </w:r>
            <w:r w:rsidRPr="00D64CE3">
              <w:t>Tiekėjų kvalifikaciją patvirtinančių dokumentų sąrašas:</w:t>
            </w:r>
          </w:p>
        </w:tc>
      </w:tr>
      <w:tr w:rsidR="008A5FAC" w:rsidRPr="008344AF" w14:paraId="4F72F64B" w14:textId="77777777" w:rsidTr="00BC75A1">
        <w:trPr>
          <w:trHeight w:val="252"/>
        </w:trPr>
        <w:tc>
          <w:tcPr>
            <w:tcW w:w="9628" w:type="dxa"/>
            <w:gridSpan w:val="3"/>
          </w:tcPr>
          <w:p w14:paraId="1856A7E0" w14:textId="77777777" w:rsidR="008A5FAC" w:rsidRPr="00D64CE3" w:rsidRDefault="008A5FAC" w:rsidP="00BC75A1">
            <w:pPr>
              <w:ind w:left="360" w:hanging="360"/>
              <w:contextualSpacing/>
              <w:jc w:val="both"/>
            </w:pPr>
            <w:r w:rsidRPr="00D64CE3">
              <w:rPr>
                <w:b/>
              </w:rPr>
              <w:lastRenderedPageBreak/>
              <w:t>12.</w:t>
            </w:r>
            <w:r w:rsidRPr="00D64CE3">
              <w:rPr>
                <w:b/>
              </w:rPr>
              <w:tab/>
            </w:r>
            <w:r w:rsidRPr="00D64CE3">
              <w:t xml:space="preserve">Siūloma tiekėjų pasiūlymus vertinti </w:t>
            </w:r>
            <w:r w:rsidRPr="00D64CE3">
              <w:rPr>
                <w:i/>
              </w:rPr>
              <w:t>kainos/ kainos ar sąnaudų ir kokybės santykį (reikiamą pabraukti)</w:t>
            </w:r>
          </w:p>
        </w:tc>
      </w:tr>
      <w:tr w:rsidR="008A5FAC" w:rsidRPr="008344AF" w14:paraId="537463A2" w14:textId="77777777" w:rsidTr="00BC75A1">
        <w:trPr>
          <w:trHeight w:val="251"/>
        </w:trPr>
        <w:tc>
          <w:tcPr>
            <w:tcW w:w="9628" w:type="dxa"/>
            <w:gridSpan w:val="3"/>
          </w:tcPr>
          <w:p w14:paraId="085F84C0" w14:textId="77777777" w:rsidR="008A5FAC" w:rsidRPr="00D64CE3" w:rsidRDefault="008A5FAC" w:rsidP="00BC75A1">
            <w:pPr>
              <w:ind w:left="360" w:hanging="360"/>
              <w:contextualSpacing/>
              <w:jc w:val="both"/>
            </w:pPr>
            <w:r w:rsidRPr="00D64CE3">
              <w:rPr>
                <w:b/>
              </w:rPr>
              <w:t>13.</w:t>
            </w:r>
            <w:r w:rsidRPr="00D64CE3">
              <w:rPr>
                <w:b/>
              </w:rPr>
              <w:tab/>
            </w:r>
            <w:r w:rsidRPr="00D64CE3">
              <w:t>Tiekėjų pasiūlymų kainos ar sąnaudų ir kokybės santykio vertinimo pasirinkimo atveju siūlomi</w:t>
            </w:r>
          </w:p>
        </w:tc>
      </w:tr>
      <w:tr w:rsidR="008A5FAC" w:rsidRPr="008344AF" w14:paraId="056E93C8" w14:textId="77777777" w:rsidTr="00BC75A1">
        <w:tc>
          <w:tcPr>
            <w:tcW w:w="4677" w:type="dxa"/>
          </w:tcPr>
          <w:p w14:paraId="331F2C4C" w14:textId="77777777" w:rsidR="008A5FAC" w:rsidRPr="00D64CE3" w:rsidRDefault="008A5FAC" w:rsidP="00BC75A1">
            <w:pPr>
              <w:jc w:val="both"/>
            </w:pPr>
            <w:r w:rsidRPr="00D64CE3">
              <w:t>Kainos ar sąnaudų ir kokybės vertinimo kriterijai:</w:t>
            </w:r>
          </w:p>
        </w:tc>
        <w:tc>
          <w:tcPr>
            <w:tcW w:w="4951" w:type="dxa"/>
            <w:gridSpan w:val="2"/>
          </w:tcPr>
          <w:p w14:paraId="4DF32F68" w14:textId="77777777" w:rsidR="008A5FAC" w:rsidRPr="00D64CE3" w:rsidRDefault="008A5FAC" w:rsidP="00BC75A1">
            <w:pPr>
              <w:jc w:val="both"/>
            </w:pPr>
            <w:r w:rsidRPr="00D64CE3">
              <w:t>Kainos ar sąnaudų ir kokybės vertinimo kriterijaus parametrai:</w:t>
            </w:r>
          </w:p>
        </w:tc>
      </w:tr>
      <w:tr w:rsidR="008A5FAC" w:rsidRPr="008344AF" w14:paraId="57B2BF4A" w14:textId="77777777" w:rsidTr="00BC75A1">
        <w:trPr>
          <w:trHeight w:val="562"/>
        </w:trPr>
        <w:tc>
          <w:tcPr>
            <w:tcW w:w="9628" w:type="dxa"/>
            <w:gridSpan w:val="3"/>
          </w:tcPr>
          <w:p w14:paraId="7E2821D1" w14:textId="77777777" w:rsidR="008A5FAC" w:rsidRPr="00D64CE3" w:rsidRDefault="008A5FAC" w:rsidP="00BC75A1">
            <w:pPr>
              <w:ind w:left="360" w:hanging="360"/>
              <w:contextualSpacing/>
              <w:jc w:val="both"/>
            </w:pPr>
            <w:r w:rsidRPr="00D64CE3">
              <w:rPr>
                <w:b/>
              </w:rPr>
              <w:t>14.</w:t>
            </w:r>
            <w:r w:rsidRPr="00D64CE3">
              <w:rPr>
                <w:b/>
              </w:rPr>
              <w:tab/>
            </w:r>
            <w:r w:rsidRPr="00D64CE3">
              <w:t>Planuojama pirkimo pradžia:</w:t>
            </w:r>
          </w:p>
          <w:p w14:paraId="64A637AC" w14:textId="77777777" w:rsidR="008A5FAC" w:rsidRPr="00D64CE3" w:rsidRDefault="008A5FAC" w:rsidP="00BC75A1">
            <w:pPr>
              <w:jc w:val="both"/>
              <w:rPr>
                <w:i/>
              </w:rPr>
            </w:pPr>
            <w:r w:rsidRPr="00D64CE3">
              <w:rPr>
                <w:i/>
              </w:rPr>
              <w:t>(nurodyti datą arba mėnesį)</w:t>
            </w:r>
          </w:p>
        </w:tc>
      </w:tr>
      <w:tr w:rsidR="008A5FAC" w:rsidRPr="00D64CE3" w14:paraId="2E827DA0" w14:textId="77777777" w:rsidTr="00BC75A1">
        <w:tc>
          <w:tcPr>
            <w:tcW w:w="4814" w:type="dxa"/>
            <w:gridSpan w:val="2"/>
          </w:tcPr>
          <w:p w14:paraId="7F6152BF" w14:textId="77777777" w:rsidR="008A5FAC" w:rsidRPr="00D64CE3" w:rsidRDefault="008A5FAC" w:rsidP="00BC75A1">
            <w:pPr>
              <w:jc w:val="both"/>
              <w:rPr>
                <w:b/>
              </w:rPr>
            </w:pPr>
            <w:r w:rsidRPr="00D64CE3">
              <w:rPr>
                <w:b/>
              </w:rPr>
              <w:t xml:space="preserve">15. </w:t>
            </w:r>
            <w:r w:rsidRPr="00D64CE3">
              <w:t xml:space="preserve">Ar VšĮ CPO.LT </w:t>
            </w:r>
            <w:r>
              <w:t xml:space="preserve">elektroniniame </w:t>
            </w:r>
            <w:r w:rsidRPr="00D64CE3">
              <w:t>kataloge yra siūlomos pirkimo objektą atitinkančios prekės, paslaugos ir darbai</w:t>
            </w:r>
          </w:p>
        </w:tc>
        <w:tc>
          <w:tcPr>
            <w:tcW w:w="4814" w:type="dxa"/>
          </w:tcPr>
          <w:p w14:paraId="53B0538F" w14:textId="77777777" w:rsidR="008A5FAC" w:rsidRPr="00D64CE3" w:rsidRDefault="008A5FAC" w:rsidP="00BC75A1">
            <w:pPr>
              <w:jc w:val="both"/>
            </w:pPr>
            <w:r w:rsidRPr="00D64CE3">
              <w:rPr>
                <w:i/>
              </w:rPr>
              <w:t xml:space="preserve">Nurodykite </w:t>
            </w:r>
            <w:r w:rsidRPr="00D64CE3">
              <w:t>Taip arba Ne</w:t>
            </w:r>
          </w:p>
        </w:tc>
      </w:tr>
      <w:tr w:rsidR="008A5FAC" w:rsidRPr="00D64CE3" w14:paraId="7ACB3DB1" w14:textId="77777777" w:rsidTr="00BC75A1">
        <w:tc>
          <w:tcPr>
            <w:tcW w:w="4814" w:type="dxa"/>
            <w:gridSpan w:val="2"/>
          </w:tcPr>
          <w:p w14:paraId="5F1A3372" w14:textId="77777777" w:rsidR="008A5FAC" w:rsidRPr="00D64CE3" w:rsidRDefault="008A5FAC" w:rsidP="00BC75A1">
            <w:pPr>
              <w:jc w:val="both"/>
            </w:pPr>
            <w:r w:rsidRPr="00D64CE3">
              <w:rPr>
                <w:b/>
              </w:rPr>
              <w:t>15.1.</w:t>
            </w:r>
            <w:r>
              <w:t xml:space="preserve"> Jei atsakymas į 15</w:t>
            </w:r>
            <w:r w:rsidRPr="00D64CE3">
              <w:t xml:space="preserve"> eilutėje nurodytą klausimą TAIP, nurodykite motyvus, </w:t>
            </w:r>
            <w:r>
              <w:t>jei</w:t>
            </w:r>
            <w:r w:rsidRPr="00D64CE3">
              <w:t xml:space="preserve"> neperkama per VšĮ CPO.LT</w:t>
            </w:r>
            <w:r>
              <w:t xml:space="preserve"> elektroninį</w:t>
            </w:r>
            <w:r w:rsidRPr="00D64CE3">
              <w:t xml:space="preserve"> katalogą</w:t>
            </w:r>
          </w:p>
        </w:tc>
        <w:tc>
          <w:tcPr>
            <w:tcW w:w="4814" w:type="dxa"/>
          </w:tcPr>
          <w:p w14:paraId="0B3491D5" w14:textId="77777777" w:rsidR="008A5FAC" w:rsidRPr="00D64CE3" w:rsidRDefault="008A5FAC" w:rsidP="00BC75A1">
            <w:pPr>
              <w:jc w:val="both"/>
              <w:rPr>
                <w:i/>
              </w:rPr>
            </w:pPr>
            <w:r w:rsidRPr="00D64CE3">
              <w:rPr>
                <w:i/>
              </w:rPr>
              <w:t>Nurodyti pagrindimą</w:t>
            </w:r>
          </w:p>
        </w:tc>
      </w:tr>
      <w:tr w:rsidR="008A5FAC" w:rsidRPr="00D64CE3" w14:paraId="6995786C" w14:textId="77777777" w:rsidTr="00BC75A1">
        <w:tc>
          <w:tcPr>
            <w:tcW w:w="4814" w:type="dxa"/>
            <w:gridSpan w:val="2"/>
          </w:tcPr>
          <w:p w14:paraId="620A9AAC" w14:textId="77777777" w:rsidR="008A5FAC" w:rsidRPr="00D64CE3" w:rsidRDefault="008A5FAC" w:rsidP="00BC75A1">
            <w:pPr>
              <w:jc w:val="both"/>
            </w:pPr>
            <w:r w:rsidRPr="00D64CE3">
              <w:rPr>
                <w:b/>
              </w:rPr>
              <w:t>16</w:t>
            </w:r>
            <w:r w:rsidRPr="00D64CE3">
              <w:t xml:space="preserve">. Pirkimo objekto skaidymas į dalis / Priežastys, </w:t>
            </w:r>
            <w:r>
              <w:t>jei</w:t>
            </w:r>
            <w:r w:rsidRPr="00D64CE3">
              <w:t xml:space="preserve"> pirkimo objektas nėra skaidomas į dalis</w:t>
            </w:r>
          </w:p>
        </w:tc>
        <w:tc>
          <w:tcPr>
            <w:tcW w:w="4814" w:type="dxa"/>
          </w:tcPr>
          <w:p w14:paraId="4BDC9D90" w14:textId="77777777" w:rsidR="008A5FAC" w:rsidRPr="00D64CE3" w:rsidRDefault="008A5FAC" w:rsidP="00BC75A1">
            <w:pPr>
              <w:jc w:val="both"/>
              <w:rPr>
                <w:i/>
              </w:rPr>
            </w:pPr>
            <w:r w:rsidRPr="00D64CE3">
              <w:rPr>
                <w:i/>
              </w:rPr>
              <w:t>Nurodyti ar skaidomas, jei ne pateikti pagrindimą</w:t>
            </w:r>
          </w:p>
        </w:tc>
      </w:tr>
      <w:tr w:rsidR="008A5FAC" w:rsidRPr="00D64CE3" w14:paraId="6C655ACE" w14:textId="77777777" w:rsidTr="00BC75A1">
        <w:tc>
          <w:tcPr>
            <w:tcW w:w="4814" w:type="dxa"/>
            <w:gridSpan w:val="2"/>
          </w:tcPr>
          <w:p w14:paraId="2639C2A5" w14:textId="77777777" w:rsidR="008A5FAC" w:rsidRPr="00D64CE3" w:rsidRDefault="008A5FAC" w:rsidP="00BC75A1">
            <w:pPr>
              <w:jc w:val="both"/>
              <w:rPr>
                <w:b/>
              </w:rPr>
            </w:pPr>
            <w:r w:rsidRPr="00D64CE3">
              <w:rPr>
                <w:b/>
              </w:rPr>
              <w:t xml:space="preserve">17. </w:t>
            </w:r>
            <w:r w:rsidRPr="00D64CE3">
              <w:t>Ar</w:t>
            </w:r>
            <w:r>
              <w:t xml:space="preserve"> centralizuoto pirkimo atveju</w:t>
            </w:r>
            <w:r w:rsidRPr="00D64CE3">
              <w:t xml:space="preserve"> taikomas pasiūlymo galiojimo užtikrinimas? Jei taip, nurod</w:t>
            </w:r>
            <w:r>
              <w:t>ykit dydį (sumą</w:t>
            </w:r>
            <w:r w:rsidRPr="00D64CE3">
              <w:t>) ir priemon</w:t>
            </w:r>
            <w:r>
              <w:t>ę</w:t>
            </w:r>
          </w:p>
        </w:tc>
        <w:tc>
          <w:tcPr>
            <w:tcW w:w="4814" w:type="dxa"/>
          </w:tcPr>
          <w:p w14:paraId="10ECEDA4" w14:textId="77777777" w:rsidR="008A5FAC" w:rsidRPr="00D64CE3" w:rsidRDefault="008A5FAC" w:rsidP="00BC75A1">
            <w:pPr>
              <w:jc w:val="both"/>
              <w:rPr>
                <w:i/>
              </w:rPr>
            </w:pPr>
            <w:r w:rsidRPr="00D64CE3">
              <w:rPr>
                <w:i/>
              </w:rPr>
              <w:t>Nurodyti</w:t>
            </w:r>
            <w:r w:rsidRPr="008344AF">
              <w:t xml:space="preserve"> </w:t>
            </w:r>
            <w:r w:rsidRPr="00D64CE3">
              <w:rPr>
                <w:i/>
              </w:rPr>
              <w:t>Taip arba Ne, jei atsakoma Taip nurodomas dydis (suma) ir priemonė</w:t>
            </w:r>
          </w:p>
        </w:tc>
      </w:tr>
      <w:tr w:rsidR="008A5FAC" w:rsidRPr="00D64CE3" w14:paraId="13DF1DAF" w14:textId="77777777" w:rsidTr="00BC75A1">
        <w:tc>
          <w:tcPr>
            <w:tcW w:w="4814" w:type="dxa"/>
            <w:gridSpan w:val="2"/>
          </w:tcPr>
          <w:p w14:paraId="075993D0" w14:textId="77777777" w:rsidR="008A5FAC" w:rsidRPr="00D64CE3" w:rsidRDefault="008A5FAC" w:rsidP="00BC75A1">
            <w:pPr>
              <w:jc w:val="both"/>
              <w:rPr>
                <w:b/>
              </w:rPr>
            </w:pPr>
            <w:r w:rsidRPr="00D64CE3">
              <w:rPr>
                <w:b/>
              </w:rPr>
              <w:t xml:space="preserve">18. </w:t>
            </w:r>
            <w:r w:rsidRPr="00D64CE3">
              <w:t>Ar buvo vykdyta rinkos konsultacija?</w:t>
            </w:r>
          </w:p>
        </w:tc>
        <w:tc>
          <w:tcPr>
            <w:tcW w:w="4814" w:type="dxa"/>
          </w:tcPr>
          <w:p w14:paraId="12885986" w14:textId="77777777" w:rsidR="008A5FAC" w:rsidRPr="00D64CE3" w:rsidRDefault="008A5FAC" w:rsidP="00BC75A1">
            <w:pPr>
              <w:jc w:val="both"/>
              <w:rPr>
                <w:i/>
              </w:rPr>
            </w:pPr>
            <w:r w:rsidRPr="00D64CE3">
              <w:rPr>
                <w:i/>
              </w:rPr>
              <w:t>Nurodyti Taip arba Ne</w:t>
            </w:r>
          </w:p>
        </w:tc>
      </w:tr>
      <w:tr w:rsidR="008A5FAC" w:rsidRPr="00D64CE3" w14:paraId="075E3ECE" w14:textId="77777777" w:rsidTr="00BC75A1">
        <w:tc>
          <w:tcPr>
            <w:tcW w:w="4814" w:type="dxa"/>
            <w:gridSpan w:val="2"/>
          </w:tcPr>
          <w:p w14:paraId="7182784C" w14:textId="77777777" w:rsidR="008A5FAC" w:rsidRPr="00D64CE3" w:rsidRDefault="008A5FAC" w:rsidP="00BC75A1">
            <w:pPr>
              <w:jc w:val="both"/>
              <w:rPr>
                <w:b/>
              </w:rPr>
            </w:pPr>
            <w:r w:rsidRPr="00D64CE3">
              <w:rPr>
                <w:b/>
              </w:rPr>
              <w:t xml:space="preserve">19. </w:t>
            </w:r>
            <w:r w:rsidRPr="00D64CE3">
              <w:t>Informacija apie atliktą rinkos tyrimą</w:t>
            </w:r>
          </w:p>
        </w:tc>
        <w:tc>
          <w:tcPr>
            <w:tcW w:w="4814" w:type="dxa"/>
          </w:tcPr>
          <w:p w14:paraId="354DDE84" w14:textId="77777777" w:rsidR="008A5FAC" w:rsidRPr="00D64CE3" w:rsidRDefault="008A5FAC" w:rsidP="00BC75A1">
            <w:pPr>
              <w:jc w:val="both"/>
              <w:rPr>
                <w:i/>
              </w:rPr>
            </w:pPr>
            <w:r w:rsidRPr="00D64CE3">
              <w:rPr>
                <w:i/>
              </w:rPr>
              <w:t>Pateikti informaciją, ar buvo atliktas rinkos tyrimas</w:t>
            </w:r>
          </w:p>
        </w:tc>
      </w:tr>
    </w:tbl>
    <w:p w14:paraId="459C17F0" w14:textId="77777777" w:rsidR="008A5FAC" w:rsidRPr="008344AF" w:rsidRDefault="008A5FAC" w:rsidP="008A5FAC">
      <w:pPr>
        <w:ind w:firstLine="7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8A5FAC" w:rsidRPr="008344AF" w14:paraId="5EAAA426" w14:textId="77777777" w:rsidTr="00BC75A1">
        <w:trPr>
          <w:trHeight w:val="562"/>
        </w:trPr>
        <w:tc>
          <w:tcPr>
            <w:tcW w:w="9628" w:type="dxa"/>
          </w:tcPr>
          <w:p w14:paraId="104F2762" w14:textId="77777777" w:rsidR="008A5FAC" w:rsidRPr="008344AF" w:rsidRDefault="008A5FAC" w:rsidP="00BC75A1">
            <w:pPr>
              <w:jc w:val="both"/>
            </w:pPr>
            <w:r>
              <w:rPr>
                <w:b/>
              </w:rPr>
              <w:t>20</w:t>
            </w:r>
            <w:r w:rsidRPr="008344AF">
              <w:rPr>
                <w:b/>
              </w:rPr>
              <w:t>.</w:t>
            </w:r>
            <w:r w:rsidRPr="008344AF">
              <w:t xml:space="preserve"> Siūlomų kviesti tiekėjų sąrašas </w:t>
            </w:r>
            <w:r w:rsidRPr="008344AF">
              <w:rPr>
                <w:i/>
              </w:rPr>
              <w:t>(pildoma</w:t>
            </w:r>
            <w:r w:rsidRPr="008344AF">
              <w:t xml:space="preserve"> </w:t>
            </w:r>
            <w:r w:rsidRPr="008344AF">
              <w:rPr>
                <w:i/>
              </w:rPr>
              <w:t xml:space="preserve">jeigu paraiška </w:t>
            </w:r>
            <w:r>
              <w:rPr>
                <w:i/>
              </w:rPr>
              <w:t>iniciuojama</w:t>
            </w:r>
            <w:r w:rsidRPr="008344AF">
              <w:rPr>
                <w:i/>
              </w:rPr>
              <w:t xml:space="preserve"> dėl decentralizuoto pirkimo, apie kurį nebus paskelbta)</w:t>
            </w:r>
            <w:r w:rsidRPr="008344AF">
              <w:t>:</w:t>
            </w:r>
          </w:p>
          <w:p w14:paraId="47A6A23C" w14:textId="77777777" w:rsidR="008A5FAC" w:rsidRPr="008344AF" w:rsidRDefault="008A5FAC" w:rsidP="00BC75A1">
            <w:pPr>
              <w:jc w:val="both"/>
              <w:rPr>
                <w:sz w:val="20"/>
              </w:rPr>
            </w:pPr>
          </w:p>
        </w:tc>
      </w:tr>
      <w:tr w:rsidR="008A5FAC" w:rsidRPr="008344AF" w14:paraId="45FAA749" w14:textId="77777777" w:rsidTr="00BC75A1">
        <w:trPr>
          <w:trHeight w:val="562"/>
        </w:trPr>
        <w:tc>
          <w:tcPr>
            <w:tcW w:w="9628" w:type="dxa"/>
          </w:tcPr>
          <w:p w14:paraId="5368232A" w14:textId="77777777" w:rsidR="008A5FAC" w:rsidRPr="008344AF" w:rsidRDefault="008A5FAC" w:rsidP="00BC75A1">
            <w:pPr>
              <w:jc w:val="both"/>
            </w:pPr>
            <w:r>
              <w:rPr>
                <w:b/>
              </w:rPr>
              <w:t>20</w:t>
            </w:r>
            <w:r w:rsidRPr="008344AF">
              <w:rPr>
                <w:b/>
              </w:rPr>
              <w:t>.1.</w:t>
            </w:r>
            <w:r w:rsidRPr="008344AF">
              <w:t xml:space="preserve"> Siūlomų kviesti tiekėjų sąrašo pagrindimas </w:t>
            </w:r>
            <w:r w:rsidRPr="008344AF">
              <w:rPr>
                <w:i/>
              </w:rPr>
              <w:t>(įskaitant ir rinkoje veikiančias Lietuvos Respublikos viešųjų pirkimų įstatymo 23 straipsnyje nurodytas įstaigas ir įmones)</w:t>
            </w:r>
            <w:r w:rsidRPr="008344AF">
              <w:t xml:space="preserve">: </w:t>
            </w:r>
          </w:p>
          <w:p w14:paraId="5D19E889" w14:textId="77777777" w:rsidR="008A5FAC" w:rsidRPr="008344AF" w:rsidRDefault="008A5FAC" w:rsidP="00BC75A1">
            <w:pPr>
              <w:jc w:val="both"/>
            </w:pPr>
          </w:p>
        </w:tc>
      </w:tr>
      <w:tr w:rsidR="008A5FAC" w:rsidRPr="008344AF" w14:paraId="13B911C0" w14:textId="77777777" w:rsidTr="00BC75A1">
        <w:trPr>
          <w:trHeight w:val="562"/>
        </w:trPr>
        <w:tc>
          <w:tcPr>
            <w:tcW w:w="9628" w:type="dxa"/>
          </w:tcPr>
          <w:p w14:paraId="3BF07B5A" w14:textId="77777777" w:rsidR="008A5FAC" w:rsidRPr="008344AF" w:rsidRDefault="008A5FAC" w:rsidP="00BC75A1">
            <w:pPr>
              <w:jc w:val="both"/>
            </w:pPr>
            <w:r w:rsidRPr="008344AF">
              <w:rPr>
                <w:b/>
              </w:rPr>
              <w:t>2</w:t>
            </w:r>
            <w:r>
              <w:rPr>
                <w:b/>
              </w:rPr>
              <w:t>1</w:t>
            </w:r>
            <w:r w:rsidRPr="008344AF">
              <w:t xml:space="preserve">. Pirkimo pagrindimas </w:t>
            </w:r>
            <w:r w:rsidRPr="008344AF">
              <w:rPr>
                <w:i/>
              </w:rPr>
              <w:t xml:space="preserve">(nurodyti, ar pirkimas įtrauktas į </w:t>
            </w:r>
            <w:r>
              <w:rPr>
                <w:i/>
              </w:rPr>
              <w:t>metinį pirkimų planą, jeigu ne nurodyti</w:t>
            </w:r>
            <w:r w:rsidRPr="008344AF">
              <w:rPr>
                <w:i/>
              </w:rPr>
              <w:t xml:space="preserve"> nuo perkančiosios organizacijos nepriklausančias aplinkybes, kuriomis grindžiama ypatinga skuba; nurodyti siūlomą pirkimo būdą pagal perkančiosios organizacijos patvirtintą pirkimų planą</w:t>
            </w:r>
            <w:r>
              <w:rPr>
                <w:i/>
              </w:rPr>
              <w:t>, teikimą siūlyti pirkimą vykdyti per CPO.LT ar CVP. IS, ar raštu, ar žodžiu</w:t>
            </w:r>
            <w:r w:rsidRPr="008344AF">
              <w:rPr>
                <w:i/>
              </w:rPr>
              <w:t>).</w:t>
            </w:r>
          </w:p>
        </w:tc>
      </w:tr>
      <w:tr w:rsidR="008A5FAC" w:rsidRPr="008344AF" w14:paraId="24F42A76" w14:textId="77777777" w:rsidTr="00BC75A1">
        <w:trPr>
          <w:trHeight w:val="838"/>
        </w:trPr>
        <w:tc>
          <w:tcPr>
            <w:tcW w:w="9628" w:type="dxa"/>
          </w:tcPr>
          <w:p w14:paraId="3DEAB55D" w14:textId="77777777" w:rsidR="008A5FAC" w:rsidRPr="008344AF" w:rsidRDefault="008A5FAC" w:rsidP="00BC75A1">
            <w:pPr>
              <w:jc w:val="both"/>
            </w:pPr>
            <w:r w:rsidRPr="0035592D">
              <w:rPr>
                <w:b/>
              </w:rPr>
              <w:t>22.</w:t>
            </w:r>
            <w:r>
              <w:t xml:space="preserve"> </w:t>
            </w:r>
            <w:r w:rsidRPr="008344AF">
              <w:t>Pridedama (</w:t>
            </w:r>
            <w:r w:rsidRPr="002A015A">
              <w:rPr>
                <w:i/>
              </w:rPr>
              <w:t>nurodyti tik faktiškai pridedamus dokumentus</w:t>
            </w:r>
            <w:r w:rsidRPr="008344AF">
              <w:t xml:space="preserve">): </w:t>
            </w:r>
          </w:p>
          <w:p w14:paraId="703C769E" w14:textId="77777777" w:rsidR="008A5FAC" w:rsidRPr="008344AF" w:rsidRDefault="008A5FAC" w:rsidP="00BC75A1">
            <w:pPr>
              <w:ind w:left="720" w:hanging="360"/>
              <w:contextualSpacing/>
              <w:jc w:val="both"/>
              <w:rPr>
                <w:i/>
              </w:rPr>
            </w:pPr>
            <w:r w:rsidRPr="008344AF">
              <w:rPr>
                <w:i/>
              </w:rPr>
              <w:t>1)</w:t>
            </w:r>
            <w:r w:rsidRPr="008344AF">
              <w:rPr>
                <w:i/>
              </w:rPr>
              <w:tab/>
              <w:t>pvz. techninė specifikacija, ... lapų;</w:t>
            </w:r>
          </w:p>
          <w:p w14:paraId="5A9F7053" w14:textId="77777777" w:rsidR="008A5FAC" w:rsidRPr="008344AF" w:rsidRDefault="008A5FAC" w:rsidP="00BC75A1">
            <w:pPr>
              <w:ind w:left="720" w:hanging="360"/>
              <w:contextualSpacing/>
              <w:jc w:val="both"/>
              <w:rPr>
                <w:i/>
              </w:rPr>
            </w:pPr>
            <w:r w:rsidRPr="008344AF">
              <w:rPr>
                <w:i/>
              </w:rPr>
              <w:t>2)</w:t>
            </w:r>
            <w:r w:rsidRPr="008344AF">
              <w:tab/>
            </w:r>
            <w:r w:rsidRPr="002A015A">
              <w:rPr>
                <w:i/>
              </w:rPr>
              <w:t>pvz.</w:t>
            </w:r>
            <w:r w:rsidRPr="008344AF">
              <w:t xml:space="preserve"> </w:t>
            </w:r>
            <w:r w:rsidRPr="008344AF">
              <w:rPr>
                <w:i/>
              </w:rPr>
              <w:t>planai, brėžiniai, projektai</w:t>
            </w:r>
            <w:r w:rsidRPr="008344AF">
              <w:t xml:space="preserve"> </w:t>
            </w:r>
            <w:r w:rsidRPr="008344AF">
              <w:rPr>
                <w:i/>
              </w:rPr>
              <w:t>ir kiti dokumentai</w:t>
            </w:r>
            <w:r w:rsidRPr="008344AF">
              <w:t xml:space="preserve"> (</w:t>
            </w:r>
            <w:r w:rsidRPr="008344AF">
              <w:rPr>
                <w:i/>
              </w:rPr>
              <w:t>jei reikalingi – išvardinti), ... lapų;</w:t>
            </w:r>
          </w:p>
          <w:p w14:paraId="31A513C5" w14:textId="77777777" w:rsidR="008A5FAC" w:rsidRPr="008344AF" w:rsidRDefault="008A5FAC" w:rsidP="00BC75A1">
            <w:pPr>
              <w:ind w:left="720" w:hanging="360"/>
              <w:contextualSpacing/>
              <w:jc w:val="both"/>
            </w:pPr>
            <w:r w:rsidRPr="008344AF">
              <w:rPr>
                <w:i/>
              </w:rPr>
              <w:t>3) pvz.  sutarties projektas, ... lapų</w:t>
            </w:r>
            <w:r w:rsidRPr="008344AF">
              <w:t>.</w:t>
            </w:r>
          </w:p>
        </w:tc>
      </w:tr>
    </w:tbl>
    <w:p w14:paraId="460DA5B1" w14:textId="77777777" w:rsidR="008A5FAC" w:rsidRPr="008344AF" w:rsidRDefault="008A5FAC" w:rsidP="008A5FAC">
      <w:pPr>
        <w:ind w:firstLine="720"/>
        <w:jc w:val="both"/>
        <w:rPr>
          <w:sz w:val="20"/>
        </w:rPr>
      </w:pPr>
    </w:p>
    <w:p w14:paraId="149A5351" w14:textId="77777777" w:rsidR="008A5FAC" w:rsidRPr="008344AF" w:rsidRDefault="008A5FAC" w:rsidP="008A5FAC">
      <w:pPr>
        <w:ind w:firstLine="720"/>
        <w:jc w:val="both"/>
        <w:rPr>
          <w:sz w:val="20"/>
        </w:rPr>
      </w:pPr>
    </w:p>
    <w:tbl>
      <w:tblPr>
        <w:tblW w:w="0" w:type="auto"/>
        <w:tblLook w:val="04A0" w:firstRow="1" w:lastRow="0" w:firstColumn="1" w:lastColumn="0" w:noHBand="0" w:noVBand="1"/>
      </w:tblPr>
      <w:tblGrid>
        <w:gridCol w:w="3544"/>
        <w:gridCol w:w="567"/>
        <w:gridCol w:w="2126"/>
        <w:gridCol w:w="457"/>
        <w:gridCol w:w="2944"/>
      </w:tblGrid>
      <w:tr w:rsidR="008A5FAC" w:rsidRPr="008344AF" w14:paraId="607899A5" w14:textId="77777777" w:rsidTr="00BC75A1">
        <w:tc>
          <w:tcPr>
            <w:tcW w:w="3544" w:type="dxa"/>
            <w:tcBorders>
              <w:top w:val="single" w:sz="4" w:space="0" w:color="auto"/>
            </w:tcBorders>
          </w:tcPr>
          <w:p w14:paraId="7F7AFFFF" w14:textId="77777777" w:rsidR="008A5FAC" w:rsidRPr="008344AF" w:rsidRDefault="008A5FAC" w:rsidP="00BC75A1">
            <w:pPr>
              <w:jc w:val="both"/>
              <w:rPr>
                <w:i/>
                <w:sz w:val="20"/>
              </w:rPr>
            </w:pPr>
            <w:r w:rsidRPr="008344AF">
              <w:rPr>
                <w:i/>
                <w:sz w:val="20"/>
              </w:rPr>
              <w:t>(pirkimo iniciatoriaus pareigos)</w:t>
            </w:r>
          </w:p>
        </w:tc>
        <w:tc>
          <w:tcPr>
            <w:tcW w:w="567" w:type="dxa"/>
          </w:tcPr>
          <w:p w14:paraId="2CBBD4F8" w14:textId="77777777" w:rsidR="008A5FAC" w:rsidRPr="008344AF" w:rsidRDefault="008A5FAC" w:rsidP="00BC75A1">
            <w:pPr>
              <w:ind w:firstLine="720"/>
              <w:jc w:val="center"/>
              <w:rPr>
                <w:i/>
                <w:sz w:val="20"/>
              </w:rPr>
            </w:pPr>
          </w:p>
        </w:tc>
        <w:tc>
          <w:tcPr>
            <w:tcW w:w="2126" w:type="dxa"/>
            <w:tcBorders>
              <w:top w:val="single" w:sz="4" w:space="0" w:color="auto"/>
            </w:tcBorders>
          </w:tcPr>
          <w:p w14:paraId="3CE60755" w14:textId="77777777" w:rsidR="008A5FAC" w:rsidRPr="008344AF" w:rsidRDefault="008A5FAC" w:rsidP="00BC75A1">
            <w:pPr>
              <w:ind w:firstLine="720"/>
              <w:rPr>
                <w:i/>
                <w:sz w:val="20"/>
              </w:rPr>
            </w:pPr>
            <w:r w:rsidRPr="008344AF">
              <w:rPr>
                <w:i/>
                <w:sz w:val="20"/>
              </w:rPr>
              <w:t>(parašas)</w:t>
            </w:r>
          </w:p>
        </w:tc>
        <w:tc>
          <w:tcPr>
            <w:tcW w:w="457" w:type="dxa"/>
          </w:tcPr>
          <w:p w14:paraId="5FB42E87" w14:textId="77777777" w:rsidR="008A5FAC" w:rsidRPr="008344AF" w:rsidRDefault="008A5FAC" w:rsidP="00BC75A1">
            <w:pPr>
              <w:ind w:firstLine="720"/>
              <w:jc w:val="center"/>
              <w:rPr>
                <w:i/>
                <w:sz w:val="20"/>
              </w:rPr>
            </w:pPr>
          </w:p>
        </w:tc>
        <w:tc>
          <w:tcPr>
            <w:tcW w:w="2944" w:type="dxa"/>
            <w:tcBorders>
              <w:top w:val="single" w:sz="4" w:space="0" w:color="auto"/>
            </w:tcBorders>
          </w:tcPr>
          <w:p w14:paraId="1E69EB67" w14:textId="77777777" w:rsidR="008A5FAC" w:rsidRPr="008344AF" w:rsidRDefault="008A5FAC" w:rsidP="00BC75A1">
            <w:pPr>
              <w:ind w:firstLine="720"/>
              <w:jc w:val="center"/>
              <w:rPr>
                <w:i/>
                <w:sz w:val="20"/>
              </w:rPr>
            </w:pPr>
            <w:r w:rsidRPr="008344AF">
              <w:rPr>
                <w:i/>
                <w:sz w:val="20"/>
              </w:rPr>
              <w:t>(vardas ir pavardė)</w:t>
            </w:r>
          </w:p>
        </w:tc>
      </w:tr>
    </w:tbl>
    <w:p w14:paraId="0DAB36DF" w14:textId="77777777" w:rsidR="008A5FAC" w:rsidRDefault="008A5FAC" w:rsidP="008A5FAC">
      <w:pPr>
        <w:jc w:val="both"/>
        <w:rPr>
          <w:sz w:val="20"/>
        </w:rPr>
      </w:pPr>
    </w:p>
    <w:p w14:paraId="7C64BA03" w14:textId="77777777" w:rsidR="008A5FAC" w:rsidRDefault="008A5FAC" w:rsidP="008A5FAC">
      <w:pPr>
        <w:jc w:val="both"/>
        <w:rPr>
          <w:sz w:val="20"/>
        </w:rPr>
      </w:pPr>
      <w:r>
        <w:rPr>
          <w:sz w:val="20"/>
        </w:rPr>
        <w:t>SUDERINTA:</w:t>
      </w:r>
    </w:p>
    <w:tbl>
      <w:tblPr>
        <w:tblW w:w="9606" w:type="dxa"/>
        <w:tblLook w:val="04A0" w:firstRow="1" w:lastRow="0" w:firstColumn="1" w:lastColumn="0" w:noHBand="0" w:noVBand="1"/>
      </w:tblPr>
      <w:tblGrid>
        <w:gridCol w:w="2943"/>
        <w:gridCol w:w="3119"/>
        <w:gridCol w:w="3544"/>
      </w:tblGrid>
      <w:tr w:rsidR="008A5FAC" w:rsidRPr="008344AF" w14:paraId="50132276" w14:textId="77777777" w:rsidTr="00BC75A1">
        <w:tc>
          <w:tcPr>
            <w:tcW w:w="2943" w:type="dxa"/>
            <w:tcBorders>
              <w:bottom w:val="single" w:sz="4" w:space="0" w:color="auto"/>
            </w:tcBorders>
          </w:tcPr>
          <w:p w14:paraId="3F40FD5A" w14:textId="77777777" w:rsidR="008A5FAC" w:rsidRPr="008344AF" w:rsidRDefault="008A5FAC" w:rsidP="00BC75A1">
            <w:pPr>
              <w:rPr>
                <w:color w:val="000000"/>
                <w:sz w:val="20"/>
              </w:rPr>
            </w:pPr>
          </w:p>
        </w:tc>
        <w:tc>
          <w:tcPr>
            <w:tcW w:w="3119" w:type="dxa"/>
            <w:tcBorders>
              <w:bottom w:val="single" w:sz="4" w:space="0" w:color="auto"/>
            </w:tcBorders>
          </w:tcPr>
          <w:p w14:paraId="3B442DB4" w14:textId="77777777" w:rsidR="008A5FAC" w:rsidRPr="008344AF" w:rsidRDefault="008A5FAC" w:rsidP="00BC75A1">
            <w:pPr>
              <w:rPr>
                <w:color w:val="000000"/>
                <w:sz w:val="20"/>
              </w:rPr>
            </w:pPr>
          </w:p>
        </w:tc>
        <w:tc>
          <w:tcPr>
            <w:tcW w:w="3544" w:type="dxa"/>
            <w:tcBorders>
              <w:bottom w:val="single" w:sz="4" w:space="0" w:color="auto"/>
            </w:tcBorders>
          </w:tcPr>
          <w:p w14:paraId="419A1B39" w14:textId="77777777" w:rsidR="008A5FAC" w:rsidRPr="008344AF" w:rsidRDefault="008A5FAC" w:rsidP="00BC75A1">
            <w:pPr>
              <w:rPr>
                <w:color w:val="000000"/>
                <w:sz w:val="20"/>
              </w:rPr>
            </w:pPr>
          </w:p>
        </w:tc>
      </w:tr>
      <w:tr w:rsidR="008A5FAC" w:rsidRPr="008344AF" w14:paraId="50D5C4B4" w14:textId="77777777" w:rsidTr="00BC75A1">
        <w:tc>
          <w:tcPr>
            <w:tcW w:w="2943" w:type="dxa"/>
            <w:tcBorders>
              <w:top w:val="single" w:sz="4" w:space="0" w:color="auto"/>
            </w:tcBorders>
          </w:tcPr>
          <w:p w14:paraId="091DF105" w14:textId="77777777" w:rsidR="008A5FAC" w:rsidRPr="008344AF" w:rsidRDefault="008A5FAC" w:rsidP="00BC75A1">
            <w:pPr>
              <w:rPr>
                <w:i/>
                <w:sz w:val="20"/>
              </w:rPr>
            </w:pPr>
            <w:r>
              <w:rPr>
                <w:i/>
                <w:sz w:val="20"/>
              </w:rPr>
              <w:t xml:space="preserve">(struktūrinio padalinio vadovo pareigos) (Pildoma centralizuoto pirkimo atveju, jei iniciatorius nėra struktūrinio padalinio vadovas ar kai </w:t>
            </w:r>
            <w:r w:rsidRPr="00E245BB">
              <w:rPr>
                <w:i/>
                <w:sz w:val="20"/>
              </w:rPr>
              <w:t>iniciatorius nėra</w:t>
            </w:r>
            <w:r>
              <w:rPr>
                <w:i/>
                <w:sz w:val="20"/>
              </w:rPr>
              <w:t xml:space="preserve"> PO direktorius)</w:t>
            </w:r>
          </w:p>
        </w:tc>
        <w:tc>
          <w:tcPr>
            <w:tcW w:w="3119" w:type="dxa"/>
            <w:tcBorders>
              <w:top w:val="single" w:sz="4" w:space="0" w:color="auto"/>
            </w:tcBorders>
          </w:tcPr>
          <w:p w14:paraId="5CB412B9" w14:textId="77777777" w:rsidR="008A5FAC" w:rsidRPr="008344AF" w:rsidRDefault="008A5FAC" w:rsidP="00BC75A1">
            <w:pPr>
              <w:rPr>
                <w:color w:val="000000"/>
                <w:sz w:val="20"/>
              </w:rPr>
            </w:pPr>
            <w:r w:rsidRPr="008344AF">
              <w:rPr>
                <w:i/>
                <w:sz w:val="20"/>
              </w:rPr>
              <w:t>(</w:t>
            </w:r>
            <w:r>
              <w:rPr>
                <w:i/>
                <w:sz w:val="20"/>
              </w:rPr>
              <w:t xml:space="preserve">CPO ar </w:t>
            </w:r>
            <w:r w:rsidRPr="008344AF">
              <w:rPr>
                <w:i/>
                <w:sz w:val="20"/>
              </w:rPr>
              <w:t>perkančiosios organizacijos finansininko pareigos)</w:t>
            </w:r>
          </w:p>
        </w:tc>
        <w:tc>
          <w:tcPr>
            <w:tcW w:w="3544" w:type="dxa"/>
            <w:tcBorders>
              <w:top w:val="single" w:sz="4" w:space="0" w:color="auto"/>
            </w:tcBorders>
          </w:tcPr>
          <w:p w14:paraId="033F2F1C" w14:textId="77777777" w:rsidR="008A5FAC" w:rsidRPr="008344AF" w:rsidRDefault="008A5FAC" w:rsidP="00BC75A1">
            <w:pPr>
              <w:rPr>
                <w:i/>
                <w:noProof/>
                <w:sz w:val="20"/>
              </w:rPr>
            </w:pPr>
            <w:r w:rsidRPr="008344AF">
              <w:rPr>
                <w:i/>
                <w:noProof/>
                <w:sz w:val="20"/>
              </w:rPr>
              <w:t>(</w:t>
            </w:r>
            <w:r>
              <w:rPr>
                <w:i/>
                <w:noProof/>
                <w:sz w:val="20"/>
              </w:rPr>
              <w:t xml:space="preserve">CPO ar </w:t>
            </w:r>
            <w:r w:rsidRPr="008344AF">
              <w:rPr>
                <w:i/>
                <w:noProof/>
                <w:sz w:val="20"/>
              </w:rPr>
              <w:t xml:space="preserve">Perkančiosios organizacijos direktoriaus įsakymu                                  </w:t>
            </w:r>
          </w:p>
          <w:p w14:paraId="29FEE7DE" w14:textId="77777777" w:rsidR="008A5FAC" w:rsidRPr="008344AF" w:rsidRDefault="008A5FAC" w:rsidP="00BC75A1">
            <w:pPr>
              <w:rPr>
                <w:i/>
                <w:noProof/>
                <w:sz w:val="20"/>
              </w:rPr>
            </w:pPr>
            <w:r w:rsidRPr="008344AF">
              <w:rPr>
                <w:i/>
                <w:noProof/>
                <w:sz w:val="20"/>
              </w:rPr>
              <w:t xml:space="preserve">paskirtas valstybės tarnautojas ar darbuotojas </w:t>
            </w:r>
          </w:p>
          <w:p w14:paraId="3311E6F3" w14:textId="77777777" w:rsidR="008A5FAC" w:rsidRPr="008344AF" w:rsidRDefault="008A5FAC" w:rsidP="00BC75A1">
            <w:pPr>
              <w:rPr>
                <w:i/>
                <w:noProof/>
                <w:sz w:val="20"/>
              </w:rPr>
            </w:pPr>
            <w:r w:rsidRPr="008344AF">
              <w:rPr>
                <w:i/>
                <w:noProof/>
                <w:sz w:val="20"/>
              </w:rPr>
              <w:t>atsakingas už suvestinės sudarymą)</w:t>
            </w:r>
          </w:p>
        </w:tc>
      </w:tr>
      <w:tr w:rsidR="008A5FAC" w:rsidRPr="008344AF" w14:paraId="26B85424" w14:textId="77777777" w:rsidTr="00BC75A1">
        <w:tc>
          <w:tcPr>
            <w:tcW w:w="2943" w:type="dxa"/>
            <w:tcBorders>
              <w:bottom w:val="single" w:sz="4" w:space="0" w:color="auto"/>
            </w:tcBorders>
          </w:tcPr>
          <w:p w14:paraId="33E811B8" w14:textId="77777777" w:rsidR="008A5FAC" w:rsidRPr="008344AF" w:rsidRDefault="008A5FAC" w:rsidP="00BC75A1">
            <w:pPr>
              <w:rPr>
                <w:color w:val="000000"/>
                <w:sz w:val="20"/>
              </w:rPr>
            </w:pPr>
          </w:p>
        </w:tc>
        <w:tc>
          <w:tcPr>
            <w:tcW w:w="3119" w:type="dxa"/>
            <w:tcBorders>
              <w:bottom w:val="single" w:sz="4" w:space="0" w:color="auto"/>
            </w:tcBorders>
          </w:tcPr>
          <w:p w14:paraId="68FCA1FF" w14:textId="77777777" w:rsidR="008A5FAC" w:rsidRPr="008344AF" w:rsidRDefault="008A5FAC" w:rsidP="00BC75A1">
            <w:pPr>
              <w:rPr>
                <w:color w:val="000000"/>
                <w:sz w:val="20"/>
              </w:rPr>
            </w:pPr>
          </w:p>
        </w:tc>
        <w:tc>
          <w:tcPr>
            <w:tcW w:w="3544" w:type="dxa"/>
            <w:tcBorders>
              <w:bottom w:val="single" w:sz="4" w:space="0" w:color="auto"/>
            </w:tcBorders>
          </w:tcPr>
          <w:p w14:paraId="3EDFB1E4" w14:textId="77777777" w:rsidR="008A5FAC" w:rsidRPr="008344AF" w:rsidRDefault="008A5FAC" w:rsidP="00BC75A1">
            <w:pPr>
              <w:rPr>
                <w:color w:val="000000"/>
                <w:sz w:val="20"/>
              </w:rPr>
            </w:pPr>
          </w:p>
        </w:tc>
      </w:tr>
      <w:tr w:rsidR="008A5FAC" w:rsidRPr="008344AF" w14:paraId="53468B7B" w14:textId="77777777" w:rsidTr="00BC75A1">
        <w:tc>
          <w:tcPr>
            <w:tcW w:w="2943" w:type="dxa"/>
            <w:tcBorders>
              <w:top w:val="single" w:sz="4" w:space="0" w:color="auto"/>
            </w:tcBorders>
          </w:tcPr>
          <w:p w14:paraId="0880BA87" w14:textId="77777777" w:rsidR="008A5FAC" w:rsidRPr="008344AF" w:rsidRDefault="008A5FAC" w:rsidP="00BC75A1">
            <w:pPr>
              <w:rPr>
                <w:i/>
                <w:sz w:val="20"/>
              </w:rPr>
            </w:pPr>
            <w:r>
              <w:rPr>
                <w:i/>
                <w:sz w:val="20"/>
              </w:rPr>
              <w:t>(</w:t>
            </w:r>
            <w:r w:rsidRPr="0012397D">
              <w:rPr>
                <w:i/>
                <w:sz w:val="20"/>
              </w:rPr>
              <w:t>Vardas, pavardė, parašas)</w:t>
            </w:r>
          </w:p>
        </w:tc>
        <w:tc>
          <w:tcPr>
            <w:tcW w:w="3119" w:type="dxa"/>
            <w:tcBorders>
              <w:top w:val="single" w:sz="4" w:space="0" w:color="auto"/>
            </w:tcBorders>
          </w:tcPr>
          <w:p w14:paraId="4D809187" w14:textId="77777777" w:rsidR="008A5FAC" w:rsidRPr="008344AF" w:rsidRDefault="008A5FAC" w:rsidP="00BC75A1">
            <w:pPr>
              <w:rPr>
                <w:color w:val="000000"/>
                <w:sz w:val="20"/>
              </w:rPr>
            </w:pPr>
            <w:r w:rsidRPr="008344AF">
              <w:rPr>
                <w:i/>
                <w:sz w:val="20"/>
              </w:rPr>
              <w:t>(Vardas, pavardė, parašas)</w:t>
            </w:r>
          </w:p>
        </w:tc>
        <w:tc>
          <w:tcPr>
            <w:tcW w:w="3544" w:type="dxa"/>
            <w:tcBorders>
              <w:top w:val="single" w:sz="4" w:space="0" w:color="auto"/>
            </w:tcBorders>
          </w:tcPr>
          <w:p w14:paraId="585BC2A1" w14:textId="77777777" w:rsidR="008A5FAC" w:rsidRPr="008344AF" w:rsidRDefault="008A5FAC" w:rsidP="00BC75A1">
            <w:pPr>
              <w:rPr>
                <w:color w:val="000000"/>
                <w:sz w:val="20"/>
              </w:rPr>
            </w:pPr>
            <w:r w:rsidRPr="008344AF">
              <w:rPr>
                <w:i/>
                <w:sz w:val="20"/>
              </w:rPr>
              <w:t>(Vardas, pavardė, parašas)</w:t>
            </w:r>
          </w:p>
        </w:tc>
      </w:tr>
      <w:tr w:rsidR="008A5FAC" w:rsidRPr="008344AF" w14:paraId="0A4B084D" w14:textId="77777777" w:rsidTr="00BC75A1">
        <w:tc>
          <w:tcPr>
            <w:tcW w:w="2943" w:type="dxa"/>
            <w:tcBorders>
              <w:bottom w:val="single" w:sz="4" w:space="0" w:color="auto"/>
            </w:tcBorders>
          </w:tcPr>
          <w:p w14:paraId="5461C43A" w14:textId="77777777" w:rsidR="008A5FAC" w:rsidRPr="008344AF" w:rsidRDefault="008A5FAC" w:rsidP="00BC75A1">
            <w:pPr>
              <w:rPr>
                <w:color w:val="000000"/>
                <w:sz w:val="20"/>
              </w:rPr>
            </w:pPr>
          </w:p>
        </w:tc>
        <w:tc>
          <w:tcPr>
            <w:tcW w:w="3119" w:type="dxa"/>
            <w:tcBorders>
              <w:bottom w:val="single" w:sz="4" w:space="0" w:color="auto"/>
            </w:tcBorders>
          </w:tcPr>
          <w:p w14:paraId="45B1B70B" w14:textId="77777777" w:rsidR="008A5FAC" w:rsidRPr="008344AF" w:rsidRDefault="008A5FAC" w:rsidP="00BC75A1">
            <w:pPr>
              <w:rPr>
                <w:color w:val="000000"/>
                <w:sz w:val="20"/>
              </w:rPr>
            </w:pPr>
          </w:p>
        </w:tc>
        <w:tc>
          <w:tcPr>
            <w:tcW w:w="3544" w:type="dxa"/>
            <w:tcBorders>
              <w:bottom w:val="single" w:sz="4" w:space="0" w:color="auto"/>
            </w:tcBorders>
          </w:tcPr>
          <w:p w14:paraId="4DC7EFE5" w14:textId="77777777" w:rsidR="008A5FAC" w:rsidRPr="008344AF" w:rsidRDefault="008A5FAC" w:rsidP="00BC75A1">
            <w:pPr>
              <w:rPr>
                <w:color w:val="000000"/>
                <w:sz w:val="20"/>
              </w:rPr>
            </w:pPr>
          </w:p>
        </w:tc>
      </w:tr>
      <w:tr w:rsidR="008A5FAC" w:rsidRPr="008344AF" w14:paraId="44DBEC99" w14:textId="77777777" w:rsidTr="00BC75A1">
        <w:tc>
          <w:tcPr>
            <w:tcW w:w="2943" w:type="dxa"/>
            <w:tcBorders>
              <w:top w:val="single" w:sz="4" w:space="0" w:color="auto"/>
            </w:tcBorders>
          </w:tcPr>
          <w:p w14:paraId="7B8A18DB" w14:textId="77777777" w:rsidR="008A5FAC" w:rsidRPr="008344AF" w:rsidRDefault="008A5FAC" w:rsidP="00BC75A1">
            <w:pPr>
              <w:jc w:val="both"/>
              <w:rPr>
                <w:i/>
                <w:sz w:val="20"/>
              </w:rPr>
            </w:pPr>
            <w:r w:rsidRPr="0012397D">
              <w:rPr>
                <w:i/>
                <w:sz w:val="20"/>
              </w:rPr>
              <w:t>(data)</w:t>
            </w:r>
          </w:p>
        </w:tc>
        <w:tc>
          <w:tcPr>
            <w:tcW w:w="3119" w:type="dxa"/>
            <w:tcBorders>
              <w:top w:val="single" w:sz="4" w:space="0" w:color="auto"/>
            </w:tcBorders>
          </w:tcPr>
          <w:p w14:paraId="7BE8942C" w14:textId="77777777" w:rsidR="008A5FAC" w:rsidRPr="008344AF" w:rsidRDefault="008A5FAC" w:rsidP="00BC75A1">
            <w:pPr>
              <w:jc w:val="both"/>
              <w:rPr>
                <w:color w:val="000000"/>
                <w:sz w:val="20"/>
              </w:rPr>
            </w:pPr>
            <w:r w:rsidRPr="008344AF">
              <w:rPr>
                <w:i/>
                <w:sz w:val="20"/>
              </w:rPr>
              <w:t>(data)</w:t>
            </w:r>
          </w:p>
        </w:tc>
        <w:tc>
          <w:tcPr>
            <w:tcW w:w="3544" w:type="dxa"/>
            <w:tcBorders>
              <w:top w:val="single" w:sz="4" w:space="0" w:color="auto"/>
            </w:tcBorders>
          </w:tcPr>
          <w:p w14:paraId="24895DB0" w14:textId="77777777" w:rsidR="008A5FAC" w:rsidRPr="008344AF" w:rsidRDefault="008A5FAC" w:rsidP="00BC75A1">
            <w:pPr>
              <w:jc w:val="both"/>
              <w:rPr>
                <w:color w:val="000000"/>
                <w:sz w:val="20"/>
              </w:rPr>
            </w:pPr>
            <w:r w:rsidRPr="008344AF">
              <w:rPr>
                <w:i/>
                <w:sz w:val="20"/>
              </w:rPr>
              <w:t>(data)</w:t>
            </w:r>
          </w:p>
        </w:tc>
      </w:tr>
    </w:tbl>
    <w:p w14:paraId="4410843F" w14:textId="77777777" w:rsidR="008A5FAC" w:rsidRDefault="008A5FAC" w:rsidP="008A5FAC">
      <w:pPr>
        <w:ind w:left="5529"/>
      </w:pPr>
      <w:r w:rsidRPr="00694797">
        <w:lastRenderedPageBreak/>
        <w:t xml:space="preserve">Centralizuotų ir decentralizuotų viešųjų pirkimų </w:t>
      </w:r>
      <w:r>
        <w:t xml:space="preserve">organizavimo, </w:t>
      </w:r>
      <w:r w:rsidRPr="00694797">
        <w:t xml:space="preserve">vykdymo </w:t>
      </w:r>
      <w:r>
        <w:t xml:space="preserve">ir vidaus kontrolės </w:t>
      </w:r>
      <w:r w:rsidRPr="00694797">
        <w:t>tvarkos aprašo</w:t>
      </w:r>
      <w:r>
        <w:t xml:space="preserve"> </w:t>
      </w:r>
    </w:p>
    <w:p w14:paraId="48AE367C" w14:textId="77777777" w:rsidR="008A5FAC" w:rsidRDefault="008A5FAC" w:rsidP="008A5FAC">
      <w:r>
        <w:t xml:space="preserve">                                            </w:t>
      </w:r>
      <w:r>
        <w:tab/>
      </w:r>
      <w:r>
        <w:tab/>
      </w:r>
      <w:r>
        <w:tab/>
      </w:r>
      <w:r>
        <w:tab/>
        <w:t xml:space="preserve">        4</w:t>
      </w:r>
      <w:r w:rsidRPr="00694797">
        <w:t xml:space="preserve"> priedas</w:t>
      </w:r>
    </w:p>
    <w:p w14:paraId="5E6D0577" w14:textId="77777777" w:rsidR="008A5FAC" w:rsidRDefault="008A5FAC" w:rsidP="008A5FAC"/>
    <w:p w14:paraId="17779EF1" w14:textId="77777777" w:rsidR="008A5FAC" w:rsidRPr="00D75C06" w:rsidRDefault="008A5FAC" w:rsidP="008A5FAC">
      <w:pPr>
        <w:autoSpaceDE w:val="0"/>
        <w:autoSpaceDN w:val="0"/>
        <w:adjustRightInd w:val="0"/>
        <w:jc w:val="center"/>
        <w:rPr>
          <w:b/>
        </w:rPr>
      </w:pPr>
      <w:r w:rsidRPr="00FD4E2E">
        <w:rPr>
          <w:b/>
          <w:bCs/>
          <w:lang w:val="pt-PT"/>
        </w:rPr>
        <w:t>(NURODOMAS PERKANČIOSIOS ORGANIZACIJOS PAVADINIMAS)</w:t>
      </w:r>
    </w:p>
    <w:tbl>
      <w:tblPr>
        <w:tblW w:w="0" w:type="auto"/>
        <w:tblInd w:w="6345" w:type="dxa"/>
        <w:tblLook w:val="04A0" w:firstRow="1" w:lastRow="0" w:firstColumn="1" w:lastColumn="0" w:noHBand="0" w:noVBand="1"/>
      </w:tblPr>
      <w:tblGrid>
        <w:gridCol w:w="3293"/>
      </w:tblGrid>
      <w:tr w:rsidR="008A5FAC" w:rsidRPr="00D75C06" w14:paraId="5D37DF7D" w14:textId="77777777" w:rsidTr="00BC75A1">
        <w:tc>
          <w:tcPr>
            <w:tcW w:w="3509" w:type="dxa"/>
          </w:tcPr>
          <w:p w14:paraId="63194EED"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rPr>
            </w:pPr>
          </w:p>
          <w:p w14:paraId="5CF5CFF5"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rPr>
            </w:pPr>
            <w:r w:rsidRPr="00D75C06">
              <w:rPr>
                <w:i/>
                <w:color w:val="000000"/>
              </w:rPr>
              <w:t>TVIRTINU</w:t>
            </w:r>
          </w:p>
        </w:tc>
      </w:tr>
      <w:tr w:rsidR="008A5FAC" w:rsidRPr="00D75C06" w14:paraId="7BDA6B1E" w14:textId="77777777" w:rsidTr="00BC75A1">
        <w:tc>
          <w:tcPr>
            <w:tcW w:w="3509" w:type="dxa"/>
            <w:tcBorders>
              <w:bottom w:val="single" w:sz="4" w:space="0" w:color="auto"/>
            </w:tcBorders>
          </w:tcPr>
          <w:p w14:paraId="4385B76B"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D75C06" w14:paraId="5F7D8946" w14:textId="77777777" w:rsidTr="00BC75A1">
        <w:tc>
          <w:tcPr>
            <w:tcW w:w="3509" w:type="dxa"/>
            <w:tcBorders>
              <w:top w:val="single" w:sz="4" w:space="0" w:color="auto"/>
            </w:tcBorders>
          </w:tcPr>
          <w:p w14:paraId="054C69A5"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D75C06">
              <w:rPr>
                <w:i/>
                <w:color w:val="000000"/>
                <w:sz w:val="20"/>
              </w:rPr>
              <w:t>(perkančiosios organizacijos vadovo arba jo įgalioto asmens pareigų pavadinimas)</w:t>
            </w:r>
          </w:p>
        </w:tc>
      </w:tr>
      <w:tr w:rsidR="008A5FAC" w:rsidRPr="00D75C06" w14:paraId="4BCC0B39" w14:textId="77777777" w:rsidTr="00BC75A1">
        <w:tc>
          <w:tcPr>
            <w:tcW w:w="3509" w:type="dxa"/>
            <w:tcBorders>
              <w:bottom w:val="single" w:sz="4" w:space="0" w:color="auto"/>
            </w:tcBorders>
          </w:tcPr>
          <w:p w14:paraId="6E083451"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D75C06" w14:paraId="7DFE21E7" w14:textId="77777777" w:rsidTr="00BC75A1">
        <w:tc>
          <w:tcPr>
            <w:tcW w:w="3509" w:type="dxa"/>
            <w:tcBorders>
              <w:top w:val="single" w:sz="4" w:space="0" w:color="auto"/>
            </w:tcBorders>
          </w:tcPr>
          <w:p w14:paraId="6DD77706"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D75C06">
              <w:rPr>
                <w:i/>
                <w:color w:val="000000"/>
                <w:sz w:val="20"/>
              </w:rPr>
              <w:t>(parašas)</w:t>
            </w:r>
          </w:p>
        </w:tc>
      </w:tr>
      <w:tr w:rsidR="008A5FAC" w:rsidRPr="00D75C06" w14:paraId="3712C1DF" w14:textId="77777777" w:rsidTr="00BC75A1">
        <w:tc>
          <w:tcPr>
            <w:tcW w:w="3509" w:type="dxa"/>
            <w:tcBorders>
              <w:bottom w:val="single" w:sz="4" w:space="0" w:color="auto"/>
            </w:tcBorders>
          </w:tcPr>
          <w:p w14:paraId="19679D85"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p>
        </w:tc>
      </w:tr>
      <w:tr w:rsidR="008A5FAC" w:rsidRPr="00D75C06" w14:paraId="6CC0EB95" w14:textId="77777777" w:rsidTr="00BC75A1">
        <w:tc>
          <w:tcPr>
            <w:tcW w:w="3509" w:type="dxa"/>
            <w:tcBorders>
              <w:top w:val="single" w:sz="4" w:space="0" w:color="auto"/>
            </w:tcBorders>
          </w:tcPr>
          <w:p w14:paraId="65A45795" w14:textId="77777777" w:rsidR="008A5FAC" w:rsidRPr="00D75C06" w:rsidRDefault="008A5FAC" w:rsidP="00BC75A1">
            <w:pPr>
              <w:keepLines/>
              <w:tabs>
                <w:tab w:val="left" w:pos="1304"/>
                <w:tab w:val="left" w:pos="1457"/>
                <w:tab w:val="left" w:pos="1604"/>
                <w:tab w:val="left" w:pos="1757"/>
              </w:tabs>
              <w:suppressAutoHyphens/>
              <w:autoSpaceDE w:val="0"/>
              <w:autoSpaceDN w:val="0"/>
              <w:adjustRightInd w:val="0"/>
              <w:textAlignment w:val="center"/>
              <w:rPr>
                <w:i/>
                <w:color w:val="000000"/>
                <w:sz w:val="20"/>
              </w:rPr>
            </w:pPr>
            <w:r w:rsidRPr="00D75C06">
              <w:rPr>
                <w:i/>
                <w:color w:val="000000"/>
                <w:sz w:val="20"/>
              </w:rPr>
              <w:t>(vardas ir pavardė)</w:t>
            </w:r>
          </w:p>
        </w:tc>
      </w:tr>
    </w:tbl>
    <w:p w14:paraId="401AA804" w14:textId="77777777" w:rsidR="008A5FAC" w:rsidRPr="00D75C06" w:rsidRDefault="008A5FAC" w:rsidP="008A5FAC">
      <w:pPr>
        <w:jc w:val="center"/>
        <w:rPr>
          <w:b/>
        </w:rPr>
      </w:pPr>
    </w:p>
    <w:p w14:paraId="59AC8914" w14:textId="77777777" w:rsidR="008A5FAC" w:rsidRPr="00D75C06" w:rsidRDefault="008A5FAC" w:rsidP="008A5FAC">
      <w:pPr>
        <w:jc w:val="center"/>
        <w:rPr>
          <w:b/>
        </w:rPr>
      </w:pPr>
      <w:r w:rsidRPr="00D75C06">
        <w:rPr>
          <w:b/>
        </w:rPr>
        <w:t>MAŽOS VERTĖS PIRKIMO PAŽYMA</w:t>
      </w:r>
    </w:p>
    <w:p w14:paraId="4B13A61F" w14:textId="77777777" w:rsidR="008A5FAC" w:rsidRPr="00D75C06" w:rsidRDefault="008A5FAC" w:rsidP="008A5FAC">
      <w:pPr>
        <w:autoSpaceDE w:val="0"/>
        <w:autoSpaceDN w:val="0"/>
        <w:adjustRightInd w:val="0"/>
        <w:jc w:val="center"/>
      </w:pPr>
    </w:p>
    <w:p w14:paraId="4BD8D5A4" w14:textId="77777777" w:rsidR="008A5FAC" w:rsidRPr="00D75C06" w:rsidRDefault="008A5FAC" w:rsidP="008A5FAC">
      <w:pPr>
        <w:autoSpaceDE w:val="0"/>
        <w:autoSpaceDN w:val="0"/>
        <w:adjustRightInd w:val="0"/>
        <w:jc w:val="center"/>
      </w:pPr>
      <w:r w:rsidRPr="00D75C06">
        <w:t xml:space="preserve">20__ m._____________ d. </w:t>
      </w:r>
    </w:p>
    <w:p w14:paraId="5888E15F" w14:textId="77777777" w:rsidR="008A5FAC" w:rsidRPr="00D75C06" w:rsidRDefault="008A5FAC" w:rsidP="008A5FAC">
      <w:pPr>
        <w:autoSpaceDE w:val="0"/>
        <w:autoSpaceDN w:val="0"/>
        <w:adjustRightInd w:val="0"/>
        <w:jc w:val="center"/>
      </w:pPr>
      <w:r w:rsidRPr="00D75C06">
        <w:t>__________________________</w:t>
      </w:r>
    </w:p>
    <w:p w14:paraId="163AEFD4" w14:textId="77777777" w:rsidR="008A5FAC" w:rsidRPr="00D75C06" w:rsidRDefault="008A5FAC" w:rsidP="008A5FAC">
      <w:pPr>
        <w:autoSpaceDE w:val="0"/>
        <w:autoSpaceDN w:val="0"/>
        <w:adjustRightInd w:val="0"/>
        <w:jc w:val="center"/>
      </w:pPr>
      <w:r w:rsidRPr="00D75C06">
        <w:rPr>
          <w:i/>
          <w:iCs/>
        </w:rPr>
        <w:t>(vietovės pavadinimas)</w:t>
      </w:r>
    </w:p>
    <w:p w14:paraId="6E0F4439" w14:textId="77777777" w:rsidR="008A5FAC" w:rsidRPr="00D75C06" w:rsidRDefault="008A5FAC" w:rsidP="008A5FA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8A5FAC" w:rsidRPr="00D75C06" w14:paraId="5066A143" w14:textId="77777777" w:rsidTr="00BC75A1">
        <w:trPr>
          <w:trHeight w:val="708"/>
        </w:trPr>
        <w:tc>
          <w:tcPr>
            <w:tcW w:w="9628" w:type="dxa"/>
          </w:tcPr>
          <w:p w14:paraId="5AB91EFD" w14:textId="77777777" w:rsidR="008A5FAC" w:rsidRPr="00D75C06" w:rsidRDefault="008A5FAC" w:rsidP="00BC75A1">
            <w:r w:rsidRPr="00D75C06">
              <w:t>Pirkimo objekto pavadinimas:</w:t>
            </w:r>
          </w:p>
          <w:p w14:paraId="0AE6B97D" w14:textId="77777777" w:rsidR="008A5FAC" w:rsidRPr="00D75C06" w:rsidRDefault="008A5FAC" w:rsidP="00BC75A1"/>
        </w:tc>
      </w:tr>
      <w:tr w:rsidR="008A5FAC" w:rsidRPr="00D75C06" w14:paraId="5CE1CFEF" w14:textId="77777777" w:rsidTr="00BC75A1">
        <w:tc>
          <w:tcPr>
            <w:tcW w:w="9628" w:type="dxa"/>
          </w:tcPr>
          <w:p w14:paraId="0C4571AB" w14:textId="77777777" w:rsidR="008A5FAC" w:rsidRPr="00D75C06" w:rsidRDefault="008A5FAC" w:rsidP="00BC75A1">
            <w:r w:rsidRPr="00D75C06">
              <w:t xml:space="preserve">Pirkimo būdas ir jo pasirinkimo pagrindas </w:t>
            </w:r>
            <w:r w:rsidRPr="00D75C06">
              <w:rPr>
                <w:i/>
              </w:rPr>
              <w:t>(nustatytas, vadovaujantis mažos vertės pirkimų tvarkos aprašu)</w:t>
            </w:r>
            <w:r w:rsidRPr="00D75C06">
              <w:t>:</w:t>
            </w:r>
          </w:p>
          <w:p w14:paraId="5F2656EE" w14:textId="77777777" w:rsidR="008A5FAC" w:rsidRPr="00D75C06" w:rsidRDefault="008A5FAC" w:rsidP="00BC75A1"/>
        </w:tc>
      </w:tr>
      <w:tr w:rsidR="008A5FAC" w:rsidRPr="00D75C06" w14:paraId="201A3403" w14:textId="77777777" w:rsidTr="00BC75A1">
        <w:tc>
          <w:tcPr>
            <w:tcW w:w="9628" w:type="dxa"/>
          </w:tcPr>
          <w:p w14:paraId="5DF2FE1B" w14:textId="77777777" w:rsidR="008A5FAC" w:rsidRPr="00D75C06" w:rsidRDefault="008A5FAC" w:rsidP="00BC75A1">
            <w:r w:rsidRPr="00D75C06">
              <w:t>Pirkimo objekto aprašymas (pagrindiniai kiekybiniai ir kokybiniai reikalavimai):</w:t>
            </w:r>
          </w:p>
          <w:p w14:paraId="4E0B3C6E" w14:textId="77777777" w:rsidR="008A5FAC" w:rsidRPr="00D75C06" w:rsidRDefault="008A5FAC" w:rsidP="00BC75A1"/>
        </w:tc>
      </w:tr>
      <w:tr w:rsidR="008A5FAC" w:rsidRPr="00D75C06" w14:paraId="3B16F343" w14:textId="77777777" w:rsidTr="00BC75A1">
        <w:tc>
          <w:tcPr>
            <w:tcW w:w="9628" w:type="dxa"/>
          </w:tcPr>
          <w:p w14:paraId="284A07B8" w14:textId="77777777" w:rsidR="008A5FAC" w:rsidRPr="00D75C06" w:rsidRDefault="008A5FAC" w:rsidP="00BC75A1">
            <w:r w:rsidRPr="00D75C06">
              <w:t xml:space="preserve">BVPŽ kodas: </w:t>
            </w:r>
          </w:p>
        </w:tc>
      </w:tr>
      <w:tr w:rsidR="008A5FAC" w:rsidRPr="00D75C06" w14:paraId="7C0FD0B9" w14:textId="77777777" w:rsidTr="00BC75A1">
        <w:tc>
          <w:tcPr>
            <w:tcW w:w="9628" w:type="dxa"/>
          </w:tcPr>
          <w:p w14:paraId="7A7F2DDF" w14:textId="77777777" w:rsidR="008A5FAC" w:rsidRPr="00D75C06" w:rsidRDefault="008A5FAC" w:rsidP="00BC75A1">
            <w:r w:rsidRPr="00D75C06">
              <w:t>Pasiūlymų vertinimo kriterijus:</w:t>
            </w:r>
          </w:p>
        </w:tc>
      </w:tr>
    </w:tbl>
    <w:p w14:paraId="05C74E35" w14:textId="77777777" w:rsidR="008A5FAC" w:rsidRPr="00D75C06" w:rsidRDefault="008A5FAC" w:rsidP="008A5FAC">
      <w:pPr>
        <w:rPr>
          <w:b/>
        </w:rPr>
      </w:pPr>
    </w:p>
    <w:tbl>
      <w:tblPr>
        <w:tblW w:w="9639" w:type="dxa"/>
        <w:tblLook w:val="04A0" w:firstRow="1" w:lastRow="0" w:firstColumn="1" w:lastColumn="0" w:noHBand="0" w:noVBand="1"/>
      </w:tblPr>
      <w:tblGrid>
        <w:gridCol w:w="4361"/>
        <w:gridCol w:w="709"/>
        <w:gridCol w:w="283"/>
        <w:gridCol w:w="567"/>
        <w:gridCol w:w="284"/>
        <w:gridCol w:w="3435"/>
      </w:tblGrid>
      <w:tr w:rsidR="008A5FAC" w:rsidRPr="00D75C06" w14:paraId="17737520" w14:textId="77777777" w:rsidTr="00BC75A1">
        <w:tc>
          <w:tcPr>
            <w:tcW w:w="4361" w:type="dxa"/>
          </w:tcPr>
          <w:p w14:paraId="4A100A9D" w14:textId="77777777" w:rsidR="008A5FAC" w:rsidRPr="00D75C06" w:rsidRDefault="008A5FAC" w:rsidP="00BC75A1">
            <w:r w:rsidRPr="00D75C06">
              <w:t xml:space="preserve">Pirkimas vykdomas CVP IS priemonėmis:  </w:t>
            </w:r>
          </w:p>
        </w:tc>
        <w:tc>
          <w:tcPr>
            <w:tcW w:w="709" w:type="dxa"/>
            <w:tcBorders>
              <w:right w:val="single" w:sz="12" w:space="0" w:color="auto"/>
            </w:tcBorders>
          </w:tcPr>
          <w:p w14:paraId="64740E30" w14:textId="77777777" w:rsidR="008A5FAC" w:rsidRPr="00D75C06" w:rsidRDefault="008A5FAC" w:rsidP="00BC75A1">
            <w:r w:rsidRPr="00D75C06">
              <w:t>taip</w:t>
            </w:r>
          </w:p>
        </w:tc>
        <w:tc>
          <w:tcPr>
            <w:tcW w:w="283" w:type="dxa"/>
            <w:tcBorders>
              <w:top w:val="single" w:sz="12" w:space="0" w:color="auto"/>
              <w:left w:val="single" w:sz="12" w:space="0" w:color="auto"/>
              <w:bottom w:val="single" w:sz="12" w:space="0" w:color="auto"/>
              <w:right w:val="single" w:sz="12" w:space="0" w:color="auto"/>
            </w:tcBorders>
          </w:tcPr>
          <w:p w14:paraId="53512985" w14:textId="77777777" w:rsidR="008A5FAC" w:rsidRPr="00D75C06" w:rsidRDefault="008A5FAC" w:rsidP="00BC75A1"/>
        </w:tc>
        <w:tc>
          <w:tcPr>
            <w:tcW w:w="567" w:type="dxa"/>
            <w:tcBorders>
              <w:left w:val="single" w:sz="12" w:space="0" w:color="auto"/>
              <w:right w:val="single" w:sz="12" w:space="0" w:color="auto"/>
            </w:tcBorders>
          </w:tcPr>
          <w:p w14:paraId="6BB2A43D" w14:textId="77777777" w:rsidR="008A5FAC" w:rsidRPr="00D75C06" w:rsidRDefault="008A5FAC" w:rsidP="00BC75A1">
            <w:r w:rsidRPr="00D75C06">
              <w:t>ne</w:t>
            </w:r>
          </w:p>
        </w:tc>
        <w:tc>
          <w:tcPr>
            <w:tcW w:w="284" w:type="dxa"/>
            <w:tcBorders>
              <w:top w:val="single" w:sz="12" w:space="0" w:color="auto"/>
              <w:left w:val="single" w:sz="12" w:space="0" w:color="auto"/>
              <w:bottom w:val="single" w:sz="12" w:space="0" w:color="auto"/>
              <w:right w:val="single" w:sz="12" w:space="0" w:color="auto"/>
            </w:tcBorders>
          </w:tcPr>
          <w:p w14:paraId="3F539898" w14:textId="77777777" w:rsidR="008A5FAC" w:rsidRPr="00D75C06" w:rsidRDefault="008A5FAC" w:rsidP="00BC75A1"/>
        </w:tc>
        <w:tc>
          <w:tcPr>
            <w:tcW w:w="3435" w:type="dxa"/>
            <w:tcBorders>
              <w:left w:val="single" w:sz="12" w:space="0" w:color="auto"/>
            </w:tcBorders>
          </w:tcPr>
          <w:p w14:paraId="0511D05F" w14:textId="77777777" w:rsidR="008A5FAC" w:rsidRPr="00D75C06" w:rsidRDefault="008A5FAC" w:rsidP="00BC75A1"/>
        </w:tc>
      </w:tr>
    </w:tbl>
    <w:p w14:paraId="43611156" w14:textId="77777777" w:rsidR="008A5FAC" w:rsidRPr="00D75C06" w:rsidRDefault="008A5FAC" w:rsidP="008A5FAC">
      <w:pPr>
        <w:rPr>
          <w:b/>
        </w:rPr>
      </w:pPr>
    </w:p>
    <w:tbl>
      <w:tblPr>
        <w:tblW w:w="9639" w:type="dxa"/>
        <w:tblLook w:val="04A0" w:firstRow="1" w:lastRow="0" w:firstColumn="1" w:lastColumn="0" w:noHBand="0" w:noVBand="1"/>
      </w:tblPr>
      <w:tblGrid>
        <w:gridCol w:w="3652"/>
        <w:gridCol w:w="284"/>
        <w:gridCol w:w="708"/>
        <w:gridCol w:w="284"/>
        <w:gridCol w:w="3719"/>
        <w:gridCol w:w="992"/>
      </w:tblGrid>
      <w:tr w:rsidR="008A5FAC" w:rsidRPr="00D75C06" w14:paraId="3C1465A8" w14:textId="77777777" w:rsidTr="00BC75A1">
        <w:tc>
          <w:tcPr>
            <w:tcW w:w="3652" w:type="dxa"/>
            <w:tcBorders>
              <w:right w:val="single" w:sz="12" w:space="0" w:color="auto"/>
            </w:tcBorders>
          </w:tcPr>
          <w:p w14:paraId="7DE2D95E" w14:textId="77777777" w:rsidR="008A5FAC" w:rsidRPr="00D75C06" w:rsidRDefault="008A5FAC" w:rsidP="00BC75A1">
            <w:pPr>
              <w:rPr>
                <w:b/>
              </w:rPr>
            </w:pPr>
            <w:r w:rsidRPr="00D75C06">
              <w:t xml:space="preserve">Vykdomas skelbiamas pirkimas:  </w:t>
            </w:r>
          </w:p>
        </w:tc>
        <w:tc>
          <w:tcPr>
            <w:tcW w:w="284" w:type="dxa"/>
            <w:tcBorders>
              <w:top w:val="single" w:sz="12" w:space="0" w:color="auto"/>
              <w:left w:val="single" w:sz="12" w:space="0" w:color="auto"/>
              <w:bottom w:val="single" w:sz="12" w:space="0" w:color="auto"/>
              <w:right w:val="single" w:sz="12" w:space="0" w:color="auto"/>
            </w:tcBorders>
          </w:tcPr>
          <w:p w14:paraId="02B9F625" w14:textId="77777777" w:rsidR="008A5FAC" w:rsidRPr="00D75C06" w:rsidRDefault="008A5FAC" w:rsidP="00BC75A1">
            <w:pPr>
              <w:rPr>
                <w:b/>
              </w:rPr>
            </w:pPr>
          </w:p>
        </w:tc>
        <w:tc>
          <w:tcPr>
            <w:tcW w:w="708" w:type="dxa"/>
            <w:tcBorders>
              <w:left w:val="single" w:sz="12" w:space="0" w:color="auto"/>
            </w:tcBorders>
          </w:tcPr>
          <w:p w14:paraId="33249AD2" w14:textId="77777777" w:rsidR="008A5FAC" w:rsidRPr="00D75C06" w:rsidRDefault="008A5FAC" w:rsidP="00BC75A1">
            <w:pPr>
              <w:rPr>
                <w:b/>
              </w:rPr>
            </w:pPr>
          </w:p>
        </w:tc>
        <w:tc>
          <w:tcPr>
            <w:tcW w:w="284" w:type="dxa"/>
          </w:tcPr>
          <w:p w14:paraId="1E5438AB" w14:textId="77777777" w:rsidR="008A5FAC" w:rsidRPr="00D75C06" w:rsidRDefault="008A5FAC" w:rsidP="00BC75A1"/>
        </w:tc>
        <w:tc>
          <w:tcPr>
            <w:tcW w:w="3719" w:type="dxa"/>
            <w:tcBorders>
              <w:right w:val="single" w:sz="12" w:space="0" w:color="auto"/>
            </w:tcBorders>
          </w:tcPr>
          <w:p w14:paraId="200EC274" w14:textId="77777777" w:rsidR="008A5FAC" w:rsidRPr="00D75C06" w:rsidRDefault="008A5FAC" w:rsidP="00BC75A1">
            <w:r w:rsidRPr="00D75C06">
              <w:t xml:space="preserve">    Skelbimo paskelbimo data:</w:t>
            </w:r>
          </w:p>
        </w:tc>
        <w:tc>
          <w:tcPr>
            <w:tcW w:w="992" w:type="dxa"/>
            <w:tcBorders>
              <w:top w:val="single" w:sz="12" w:space="0" w:color="auto"/>
              <w:left w:val="single" w:sz="12" w:space="0" w:color="auto"/>
              <w:bottom w:val="single" w:sz="12" w:space="0" w:color="auto"/>
              <w:right w:val="single" w:sz="12" w:space="0" w:color="auto"/>
            </w:tcBorders>
          </w:tcPr>
          <w:p w14:paraId="714696CF" w14:textId="77777777" w:rsidR="008A5FAC" w:rsidRPr="00D75C06" w:rsidRDefault="008A5FAC" w:rsidP="00BC75A1"/>
        </w:tc>
      </w:tr>
      <w:tr w:rsidR="008A5FAC" w:rsidRPr="00D75C06" w14:paraId="6ACAA24C" w14:textId="77777777" w:rsidTr="00BC75A1">
        <w:tc>
          <w:tcPr>
            <w:tcW w:w="3652" w:type="dxa"/>
          </w:tcPr>
          <w:p w14:paraId="758CAB94" w14:textId="77777777" w:rsidR="008A5FAC" w:rsidRPr="00D75C06" w:rsidRDefault="008A5FAC" w:rsidP="00BC75A1">
            <w:pPr>
              <w:rPr>
                <w:b/>
              </w:rPr>
            </w:pPr>
          </w:p>
        </w:tc>
        <w:tc>
          <w:tcPr>
            <w:tcW w:w="284" w:type="dxa"/>
            <w:tcBorders>
              <w:top w:val="single" w:sz="12" w:space="0" w:color="auto"/>
              <w:bottom w:val="single" w:sz="12" w:space="0" w:color="auto"/>
            </w:tcBorders>
          </w:tcPr>
          <w:p w14:paraId="309F4CE5" w14:textId="77777777" w:rsidR="008A5FAC" w:rsidRPr="00D75C06" w:rsidRDefault="008A5FAC" w:rsidP="00BC75A1">
            <w:pPr>
              <w:rPr>
                <w:b/>
              </w:rPr>
            </w:pPr>
          </w:p>
        </w:tc>
        <w:tc>
          <w:tcPr>
            <w:tcW w:w="708" w:type="dxa"/>
          </w:tcPr>
          <w:p w14:paraId="6A55B80B" w14:textId="77777777" w:rsidR="008A5FAC" w:rsidRPr="00D75C06" w:rsidRDefault="008A5FAC" w:rsidP="00BC75A1">
            <w:pPr>
              <w:rPr>
                <w:b/>
              </w:rPr>
            </w:pPr>
          </w:p>
        </w:tc>
        <w:tc>
          <w:tcPr>
            <w:tcW w:w="284" w:type="dxa"/>
          </w:tcPr>
          <w:p w14:paraId="75826971" w14:textId="77777777" w:rsidR="008A5FAC" w:rsidRPr="00D75C06" w:rsidRDefault="008A5FAC" w:rsidP="00BC75A1">
            <w:pPr>
              <w:rPr>
                <w:b/>
              </w:rPr>
            </w:pPr>
          </w:p>
        </w:tc>
        <w:tc>
          <w:tcPr>
            <w:tcW w:w="3719" w:type="dxa"/>
          </w:tcPr>
          <w:p w14:paraId="27140006" w14:textId="77777777" w:rsidR="008A5FAC" w:rsidRPr="00D75C06" w:rsidRDefault="008A5FAC" w:rsidP="00BC75A1">
            <w:pPr>
              <w:rPr>
                <w:b/>
              </w:rPr>
            </w:pPr>
          </w:p>
        </w:tc>
        <w:tc>
          <w:tcPr>
            <w:tcW w:w="992" w:type="dxa"/>
            <w:tcBorders>
              <w:top w:val="single" w:sz="12" w:space="0" w:color="auto"/>
              <w:bottom w:val="single" w:sz="12" w:space="0" w:color="auto"/>
            </w:tcBorders>
          </w:tcPr>
          <w:p w14:paraId="4551B647" w14:textId="77777777" w:rsidR="008A5FAC" w:rsidRPr="00D75C06" w:rsidRDefault="008A5FAC" w:rsidP="00BC75A1">
            <w:pPr>
              <w:rPr>
                <w:b/>
              </w:rPr>
            </w:pPr>
          </w:p>
        </w:tc>
      </w:tr>
      <w:tr w:rsidR="008A5FAC" w:rsidRPr="00D75C06" w14:paraId="4D102820" w14:textId="77777777" w:rsidTr="00BC75A1">
        <w:tc>
          <w:tcPr>
            <w:tcW w:w="3652" w:type="dxa"/>
            <w:tcBorders>
              <w:right w:val="single" w:sz="12" w:space="0" w:color="auto"/>
            </w:tcBorders>
          </w:tcPr>
          <w:p w14:paraId="7AC13C03" w14:textId="77777777" w:rsidR="008A5FAC" w:rsidRPr="00D75C06" w:rsidRDefault="008A5FAC" w:rsidP="00BC75A1">
            <w:pPr>
              <w:rPr>
                <w:b/>
              </w:rPr>
            </w:pPr>
            <w:r w:rsidRPr="00D75C06">
              <w:t>Vykdytas neskelbiamas pirkimas:</w:t>
            </w:r>
          </w:p>
        </w:tc>
        <w:tc>
          <w:tcPr>
            <w:tcW w:w="284" w:type="dxa"/>
            <w:tcBorders>
              <w:top w:val="single" w:sz="12" w:space="0" w:color="auto"/>
              <w:left w:val="single" w:sz="12" w:space="0" w:color="auto"/>
              <w:bottom w:val="single" w:sz="12" w:space="0" w:color="auto"/>
              <w:right w:val="single" w:sz="12" w:space="0" w:color="auto"/>
            </w:tcBorders>
          </w:tcPr>
          <w:p w14:paraId="62282969" w14:textId="77777777" w:rsidR="008A5FAC" w:rsidRPr="00D75C06" w:rsidRDefault="008A5FAC" w:rsidP="00BC75A1">
            <w:pPr>
              <w:rPr>
                <w:b/>
              </w:rPr>
            </w:pPr>
          </w:p>
        </w:tc>
        <w:tc>
          <w:tcPr>
            <w:tcW w:w="708" w:type="dxa"/>
            <w:tcBorders>
              <w:left w:val="single" w:sz="12" w:space="0" w:color="auto"/>
            </w:tcBorders>
          </w:tcPr>
          <w:p w14:paraId="39C997C2" w14:textId="77777777" w:rsidR="008A5FAC" w:rsidRPr="00D75C06" w:rsidRDefault="008A5FAC" w:rsidP="00BC75A1">
            <w:pPr>
              <w:rPr>
                <w:b/>
              </w:rPr>
            </w:pPr>
          </w:p>
        </w:tc>
        <w:tc>
          <w:tcPr>
            <w:tcW w:w="284" w:type="dxa"/>
          </w:tcPr>
          <w:p w14:paraId="05CFB590" w14:textId="77777777" w:rsidR="008A5FAC" w:rsidRPr="00D75C06" w:rsidRDefault="008A5FAC" w:rsidP="00BC75A1">
            <w:pPr>
              <w:rPr>
                <w:b/>
              </w:rPr>
            </w:pPr>
          </w:p>
        </w:tc>
        <w:tc>
          <w:tcPr>
            <w:tcW w:w="3719" w:type="dxa"/>
            <w:tcBorders>
              <w:right w:val="single" w:sz="12" w:space="0" w:color="auto"/>
            </w:tcBorders>
          </w:tcPr>
          <w:p w14:paraId="0C74FEC0" w14:textId="77777777" w:rsidR="008A5FAC" w:rsidRPr="00D75C06" w:rsidRDefault="008A5FAC" w:rsidP="00BC75A1">
            <w:r w:rsidRPr="00D75C06">
              <w:t xml:space="preserve">     Kvietimo išsiuntimo data:</w:t>
            </w:r>
          </w:p>
        </w:tc>
        <w:tc>
          <w:tcPr>
            <w:tcW w:w="992" w:type="dxa"/>
            <w:tcBorders>
              <w:top w:val="single" w:sz="12" w:space="0" w:color="auto"/>
              <w:left w:val="single" w:sz="12" w:space="0" w:color="auto"/>
              <w:bottom w:val="single" w:sz="12" w:space="0" w:color="auto"/>
              <w:right w:val="single" w:sz="12" w:space="0" w:color="auto"/>
            </w:tcBorders>
          </w:tcPr>
          <w:p w14:paraId="7F5DD061" w14:textId="77777777" w:rsidR="008A5FAC" w:rsidRPr="00D75C06" w:rsidRDefault="008A5FAC" w:rsidP="00BC75A1">
            <w:pPr>
              <w:rPr>
                <w:b/>
              </w:rPr>
            </w:pPr>
          </w:p>
        </w:tc>
      </w:tr>
      <w:tr w:rsidR="008A5FAC" w:rsidRPr="00D75C06" w14:paraId="75F2F67E" w14:textId="77777777" w:rsidTr="00BC75A1">
        <w:tc>
          <w:tcPr>
            <w:tcW w:w="3652" w:type="dxa"/>
          </w:tcPr>
          <w:p w14:paraId="7FE03C72" w14:textId="77777777" w:rsidR="008A5FAC" w:rsidRPr="00D75C06" w:rsidRDefault="008A5FAC" w:rsidP="00BC75A1">
            <w:pPr>
              <w:rPr>
                <w:b/>
              </w:rPr>
            </w:pPr>
          </w:p>
        </w:tc>
        <w:tc>
          <w:tcPr>
            <w:tcW w:w="284" w:type="dxa"/>
            <w:tcBorders>
              <w:top w:val="single" w:sz="12" w:space="0" w:color="auto"/>
              <w:bottom w:val="single" w:sz="12" w:space="0" w:color="auto"/>
            </w:tcBorders>
          </w:tcPr>
          <w:p w14:paraId="587BE609" w14:textId="77777777" w:rsidR="008A5FAC" w:rsidRPr="00D75C06" w:rsidRDefault="008A5FAC" w:rsidP="00BC75A1">
            <w:pPr>
              <w:rPr>
                <w:b/>
              </w:rPr>
            </w:pPr>
          </w:p>
        </w:tc>
        <w:tc>
          <w:tcPr>
            <w:tcW w:w="708" w:type="dxa"/>
          </w:tcPr>
          <w:p w14:paraId="2434D498" w14:textId="77777777" w:rsidR="008A5FAC" w:rsidRPr="00D75C06" w:rsidRDefault="008A5FAC" w:rsidP="00BC75A1">
            <w:pPr>
              <w:rPr>
                <w:b/>
              </w:rPr>
            </w:pPr>
          </w:p>
        </w:tc>
        <w:tc>
          <w:tcPr>
            <w:tcW w:w="284" w:type="dxa"/>
            <w:tcBorders>
              <w:bottom w:val="single" w:sz="12" w:space="0" w:color="auto"/>
            </w:tcBorders>
          </w:tcPr>
          <w:p w14:paraId="19CC7F39" w14:textId="77777777" w:rsidR="008A5FAC" w:rsidRPr="00D75C06" w:rsidRDefault="008A5FAC" w:rsidP="00BC75A1">
            <w:pPr>
              <w:rPr>
                <w:b/>
              </w:rPr>
            </w:pPr>
          </w:p>
        </w:tc>
        <w:tc>
          <w:tcPr>
            <w:tcW w:w="3719" w:type="dxa"/>
          </w:tcPr>
          <w:p w14:paraId="5539636E" w14:textId="77777777" w:rsidR="008A5FAC" w:rsidRPr="00D75C06" w:rsidRDefault="008A5FAC" w:rsidP="00BC75A1">
            <w:pPr>
              <w:rPr>
                <w:b/>
              </w:rPr>
            </w:pPr>
          </w:p>
        </w:tc>
        <w:tc>
          <w:tcPr>
            <w:tcW w:w="992" w:type="dxa"/>
            <w:tcBorders>
              <w:top w:val="single" w:sz="12" w:space="0" w:color="auto"/>
            </w:tcBorders>
          </w:tcPr>
          <w:p w14:paraId="15A855DF" w14:textId="77777777" w:rsidR="008A5FAC" w:rsidRPr="00D75C06" w:rsidRDefault="008A5FAC" w:rsidP="00BC75A1">
            <w:pPr>
              <w:rPr>
                <w:b/>
              </w:rPr>
            </w:pPr>
          </w:p>
        </w:tc>
      </w:tr>
      <w:tr w:rsidR="008A5FAC" w:rsidRPr="00D75C06" w14:paraId="28AA2CC7" w14:textId="77777777" w:rsidTr="00BC75A1">
        <w:tc>
          <w:tcPr>
            <w:tcW w:w="3652" w:type="dxa"/>
            <w:tcBorders>
              <w:right w:val="single" w:sz="12" w:space="0" w:color="auto"/>
            </w:tcBorders>
          </w:tcPr>
          <w:p w14:paraId="04E73F9B" w14:textId="77777777" w:rsidR="008A5FAC" w:rsidRPr="00D75C06" w:rsidRDefault="008A5FAC" w:rsidP="00BC75A1">
            <w:pPr>
              <w:rPr>
                <w:b/>
              </w:rPr>
            </w:pPr>
            <w:r w:rsidRPr="00D75C06">
              <w:t>Tiekėjai apklausti:             žodžiu</w:t>
            </w:r>
          </w:p>
        </w:tc>
        <w:tc>
          <w:tcPr>
            <w:tcW w:w="284" w:type="dxa"/>
            <w:tcBorders>
              <w:top w:val="single" w:sz="12" w:space="0" w:color="auto"/>
              <w:left w:val="single" w:sz="12" w:space="0" w:color="auto"/>
              <w:bottom w:val="single" w:sz="12" w:space="0" w:color="auto"/>
              <w:right w:val="single" w:sz="12" w:space="0" w:color="auto"/>
            </w:tcBorders>
          </w:tcPr>
          <w:p w14:paraId="367FCC4A" w14:textId="77777777" w:rsidR="008A5FAC" w:rsidRPr="00D75C06" w:rsidRDefault="008A5FAC" w:rsidP="00BC75A1">
            <w:pPr>
              <w:rPr>
                <w:b/>
              </w:rPr>
            </w:pPr>
          </w:p>
        </w:tc>
        <w:tc>
          <w:tcPr>
            <w:tcW w:w="708" w:type="dxa"/>
            <w:tcBorders>
              <w:left w:val="single" w:sz="12" w:space="0" w:color="auto"/>
              <w:right w:val="single" w:sz="12" w:space="0" w:color="auto"/>
            </w:tcBorders>
          </w:tcPr>
          <w:p w14:paraId="5FCD0873" w14:textId="77777777" w:rsidR="008A5FAC" w:rsidRPr="00D75C06" w:rsidRDefault="008A5FAC" w:rsidP="00BC75A1">
            <w:pPr>
              <w:rPr>
                <w:b/>
              </w:rPr>
            </w:pPr>
            <w:r w:rsidRPr="00D75C06">
              <w:t>raštu</w:t>
            </w:r>
          </w:p>
        </w:tc>
        <w:tc>
          <w:tcPr>
            <w:tcW w:w="284" w:type="dxa"/>
            <w:tcBorders>
              <w:top w:val="single" w:sz="12" w:space="0" w:color="auto"/>
              <w:left w:val="single" w:sz="12" w:space="0" w:color="auto"/>
              <w:bottom w:val="single" w:sz="12" w:space="0" w:color="auto"/>
              <w:right w:val="single" w:sz="12" w:space="0" w:color="auto"/>
            </w:tcBorders>
          </w:tcPr>
          <w:p w14:paraId="57CA0E40" w14:textId="77777777" w:rsidR="008A5FAC" w:rsidRPr="00D75C06" w:rsidRDefault="008A5FAC" w:rsidP="00BC75A1">
            <w:pPr>
              <w:rPr>
                <w:b/>
              </w:rPr>
            </w:pPr>
          </w:p>
        </w:tc>
        <w:tc>
          <w:tcPr>
            <w:tcW w:w="3719" w:type="dxa"/>
            <w:tcBorders>
              <w:left w:val="single" w:sz="12" w:space="0" w:color="auto"/>
            </w:tcBorders>
          </w:tcPr>
          <w:p w14:paraId="7D918B5B" w14:textId="77777777" w:rsidR="008A5FAC" w:rsidRPr="00D75C06" w:rsidRDefault="008A5FAC" w:rsidP="00BC75A1">
            <w:pPr>
              <w:rPr>
                <w:b/>
              </w:rPr>
            </w:pPr>
          </w:p>
        </w:tc>
        <w:tc>
          <w:tcPr>
            <w:tcW w:w="992" w:type="dxa"/>
          </w:tcPr>
          <w:p w14:paraId="539C27A8" w14:textId="77777777" w:rsidR="008A5FAC" w:rsidRPr="00D75C06" w:rsidRDefault="008A5FAC" w:rsidP="00BC75A1">
            <w:pPr>
              <w:rPr>
                <w:b/>
              </w:rPr>
            </w:pPr>
          </w:p>
        </w:tc>
      </w:tr>
    </w:tbl>
    <w:p w14:paraId="2384927B" w14:textId="77777777" w:rsidR="008A5FAC" w:rsidRPr="00D75C06" w:rsidRDefault="008A5FAC" w:rsidP="008A5FAC">
      <w:pPr>
        <w:jc w:val="both"/>
        <w:rPr>
          <w:b/>
        </w:rPr>
      </w:pPr>
    </w:p>
    <w:p w14:paraId="2FF43766" w14:textId="77777777" w:rsidR="008A5FAC" w:rsidRPr="00D75C06" w:rsidRDefault="008A5FAC" w:rsidP="008A5FAC">
      <w:pPr>
        <w:jc w:val="both"/>
        <w:rPr>
          <w:b/>
        </w:rPr>
      </w:pPr>
      <w:r w:rsidRPr="00D75C06">
        <w:rPr>
          <w:b/>
        </w:rPr>
        <w:t>Apklausti tiekėjai: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246"/>
        <w:gridCol w:w="1701"/>
        <w:gridCol w:w="2551"/>
        <w:gridCol w:w="2552"/>
      </w:tblGrid>
      <w:tr w:rsidR="008A5FAC" w:rsidRPr="00D75C06" w14:paraId="7A023F6A" w14:textId="77777777" w:rsidTr="00BC75A1">
        <w:tc>
          <w:tcPr>
            <w:tcW w:w="556" w:type="dxa"/>
            <w:tcBorders>
              <w:top w:val="single" w:sz="12" w:space="0" w:color="auto"/>
              <w:left w:val="single" w:sz="12" w:space="0" w:color="auto"/>
              <w:bottom w:val="single" w:sz="12" w:space="0" w:color="auto"/>
            </w:tcBorders>
            <w:vAlign w:val="center"/>
          </w:tcPr>
          <w:p w14:paraId="46FE1F2B" w14:textId="77777777" w:rsidR="008A5FAC" w:rsidRPr="00D75C06" w:rsidRDefault="008A5FAC" w:rsidP="00BC75A1">
            <w:pPr>
              <w:jc w:val="center"/>
            </w:pPr>
            <w:r w:rsidRPr="00D75C06">
              <w:t>Eil. Nr.</w:t>
            </w:r>
          </w:p>
        </w:tc>
        <w:tc>
          <w:tcPr>
            <w:tcW w:w="2246" w:type="dxa"/>
            <w:tcBorders>
              <w:top w:val="single" w:sz="12" w:space="0" w:color="auto"/>
              <w:bottom w:val="single" w:sz="12" w:space="0" w:color="auto"/>
            </w:tcBorders>
            <w:vAlign w:val="center"/>
          </w:tcPr>
          <w:p w14:paraId="1DFE89AB" w14:textId="77777777" w:rsidR="008A5FAC" w:rsidRPr="00D75C06" w:rsidRDefault="008A5FAC" w:rsidP="00BC75A1">
            <w:pPr>
              <w:jc w:val="center"/>
            </w:pPr>
            <w:r w:rsidRPr="00D75C06">
              <w:t>Pavadinimas</w:t>
            </w:r>
          </w:p>
        </w:tc>
        <w:tc>
          <w:tcPr>
            <w:tcW w:w="1701" w:type="dxa"/>
            <w:tcBorders>
              <w:top w:val="single" w:sz="12" w:space="0" w:color="auto"/>
              <w:bottom w:val="single" w:sz="12" w:space="0" w:color="auto"/>
            </w:tcBorders>
            <w:vAlign w:val="center"/>
          </w:tcPr>
          <w:p w14:paraId="48F41ED1" w14:textId="77777777" w:rsidR="008A5FAC" w:rsidRPr="00D75C06" w:rsidRDefault="008A5FAC" w:rsidP="00BC75A1">
            <w:pPr>
              <w:jc w:val="center"/>
            </w:pPr>
            <w:r w:rsidRPr="00D75C06">
              <w:t>Tiekėjo kodas</w:t>
            </w:r>
          </w:p>
        </w:tc>
        <w:tc>
          <w:tcPr>
            <w:tcW w:w="2551" w:type="dxa"/>
            <w:tcBorders>
              <w:top w:val="single" w:sz="12" w:space="0" w:color="auto"/>
              <w:bottom w:val="single" w:sz="12" w:space="0" w:color="auto"/>
            </w:tcBorders>
            <w:vAlign w:val="center"/>
          </w:tcPr>
          <w:p w14:paraId="584F0C85" w14:textId="77777777" w:rsidR="008A5FAC" w:rsidRPr="00D75C06" w:rsidRDefault="008A5FAC" w:rsidP="00BC75A1">
            <w:pPr>
              <w:jc w:val="center"/>
            </w:pPr>
            <w:r w:rsidRPr="00D75C06">
              <w:t>Adresas, interneto svetainės, el. pašto adresas, telefono, fakso numeris ir kt.</w:t>
            </w:r>
          </w:p>
        </w:tc>
        <w:tc>
          <w:tcPr>
            <w:tcW w:w="2552" w:type="dxa"/>
            <w:tcBorders>
              <w:top w:val="single" w:sz="12" w:space="0" w:color="auto"/>
              <w:bottom w:val="single" w:sz="12" w:space="0" w:color="auto"/>
              <w:right w:val="single" w:sz="12" w:space="0" w:color="auto"/>
            </w:tcBorders>
            <w:vAlign w:val="center"/>
          </w:tcPr>
          <w:p w14:paraId="6BA026ED" w14:textId="77777777" w:rsidR="008A5FAC" w:rsidRPr="00D75C06" w:rsidRDefault="008A5FAC" w:rsidP="00BC75A1">
            <w:pPr>
              <w:jc w:val="center"/>
            </w:pPr>
            <w:r w:rsidRPr="00D75C06">
              <w:rPr>
                <w:color w:val="000000"/>
              </w:rPr>
              <w:t xml:space="preserve">Pasiūlymą </w:t>
            </w:r>
            <w:r w:rsidRPr="00D75C06">
              <w:rPr>
                <w:color w:val="000000"/>
                <w:spacing w:val="1"/>
              </w:rPr>
              <w:t xml:space="preserve">pateikusio </w:t>
            </w:r>
            <w:r w:rsidRPr="00D75C06">
              <w:rPr>
                <w:color w:val="000000"/>
                <w:spacing w:val="-1"/>
              </w:rPr>
              <w:t xml:space="preserve">asmens pareigos, vardas, </w:t>
            </w:r>
            <w:r w:rsidRPr="00D75C06">
              <w:rPr>
                <w:color w:val="000000"/>
                <w:spacing w:val="5"/>
              </w:rPr>
              <w:t>pavardė</w:t>
            </w:r>
          </w:p>
        </w:tc>
      </w:tr>
      <w:tr w:rsidR="008A5FAC" w:rsidRPr="00D75C06" w14:paraId="3D86951E" w14:textId="77777777" w:rsidTr="00BC75A1">
        <w:tc>
          <w:tcPr>
            <w:tcW w:w="556" w:type="dxa"/>
            <w:tcBorders>
              <w:top w:val="single" w:sz="12" w:space="0" w:color="auto"/>
            </w:tcBorders>
          </w:tcPr>
          <w:p w14:paraId="4347C64F" w14:textId="77777777" w:rsidR="008A5FAC" w:rsidRPr="00D75C06" w:rsidRDefault="008A5FAC" w:rsidP="00BC75A1">
            <w:pPr>
              <w:jc w:val="both"/>
            </w:pPr>
          </w:p>
        </w:tc>
        <w:tc>
          <w:tcPr>
            <w:tcW w:w="2246" w:type="dxa"/>
            <w:tcBorders>
              <w:top w:val="single" w:sz="12" w:space="0" w:color="auto"/>
            </w:tcBorders>
          </w:tcPr>
          <w:p w14:paraId="338FA7D5" w14:textId="77777777" w:rsidR="008A5FAC" w:rsidRPr="00D75C06" w:rsidRDefault="008A5FAC" w:rsidP="00BC75A1">
            <w:pPr>
              <w:jc w:val="both"/>
            </w:pPr>
          </w:p>
        </w:tc>
        <w:tc>
          <w:tcPr>
            <w:tcW w:w="1701" w:type="dxa"/>
            <w:tcBorders>
              <w:top w:val="single" w:sz="12" w:space="0" w:color="auto"/>
            </w:tcBorders>
          </w:tcPr>
          <w:p w14:paraId="292655C5" w14:textId="77777777" w:rsidR="008A5FAC" w:rsidRPr="00D75C06" w:rsidRDefault="008A5FAC" w:rsidP="00BC75A1">
            <w:pPr>
              <w:jc w:val="center"/>
            </w:pPr>
          </w:p>
        </w:tc>
        <w:tc>
          <w:tcPr>
            <w:tcW w:w="2551" w:type="dxa"/>
            <w:tcBorders>
              <w:top w:val="single" w:sz="12" w:space="0" w:color="auto"/>
            </w:tcBorders>
          </w:tcPr>
          <w:p w14:paraId="3EB533AB" w14:textId="77777777" w:rsidR="008A5FAC" w:rsidRPr="00D75C06" w:rsidRDefault="008A5FAC" w:rsidP="00BC75A1">
            <w:pPr>
              <w:jc w:val="both"/>
            </w:pPr>
          </w:p>
        </w:tc>
        <w:tc>
          <w:tcPr>
            <w:tcW w:w="2552" w:type="dxa"/>
            <w:tcBorders>
              <w:top w:val="single" w:sz="12" w:space="0" w:color="auto"/>
            </w:tcBorders>
          </w:tcPr>
          <w:p w14:paraId="488BFD70" w14:textId="77777777" w:rsidR="008A5FAC" w:rsidRPr="00D75C06" w:rsidRDefault="008A5FAC" w:rsidP="00BC75A1">
            <w:pPr>
              <w:jc w:val="both"/>
            </w:pPr>
          </w:p>
        </w:tc>
      </w:tr>
      <w:tr w:rsidR="008A5FAC" w:rsidRPr="00D75C06" w14:paraId="1E23BC68" w14:textId="77777777" w:rsidTr="00BC75A1">
        <w:tc>
          <w:tcPr>
            <w:tcW w:w="556" w:type="dxa"/>
          </w:tcPr>
          <w:p w14:paraId="6F137B29" w14:textId="77777777" w:rsidR="008A5FAC" w:rsidRPr="00D75C06" w:rsidRDefault="008A5FAC" w:rsidP="00BC75A1">
            <w:pPr>
              <w:jc w:val="both"/>
            </w:pPr>
          </w:p>
        </w:tc>
        <w:tc>
          <w:tcPr>
            <w:tcW w:w="2246" w:type="dxa"/>
          </w:tcPr>
          <w:p w14:paraId="5968B6E0" w14:textId="77777777" w:rsidR="008A5FAC" w:rsidRPr="00D75C06" w:rsidRDefault="008A5FAC" w:rsidP="00BC75A1">
            <w:pPr>
              <w:jc w:val="both"/>
            </w:pPr>
          </w:p>
        </w:tc>
        <w:tc>
          <w:tcPr>
            <w:tcW w:w="1701" w:type="dxa"/>
          </w:tcPr>
          <w:p w14:paraId="213C8745" w14:textId="77777777" w:rsidR="008A5FAC" w:rsidRPr="00D75C06" w:rsidRDefault="008A5FAC" w:rsidP="00BC75A1">
            <w:pPr>
              <w:jc w:val="both"/>
            </w:pPr>
          </w:p>
        </w:tc>
        <w:tc>
          <w:tcPr>
            <w:tcW w:w="2551" w:type="dxa"/>
          </w:tcPr>
          <w:p w14:paraId="2A1E1804" w14:textId="77777777" w:rsidR="008A5FAC" w:rsidRPr="00D75C06" w:rsidRDefault="008A5FAC" w:rsidP="00BC75A1">
            <w:pPr>
              <w:jc w:val="both"/>
            </w:pPr>
          </w:p>
        </w:tc>
        <w:tc>
          <w:tcPr>
            <w:tcW w:w="2552" w:type="dxa"/>
          </w:tcPr>
          <w:p w14:paraId="5F8C22E6" w14:textId="77777777" w:rsidR="008A5FAC" w:rsidRPr="00D75C06" w:rsidRDefault="008A5FAC" w:rsidP="00BC75A1">
            <w:pPr>
              <w:jc w:val="both"/>
            </w:pPr>
          </w:p>
        </w:tc>
      </w:tr>
      <w:tr w:rsidR="008A5FAC" w:rsidRPr="00D75C06" w14:paraId="31B6A210" w14:textId="77777777" w:rsidTr="00BC75A1">
        <w:tc>
          <w:tcPr>
            <w:tcW w:w="556" w:type="dxa"/>
          </w:tcPr>
          <w:p w14:paraId="5BFF9601" w14:textId="77777777" w:rsidR="008A5FAC" w:rsidRPr="00D75C06" w:rsidRDefault="008A5FAC" w:rsidP="00BC75A1">
            <w:pPr>
              <w:jc w:val="both"/>
            </w:pPr>
          </w:p>
        </w:tc>
        <w:tc>
          <w:tcPr>
            <w:tcW w:w="2246" w:type="dxa"/>
          </w:tcPr>
          <w:p w14:paraId="772A955A" w14:textId="77777777" w:rsidR="008A5FAC" w:rsidRPr="00D75C06" w:rsidRDefault="008A5FAC" w:rsidP="00BC75A1">
            <w:pPr>
              <w:jc w:val="both"/>
            </w:pPr>
          </w:p>
        </w:tc>
        <w:tc>
          <w:tcPr>
            <w:tcW w:w="1701" w:type="dxa"/>
          </w:tcPr>
          <w:p w14:paraId="37B09A9A" w14:textId="77777777" w:rsidR="008A5FAC" w:rsidRPr="00D75C06" w:rsidRDefault="008A5FAC" w:rsidP="00BC75A1">
            <w:pPr>
              <w:jc w:val="both"/>
            </w:pPr>
          </w:p>
        </w:tc>
        <w:tc>
          <w:tcPr>
            <w:tcW w:w="2551" w:type="dxa"/>
          </w:tcPr>
          <w:p w14:paraId="0D27D7FF" w14:textId="77777777" w:rsidR="008A5FAC" w:rsidRPr="00D75C06" w:rsidRDefault="008A5FAC" w:rsidP="00BC75A1">
            <w:pPr>
              <w:jc w:val="both"/>
            </w:pPr>
          </w:p>
        </w:tc>
        <w:tc>
          <w:tcPr>
            <w:tcW w:w="2552" w:type="dxa"/>
          </w:tcPr>
          <w:p w14:paraId="4C960124" w14:textId="77777777" w:rsidR="008A5FAC" w:rsidRPr="00D75C06" w:rsidRDefault="008A5FAC" w:rsidP="00BC75A1">
            <w:pPr>
              <w:jc w:val="both"/>
            </w:pPr>
          </w:p>
        </w:tc>
      </w:tr>
      <w:tr w:rsidR="008A5FAC" w:rsidRPr="00D75C06" w14:paraId="73A092A4" w14:textId="77777777" w:rsidTr="00BC75A1">
        <w:tc>
          <w:tcPr>
            <w:tcW w:w="556" w:type="dxa"/>
          </w:tcPr>
          <w:p w14:paraId="46740D70" w14:textId="77777777" w:rsidR="008A5FAC" w:rsidRPr="00D75C06" w:rsidRDefault="008A5FAC" w:rsidP="00BC75A1">
            <w:pPr>
              <w:jc w:val="both"/>
            </w:pPr>
          </w:p>
        </w:tc>
        <w:tc>
          <w:tcPr>
            <w:tcW w:w="2246" w:type="dxa"/>
          </w:tcPr>
          <w:p w14:paraId="6D34626B" w14:textId="77777777" w:rsidR="008A5FAC" w:rsidRPr="00D75C06" w:rsidRDefault="008A5FAC" w:rsidP="00BC75A1">
            <w:pPr>
              <w:jc w:val="both"/>
            </w:pPr>
          </w:p>
        </w:tc>
        <w:tc>
          <w:tcPr>
            <w:tcW w:w="1701" w:type="dxa"/>
          </w:tcPr>
          <w:p w14:paraId="0DB08FD2" w14:textId="77777777" w:rsidR="008A5FAC" w:rsidRPr="00D75C06" w:rsidRDefault="008A5FAC" w:rsidP="00BC75A1">
            <w:pPr>
              <w:jc w:val="both"/>
            </w:pPr>
          </w:p>
        </w:tc>
        <w:tc>
          <w:tcPr>
            <w:tcW w:w="2551" w:type="dxa"/>
          </w:tcPr>
          <w:p w14:paraId="498A22F6" w14:textId="77777777" w:rsidR="008A5FAC" w:rsidRPr="00D75C06" w:rsidRDefault="008A5FAC" w:rsidP="00BC75A1">
            <w:pPr>
              <w:jc w:val="both"/>
            </w:pPr>
          </w:p>
        </w:tc>
        <w:tc>
          <w:tcPr>
            <w:tcW w:w="2552" w:type="dxa"/>
          </w:tcPr>
          <w:p w14:paraId="536C0FA2" w14:textId="77777777" w:rsidR="008A5FAC" w:rsidRPr="00D75C06" w:rsidRDefault="008A5FAC" w:rsidP="00BC75A1">
            <w:pPr>
              <w:jc w:val="both"/>
            </w:pPr>
          </w:p>
        </w:tc>
      </w:tr>
      <w:tr w:rsidR="008A5FAC" w:rsidRPr="00D75C06" w14:paraId="7DA01291" w14:textId="77777777" w:rsidTr="00BC75A1">
        <w:tc>
          <w:tcPr>
            <w:tcW w:w="556" w:type="dxa"/>
          </w:tcPr>
          <w:p w14:paraId="722680C8" w14:textId="77777777" w:rsidR="008A5FAC" w:rsidRPr="00D75C06" w:rsidRDefault="008A5FAC" w:rsidP="00BC75A1">
            <w:pPr>
              <w:jc w:val="both"/>
            </w:pPr>
          </w:p>
        </w:tc>
        <w:tc>
          <w:tcPr>
            <w:tcW w:w="2246" w:type="dxa"/>
          </w:tcPr>
          <w:p w14:paraId="4A276560" w14:textId="77777777" w:rsidR="008A5FAC" w:rsidRPr="00D75C06" w:rsidRDefault="008A5FAC" w:rsidP="00BC75A1">
            <w:pPr>
              <w:jc w:val="both"/>
            </w:pPr>
          </w:p>
        </w:tc>
        <w:tc>
          <w:tcPr>
            <w:tcW w:w="1701" w:type="dxa"/>
          </w:tcPr>
          <w:p w14:paraId="6469034B" w14:textId="77777777" w:rsidR="008A5FAC" w:rsidRPr="00D75C06" w:rsidRDefault="008A5FAC" w:rsidP="00BC75A1">
            <w:pPr>
              <w:jc w:val="both"/>
            </w:pPr>
          </w:p>
        </w:tc>
        <w:tc>
          <w:tcPr>
            <w:tcW w:w="2551" w:type="dxa"/>
          </w:tcPr>
          <w:p w14:paraId="2BB031E8" w14:textId="77777777" w:rsidR="008A5FAC" w:rsidRPr="00D75C06" w:rsidRDefault="008A5FAC" w:rsidP="00BC75A1">
            <w:pPr>
              <w:jc w:val="both"/>
            </w:pPr>
          </w:p>
        </w:tc>
        <w:tc>
          <w:tcPr>
            <w:tcW w:w="2552" w:type="dxa"/>
          </w:tcPr>
          <w:p w14:paraId="21776D12" w14:textId="77777777" w:rsidR="008A5FAC" w:rsidRPr="00D75C06" w:rsidRDefault="008A5FAC" w:rsidP="00BC75A1">
            <w:pPr>
              <w:jc w:val="both"/>
            </w:pPr>
          </w:p>
        </w:tc>
      </w:tr>
    </w:tbl>
    <w:p w14:paraId="00F54C60" w14:textId="77777777" w:rsidR="008A5FAC" w:rsidRPr="00D75C06" w:rsidRDefault="008A5FAC" w:rsidP="008A5FAC">
      <w:pPr>
        <w:jc w:val="both"/>
        <w:rPr>
          <w:b/>
        </w:rPr>
      </w:pPr>
    </w:p>
    <w:p w14:paraId="5D7FB08D" w14:textId="77777777" w:rsidR="008A5FAC" w:rsidRPr="00D75C06" w:rsidRDefault="008A5FAC" w:rsidP="008A5FAC">
      <w:pPr>
        <w:jc w:val="both"/>
        <w:rPr>
          <w:b/>
        </w:rPr>
      </w:pPr>
      <w:r w:rsidRPr="00D75C06">
        <w:rPr>
          <w:b/>
        </w:rPr>
        <w:t>Tiekėjų siūlymai:</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246"/>
        <w:gridCol w:w="2409"/>
        <w:gridCol w:w="1985"/>
        <w:gridCol w:w="2428"/>
      </w:tblGrid>
      <w:tr w:rsidR="008A5FAC" w:rsidRPr="00D75C06" w14:paraId="75BFEA98" w14:textId="77777777" w:rsidTr="00BC75A1">
        <w:tc>
          <w:tcPr>
            <w:tcW w:w="556" w:type="dxa"/>
            <w:vMerge w:val="restart"/>
            <w:tcBorders>
              <w:top w:val="single" w:sz="12" w:space="0" w:color="auto"/>
              <w:left w:val="single" w:sz="12" w:space="0" w:color="auto"/>
            </w:tcBorders>
          </w:tcPr>
          <w:p w14:paraId="06A4FB7A" w14:textId="77777777" w:rsidR="008A5FAC" w:rsidRPr="00D75C06" w:rsidRDefault="008A5FAC" w:rsidP="00BC75A1">
            <w:pPr>
              <w:jc w:val="both"/>
            </w:pPr>
            <w:r w:rsidRPr="00D75C06">
              <w:t>Eil. Nr.</w:t>
            </w:r>
          </w:p>
        </w:tc>
        <w:tc>
          <w:tcPr>
            <w:tcW w:w="2246" w:type="dxa"/>
            <w:vMerge w:val="restart"/>
            <w:tcBorders>
              <w:top w:val="single" w:sz="12" w:space="0" w:color="auto"/>
            </w:tcBorders>
            <w:vAlign w:val="center"/>
          </w:tcPr>
          <w:p w14:paraId="025025A1" w14:textId="77777777" w:rsidR="008A5FAC" w:rsidRPr="00D75C06" w:rsidRDefault="008A5FAC" w:rsidP="00BC75A1">
            <w:pPr>
              <w:jc w:val="center"/>
            </w:pPr>
            <w:r w:rsidRPr="00D75C06">
              <w:t>Pavadinimas</w:t>
            </w:r>
          </w:p>
        </w:tc>
        <w:tc>
          <w:tcPr>
            <w:tcW w:w="6822" w:type="dxa"/>
            <w:gridSpan w:val="3"/>
            <w:tcBorders>
              <w:top w:val="single" w:sz="12" w:space="0" w:color="auto"/>
              <w:right w:val="single" w:sz="12" w:space="0" w:color="auto"/>
            </w:tcBorders>
            <w:vAlign w:val="center"/>
          </w:tcPr>
          <w:p w14:paraId="57C04EB4" w14:textId="77777777" w:rsidR="008A5FAC" w:rsidRPr="00D75C06" w:rsidRDefault="008A5FAC" w:rsidP="00BC75A1">
            <w:pPr>
              <w:jc w:val="center"/>
            </w:pPr>
            <w:r w:rsidRPr="00D75C06">
              <w:t>Pasiūlymo kaina ir kitos charakteristikos</w:t>
            </w:r>
          </w:p>
          <w:p w14:paraId="07983899" w14:textId="77777777" w:rsidR="008A5FAC" w:rsidRPr="00D75C06" w:rsidRDefault="008A5FAC" w:rsidP="00BC75A1">
            <w:pPr>
              <w:jc w:val="center"/>
              <w:rPr>
                <w:i/>
              </w:rPr>
            </w:pPr>
            <w:r w:rsidRPr="00D75C06">
              <w:rPr>
                <w:i/>
              </w:rPr>
              <w:t>(nurodyti)</w:t>
            </w:r>
          </w:p>
        </w:tc>
      </w:tr>
      <w:tr w:rsidR="008A5FAC" w:rsidRPr="00D75C06" w14:paraId="3AB5846B" w14:textId="77777777" w:rsidTr="00BC75A1">
        <w:tc>
          <w:tcPr>
            <w:tcW w:w="556" w:type="dxa"/>
            <w:vMerge/>
            <w:tcBorders>
              <w:left w:val="single" w:sz="12" w:space="0" w:color="auto"/>
              <w:bottom w:val="single" w:sz="12" w:space="0" w:color="auto"/>
            </w:tcBorders>
          </w:tcPr>
          <w:p w14:paraId="5E97BF14" w14:textId="77777777" w:rsidR="008A5FAC" w:rsidRPr="00D75C06" w:rsidRDefault="008A5FAC" w:rsidP="00BC75A1">
            <w:pPr>
              <w:jc w:val="both"/>
            </w:pPr>
          </w:p>
        </w:tc>
        <w:tc>
          <w:tcPr>
            <w:tcW w:w="2246" w:type="dxa"/>
            <w:vMerge/>
            <w:tcBorders>
              <w:bottom w:val="single" w:sz="12" w:space="0" w:color="auto"/>
            </w:tcBorders>
          </w:tcPr>
          <w:p w14:paraId="7E8A57D3" w14:textId="77777777" w:rsidR="008A5FAC" w:rsidRPr="00D75C06" w:rsidRDefault="008A5FAC" w:rsidP="00BC75A1">
            <w:pPr>
              <w:jc w:val="both"/>
            </w:pPr>
          </w:p>
        </w:tc>
        <w:tc>
          <w:tcPr>
            <w:tcW w:w="2409" w:type="dxa"/>
            <w:tcBorders>
              <w:bottom w:val="single" w:sz="12" w:space="0" w:color="auto"/>
            </w:tcBorders>
          </w:tcPr>
          <w:p w14:paraId="1C5839A2" w14:textId="77777777" w:rsidR="008A5FAC" w:rsidRPr="00D75C06" w:rsidRDefault="008A5FAC" w:rsidP="00BC75A1">
            <w:pPr>
              <w:jc w:val="both"/>
            </w:pPr>
          </w:p>
        </w:tc>
        <w:tc>
          <w:tcPr>
            <w:tcW w:w="1985" w:type="dxa"/>
            <w:tcBorders>
              <w:bottom w:val="single" w:sz="12" w:space="0" w:color="auto"/>
            </w:tcBorders>
          </w:tcPr>
          <w:p w14:paraId="7FA7B89D" w14:textId="77777777" w:rsidR="008A5FAC" w:rsidRPr="00D75C06" w:rsidRDefault="008A5FAC" w:rsidP="00BC75A1">
            <w:pPr>
              <w:jc w:val="both"/>
            </w:pPr>
          </w:p>
        </w:tc>
        <w:tc>
          <w:tcPr>
            <w:tcW w:w="2428" w:type="dxa"/>
            <w:tcBorders>
              <w:bottom w:val="single" w:sz="12" w:space="0" w:color="auto"/>
              <w:right w:val="single" w:sz="12" w:space="0" w:color="auto"/>
            </w:tcBorders>
          </w:tcPr>
          <w:p w14:paraId="60626B26" w14:textId="77777777" w:rsidR="008A5FAC" w:rsidRPr="00D75C06" w:rsidRDefault="008A5FAC" w:rsidP="00BC75A1">
            <w:pPr>
              <w:jc w:val="both"/>
            </w:pPr>
          </w:p>
        </w:tc>
      </w:tr>
      <w:tr w:rsidR="008A5FAC" w:rsidRPr="00D75C06" w14:paraId="15CBB77F" w14:textId="77777777" w:rsidTr="00BC75A1">
        <w:tc>
          <w:tcPr>
            <w:tcW w:w="556" w:type="dxa"/>
            <w:tcBorders>
              <w:top w:val="single" w:sz="12" w:space="0" w:color="auto"/>
            </w:tcBorders>
          </w:tcPr>
          <w:p w14:paraId="60A5E120" w14:textId="77777777" w:rsidR="008A5FAC" w:rsidRPr="00D75C06" w:rsidRDefault="008A5FAC" w:rsidP="00BC75A1">
            <w:pPr>
              <w:jc w:val="both"/>
            </w:pPr>
          </w:p>
        </w:tc>
        <w:tc>
          <w:tcPr>
            <w:tcW w:w="2246" w:type="dxa"/>
            <w:tcBorders>
              <w:top w:val="single" w:sz="12" w:space="0" w:color="auto"/>
            </w:tcBorders>
          </w:tcPr>
          <w:p w14:paraId="56BA63D0" w14:textId="77777777" w:rsidR="008A5FAC" w:rsidRPr="00D75C06" w:rsidRDefault="008A5FAC" w:rsidP="00BC75A1">
            <w:pPr>
              <w:jc w:val="both"/>
            </w:pPr>
          </w:p>
        </w:tc>
        <w:tc>
          <w:tcPr>
            <w:tcW w:w="2409" w:type="dxa"/>
            <w:tcBorders>
              <w:top w:val="single" w:sz="12" w:space="0" w:color="auto"/>
            </w:tcBorders>
          </w:tcPr>
          <w:p w14:paraId="4793FE93" w14:textId="77777777" w:rsidR="008A5FAC" w:rsidRPr="00D75C06" w:rsidRDefault="008A5FAC" w:rsidP="00BC75A1">
            <w:pPr>
              <w:jc w:val="both"/>
            </w:pPr>
          </w:p>
        </w:tc>
        <w:tc>
          <w:tcPr>
            <w:tcW w:w="1985" w:type="dxa"/>
            <w:tcBorders>
              <w:top w:val="single" w:sz="12" w:space="0" w:color="auto"/>
            </w:tcBorders>
          </w:tcPr>
          <w:p w14:paraId="139A2958" w14:textId="77777777" w:rsidR="008A5FAC" w:rsidRPr="00D75C06" w:rsidRDefault="008A5FAC" w:rsidP="00BC75A1">
            <w:pPr>
              <w:jc w:val="both"/>
            </w:pPr>
          </w:p>
        </w:tc>
        <w:tc>
          <w:tcPr>
            <w:tcW w:w="2428" w:type="dxa"/>
            <w:tcBorders>
              <w:top w:val="single" w:sz="12" w:space="0" w:color="auto"/>
            </w:tcBorders>
          </w:tcPr>
          <w:p w14:paraId="1C30C394" w14:textId="77777777" w:rsidR="008A5FAC" w:rsidRPr="00D75C06" w:rsidRDefault="008A5FAC" w:rsidP="00BC75A1">
            <w:pPr>
              <w:jc w:val="both"/>
            </w:pPr>
          </w:p>
        </w:tc>
      </w:tr>
      <w:tr w:rsidR="008A5FAC" w:rsidRPr="00D75C06" w14:paraId="23D0E4C2" w14:textId="77777777" w:rsidTr="00BC75A1">
        <w:tc>
          <w:tcPr>
            <w:tcW w:w="556" w:type="dxa"/>
          </w:tcPr>
          <w:p w14:paraId="434B357D" w14:textId="77777777" w:rsidR="008A5FAC" w:rsidRPr="00D75C06" w:rsidRDefault="008A5FAC" w:rsidP="00BC75A1">
            <w:pPr>
              <w:jc w:val="both"/>
            </w:pPr>
          </w:p>
        </w:tc>
        <w:tc>
          <w:tcPr>
            <w:tcW w:w="2246" w:type="dxa"/>
          </w:tcPr>
          <w:p w14:paraId="374FD8A6" w14:textId="77777777" w:rsidR="008A5FAC" w:rsidRPr="00D75C06" w:rsidRDefault="008A5FAC" w:rsidP="00BC75A1">
            <w:pPr>
              <w:jc w:val="both"/>
            </w:pPr>
          </w:p>
        </w:tc>
        <w:tc>
          <w:tcPr>
            <w:tcW w:w="2409" w:type="dxa"/>
          </w:tcPr>
          <w:p w14:paraId="0D3722C9" w14:textId="77777777" w:rsidR="008A5FAC" w:rsidRPr="00D75C06" w:rsidRDefault="008A5FAC" w:rsidP="00BC75A1">
            <w:pPr>
              <w:jc w:val="both"/>
            </w:pPr>
          </w:p>
        </w:tc>
        <w:tc>
          <w:tcPr>
            <w:tcW w:w="1985" w:type="dxa"/>
          </w:tcPr>
          <w:p w14:paraId="173E41A1" w14:textId="77777777" w:rsidR="008A5FAC" w:rsidRPr="00D75C06" w:rsidRDefault="008A5FAC" w:rsidP="00BC75A1">
            <w:pPr>
              <w:jc w:val="both"/>
            </w:pPr>
          </w:p>
        </w:tc>
        <w:tc>
          <w:tcPr>
            <w:tcW w:w="2428" w:type="dxa"/>
          </w:tcPr>
          <w:p w14:paraId="4A687157" w14:textId="77777777" w:rsidR="008A5FAC" w:rsidRPr="00D75C06" w:rsidRDefault="008A5FAC" w:rsidP="00BC75A1">
            <w:pPr>
              <w:jc w:val="both"/>
            </w:pPr>
          </w:p>
        </w:tc>
      </w:tr>
      <w:tr w:rsidR="008A5FAC" w:rsidRPr="00D75C06" w14:paraId="312C0B49" w14:textId="77777777" w:rsidTr="00BC75A1">
        <w:tc>
          <w:tcPr>
            <w:tcW w:w="556" w:type="dxa"/>
          </w:tcPr>
          <w:p w14:paraId="1FE4AB43" w14:textId="77777777" w:rsidR="008A5FAC" w:rsidRPr="00D75C06" w:rsidRDefault="008A5FAC" w:rsidP="00BC75A1">
            <w:pPr>
              <w:jc w:val="both"/>
            </w:pPr>
          </w:p>
        </w:tc>
        <w:tc>
          <w:tcPr>
            <w:tcW w:w="2246" w:type="dxa"/>
          </w:tcPr>
          <w:p w14:paraId="228AF971" w14:textId="77777777" w:rsidR="008A5FAC" w:rsidRPr="00D75C06" w:rsidRDefault="008A5FAC" w:rsidP="00BC75A1">
            <w:pPr>
              <w:jc w:val="both"/>
            </w:pPr>
          </w:p>
        </w:tc>
        <w:tc>
          <w:tcPr>
            <w:tcW w:w="2409" w:type="dxa"/>
          </w:tcPr>
          <w:p w14:paraId="48901E32" w14:textId="77777777" w:rsidR="008A5FAC" w:rsidRPr="00D75C06" w:rsidRDefault="008A5FAC" w:rsidP="00BC75A1">
            <w:pPr>
              <w:jc w:val="both"/>
            </w:pPr>
          </w:p>
        </w:tc>
        <w:tc>
          <w:tcPr>
            <w:tcW w:w="1985" w:type="dxa"/>
          </w:tcPr>
          <w:p w14:paraId="5BE33C34" w14:textId="77777777" w:rsidR="008A5FAC" w:rsidRPr="00D75C06" w:rsidRDefault="008A5FAC" w:rsidP="00BC75A1">
            <w:pPr>
              <w:jc w:val="both"/>
            </w:pPr>
          </w:p>
        </w:tc>
        <w:tc>
          <w:tcPr>
            <w:tcW w:w="2428" w:type="dxa"/>
          </w:tcPr>
          <w:p w14:paraId="37898124" w14:textId="77777777" w:rsidR="008A5FAC" w:rsidRPr="00D75C06" w:rsidRDefault="008A5FAC" w:rsidP="00BC75A1">
            <w:pPr>
              <w:jc w:val="both"/>
            </w:pPr>
          </w:p>
        </w:tc>
      </w:tr>
      <w:tr w:rsidR="008A5FAC" w:rsidRPr="00D75C06" w14:paraId="175A0C57" w14:textId="77777777" w:rsidTr="00BC75A1">
        <w:tc>
          <w:tcPr>
            <w:tcW w:w="556" w:type="dxa"/>
          </w:tcPr>
          <w:p w14:paraId="01B9B4C2" w14:textId="77777777" w:rsidR="008A5FAC" w:rsidRPr="00D75C06" w:rsidRDefault="008A5FAC" w:rsidP="00BC75A1">
            <w:pPr>
              <w:jc w:val="both"/>
            </w:pPr>
          </w:p>
        </w:tc>
        <w:tc>
          <w:tcPr>
            <w:tcW w:w="2246" w:type="dxa"/>
          </w:tcPr>
          <w:p w14:paraId="4C5823A8" w14:textId="77777777" w:rsidR="008A5FAC" w:rsidRPr="00D75C06" w:rsidRDefault="008A5FAC" w:rsidP="00BC75A1">
            <w:pPr>
              <w:jc w:val="both"/>
            </w:pPr>
          </w:p>
        </w:tc>
        <w:tc>
          <w:tcPr>
            <w:tcW w:w="2409" w:type="dxa"/>
          </w:tcPr>
          <w:p w14:paraId="6C5CD22D" w14:textId="77777777" w:rsidR="008A5FAC" w:rsidRPr="00D75C06" w:rsidRDefault="008A5FAC" w:rsidP="00BC75A1">
            <w:pPr>
              <w:jc w:val="both"/>
            </w:pPr>
          </w:p>
        </w:tc>
        <w:tc>
          <w:tcPr>
            <w:tcW w:w="1985" w:type="dxa"/>
          </w:tcPr>
          <w:p w14:paraId="3FF7F9A4" w14:textId="77777777" w:rsidR="008A5FAC" w:rsidRPr="00D75C06" w:rsidRDefault="008A5FAC" w:rsidP="00BC75A1">
            <w:pPr>
              <w:jc w:val="both"/>
            </w:pPr>
          </w:p>
        </w:tc>
        <w:tc>
          <w:tcPr>
            <w:tcW w:w="2428" w:type="dxa"/>
          </w:tcPr>
          <w:p w14:paraId="2730D4A2" w14:textId="77777777" w:rsidR="008A5FAC" w:rsidRPr="00D75C06" w:rsidRDefault="008A5FAC" w:rsidP="00BC75A1">
            <w:pPr>
              <w:jc w:val="both"/>
            </w:pPr>
          </w:p>
        </w:tc>
      </w:tr>
      <w:tr w:rsidR="008A5FAC" w:rsidRPr="00D75C06" w14:paraId="0C0D7B56" w14:textId="77777777" w:rsidTr="00BC75A1">
        <w:tc>
          <w:tcPr>
            <w:tcW w:w="556" w:type="dxa"/>
          </w:tcPr>
          <w:p w14:paraId="74983600" w14:textId="77777777" w:rsidR="008A5FAC" w:rsidRPr="00D75C06" w:rsidRDefault="008A5FAC" w:rsidP="00BC75A1">
            <w:pPr>
              <w:jc w:val="both"/>
            </w:pPr>
          </w:p>
        </w:tc>
        <w:tc>
          <w:tcPr>
            <w:tcW w:w="2246" w:type="dxa"/>
          </w:tcPr>
          <w:p w14:paraId="0E5C9A62" w14:textId="77777777" w:rsidR="008A5FAC" w:rsidRPr="00D75C06" w:rsidRDefault="008A5FAC" w:rsidP="00BC75A1">
            <w:pPr>
              <w:jc w:val="both"/>
            </w:pPr>
          </w:p>
        </w:tc>
        <w:tc>
          <w:tcPr>
            <w:tcW w:w="2409" w:type="dxa"/>
          </w:tcPr>
          <w:p w14:paraId="119B6929" w14:textId="77777777" w:rsidR="008A5FAC" w:rsidRPr="00D75C06" w:rsidRDefault="008A5FAC" w:rsidP="00BC75A1">
            <w:pPr>
              <w:jc w:val="both"/>
            </w:pPr>
          </w:p>
        </w:tc>
        <w:tc>
          <w:tcPr>
            <w:tcW w:w="1985" w:type="dxa"/>
          </w:tcPr>
          <w:p w14:paraId="121E0F48" w14:textId="77777777" w:rsidR="008A5FAC" w:rsidRPr="00D75C06" w:rsidRDefault="008A5FAC" w:rsidP="00BC75A1">
            <w:pPr>
              <w:jc w:val="both"/>
            </w:pPr>
          </w:p>
        </w:tc>
        <w:tc>
          <w:tcPr>
            <w:tcW w:w="2428" w:type="dxa"/>
          </w:tcPr>
          <w:p w14:paraId="263CF847" w14:textId="77777777" w:rsidR="008A5FAC" w:rsidRPr="00D75C06" w:rsidRDefault="008A5FAC" w:rsidP="00BC75A1">
            <w:pPr>
              <w:jc w:val="both"/>
            </w:pPr>
          </w:p>
        </w:tc>
      </w:tr>
    </w:tbl>
    <w:p w14:paraId="7C4146EA" w14:textId="77777777" w:rsidR="008A5FAC" w:rsidRPr="00D75C06" w:rsidRDefault="008A5FAC" w:rsidP="008A5F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8A5FAC" w:rsidRPr="00D75C06" w14:paraId="6E486B78" w14:textId="77777777" w:rsidTr="00BC75A1">
        <w:tc>
          <w:tcPr>
            <w:tcW w:w="9606" w:type="dxa"/>
          </w:tcPr>
          <w:p w14:paraId="6F4A7372" w14:textId="77777777" w:rsidR="008A5FAC" w:rsidRPr="00D75C06" w:rsidRDefault="008A5FAC" w:rsidP="00BC75A1">
            <w:pPr>
              <w:shd w:val="clear" w:color="auto" w:fill="FFFFFF"/>
              <w:tabs>
                <w:tab w:val="center" w:pos="8647"/>
              </w:tabs>
              <w:jc w:val="both"/>
              <w:rPr>
                <w:spacing w:val="-6"/>
                <w:sz w:val="20"/>
              </w:rPr>
            </w:pPr>
            <w:r w:rsidRPr="00D75C06">
              <w:rPr>
                <w:b/>
                <w:color w:val="000000"/>
                <w:spacing w:val="-6"/>
              </w:rPr>
              <w:t>Tinkamiausiu pripažintas tiekėjas</w:t>
            </w:r>
            <w:r w:rsidRPr="00D75C06">
              <w:rPr>
                <w:color w:val="000000"/>
                <w:spacing w:val="-6"/>
              </w:rPr>
              <w:t>:</w:t>
            </w:r>
            <w:r w:rsidRPr="00D75C06">
              <w:rPr>
                <w:spacing w:val="-6"/>
                <w:sz w:val="20"/>
              </w:rPr>
              <w:t xml:space="preserve"> </w:t>
            </w:r>
            <w:r w:rsidRPr="00D75C06">
              <w:rPr>
                <w:i/>
                <w:spacing w:val="-6"/>
                <w:sz w:val="20"/>
              </w:rPr>
              <w:t>tiekėjo pavadinimas</w:t>
            </w:r>
            <w:r w:rsidRPr="00D75C06">
              <w:rPr>
                <w:spacing w:val="-6"/>
                <w:sz w:val="20"/>
              </w:rPr>
              <w:t xml:space="preserve"> </w:t>
            </w:r>
          </w:p>
          <w:p w14:paraId="163BC0BF" w14:textId="77777777" w:rsidR="008A5FAC" w:rsidRPr="00D75C06" w:rsidRDefault="008A5FAC" w:rsidP="00BC75A1">
            <w:pPr>
              <w:shd w:val="clear" w:color="auto" w:fill="FFFFFF"/>
              <w:tabs>
                <w:tab w:val="center" w:pos="8647"/>
              </w:tabs>
              <w:jc w:val="both"/>
              <w:rPr>
                <w:spacing w:val="-6"/>
                <w:sz w:val="20"/>
              </w:rPr>
            </w:pPr>
          </w:p>
          <w:p w14:paraId="0D5E1B42" w14:textId="77777777" w:rsidR="008A5FAC" w:rsidRPr="00D75C06" w:rsidRDefault="008A5FAC" w:rsidP="00BC75A1">
            <w:pPr>
              <w:shd w:val="clear" w:color="auto" w:fill="FFFFFF"/>
              <w:tabs>
                <w:tab w:val="center" w:pos="8647"/>
              </w:tabs>
              <w:jc w:val="both"/>
            </w:pPr>
          </w:p>
        </w:tc>
      </w:tr>
      <w:tr w:rsidR="008A5FAC" w:rsidRPr="00D75C06" w14:paraId="5D8A46F5" w14:textId="77777777" w:rsidTr="00BC75A1">
        <w:tc>
          <w:tcPr>
            <w:tcW w:w="9606" w:type="dxa"/>
          </w:tcPr>
          <w:p w14:paraId="6B4FD925" w14:textId="77777777" w:rsidR="008A5FAC" w:rsidRPr="00D75C06" w:rsidRDefault="008A5FAC" w:rsidP="00BC75A1">
            <w:pPr>
              <w:jc w:val="both"/>
              <w:rPr>
                <w:b/>
              </w:rPr>
            </w:pPr>
            <w:r w:rsidRPr="00D75C06">
              <w:rPr>
                <w:b/>
              </w:rPr>
              <w:t xml:space="preserve">Pastabos </w:t>
            </w:r>
            <w:r>
              <w:rPr>
                <w:i/>
                <w:sz w:val="20"/>
              </w:rPr>
              <w:t>(nurodyti informaciją jei buvo atmesti pasiūlymai, jų atmetimo priežastis ir pan.</w:t>
            </w:r>
            <w:r w:rsidRPr="00D75C06">
              <w:rPr>
                <w:i/>
                <w:sz w:val="20"/>
              </w:rPr>
              <w:t>)</w:t>
            </w:r>
            <w:r>
              <w:rPr>
                <w:i/>
                <w:sz w:val="20"/>
              </w:rPr>
              <w:t>.</w:t>
            </w:r>
          </w:p>
          <w:p w14:paraId="714A58B3" w14:textId="77777777" w:rsidR="008A5FAC" w:rsidRPr="00D75C06" w:rsidRDefault="008A5FAC" w:rsidP="00BC75A1">
            <w:pPr>
              <w:jc w:val="both"/>
              <w:rPr>
                <w:b/>
              </w:rPr>
            </w:pPr>
          </w:p>
          <w:p w14:paraId="4C39B965" w14:textId="77777777" w:rsidR="008A5FAC" w:rsidRPr="00D75C06" w:rsidRDefault="008A5FAC" w:rsidP="00BC75A1"/>
        </w:tc>
      </w:tr>
    </w:tbl>
    <w:p w14:paraId="1CD11B18" w14:textId="77777777" w:rsidR="008A5FAC" w:rsidRDefault="008A5FAC" w:rsidP="008A5FAC">
      <w:pPr>
        <w:jc w:val="both"/>
      </w:pPr>
    </w:p>
    <w:p w14:paraId="1D092563" w14:textId="77777777" w:rsidR="008A5FAC" w:rsidRPr="00D75C06" w:rsidRDefault="008A5FAC" w:rsidP="008A5FAC">
      <w:pPr>
        <w:jc w:val="both"/>
      </w:pPr>
    </w:p>
    <w:p w14:paraId="02EC0D40" w14:textId="77777777" w:rsidR="008A5FAC" w:rsidRPr="00D75C06" w:rsidRDefault="008A5FAC" w:rsidP="008A5FAC">
      <w:pPr>
        <w:jc w:val="both"/>
      </w:pPr>
    </w:p>
    <w:tbl>
      <w:tblPr>
        <w:tblW w:w="0" w:type="auto"/>
        <w:tblLook w:val="04A0" w:firstRow="1" w:lastRow="0" w:firstColumn="1" w:lastColumn="0" w:noHBand="0" w:noVBand="1"/>
      </w:tblPr>
      <w:tblGrid>
        <w:gridCol w:w="2771"/>
        <w:gridCol w:w="476"/>
        <w:gridCol w:w="2752"/>
        <w:gridCol w:w="697"/>
        <w:gridCol w:w="2942"/>
      </w:tblGrid>
      <w:tr w:rsidR="008A5FAC" w:rsidRPr="00D75C06" w14:paraId="7AEBE24C" w14:textId="77777777" w:rsidTr="00BC75A1">
        <w:tc>
          <w:tcPr>
            <w:tcW w:w="2802" w:type="dxa"/>
            <w:tcBorders>
              <w:top w:val="single" w:sz="4" w:space="0" w:color="auto"/>
              <w:left w:val="nil"/>
              <w:bottom w:val="nil"/>
              <w:right w:val="nil"/>
            </w:tcBorders>
          </w:tcPr>
          <w:p w14:paraId="34C51243" w14:textId="77777777" w:rsidR="008A5FAC" w:rsidRPr="00D75C06" w:rsidRDefault="008A5FAC" w:rsidP="00BC75A1">
            <w:pPr>
              <w:rPr>
                <w:i/>
                <w:sz w:val="20"/>
              </w:rPr>
            </w:pPr>
            <w:r w:rsidRPr="00D75C06">
              <w:rPr>
                <w:i/>
                <w:sz w:val="20"/>
              </w:rPr>
              <w:t>(pirkimo organizatoriaus pareigos)</w:t>
            </w:r>
          </w:p>
        </w:tc>
        <w:tc>
          <w:tcPr>
            <w:tcW w:w="482" w:type="dxa"/>
          </w:tcPr>
          <w:p w14:paraId="075A6F29" w14:textId="77777777" w:rsidR="008A5FAC" w:rsidRPr="00D75C06" w:rsidRDefault="008A5FAC" w:rsidP="00BC75A1">
            <w:pPr>
              <w:ind w:firstLine="720"/>
              <w:jc w:val="center"/>
              <w:rPr>
                <w:i/>
                <w:sz w:val="20"/>
              </w:rPr>
            </w:pPr>
          </w:p>
        </w:tc>
        <w:tc>
          <w:tcPr>
            <w:tcW w:w="2778" w:type="dxa"/>
            <w:tcBorders>
              <w:top w:val="single" w:sz="4" w:space="0" w:color="auto"/>
              <w:left w:val="nil"/>
              <w:bottom w:val="nil"/>
              <w:right w:val="nil"/>
            </w:tcBorders>
          </w:tcPr>
          <w:p w14:paraId="336721B5" w14:textId="77777777" w:rsidR="008A5FAC" w:rsidRPr="00D75C06" w:rsidRDefault="008A5FAC" w:rsidP="00BC75A1">
            <w:pPr>
              <w:ind w:firstLine="720"/>
              <w:jc w:val="center"/>
              <w:rPr>
                <w:i/>
                <w:sz w:val="20"/>
              </w:rPr>
            </w:pPr>
            <w:r w:rsidRPr="00D75C06">
              <w:rPr>
                <w:i/>
                <w:sz w:val="20"/>
              </w:rPr>
              <w:t>(parašas)</w:t>
            </w:r>
          </w:p>
        </w:tc>
        <w:tc>
          <w:tcPr>
            <w:tcW w:w="709" w:type="dxa"/>
          </w:tcPr>
          <w:p w14:paraId="1684DDDF" w14:textId="77777777" w:rsidR="008A5FAC" w:rsidRPr="00D75C06" w:rsidRDefault="008A5FAC" w:rsidP="00BC75A1">
            <w:pPr>
              <w:ind w:firstLine="720"/>
              <w:jc w:val="center"/>
              <w:rPr>
                <w:i/>
                <w:sz w:val="20"/>
              </w:rPr>
            </w:pPr>
          </w:p>
        </w:tc>
        <w:tc>
          <w:tcPr>
            <w:tcW w:w="2976" w:type="dxa"/>
            <w:tcBorders>
              <w:top w:val="single" w:sz="4" w:space="0" w:color="auto"/>
              <w:left w:val="nil"/>
              <w:bottom w:val="nil"/>
              <w:right w:val="nil"/>
            </w:tcBorders>
          </w:tcPr>
          <w:p w14:paraId="02406192" w14:textId="77777777" w:rsidR="008A5FAC" w:rsidRPr="00D75C06" w:rsidRDefault="008A5FAC" w:rsidP="00BC75A1">
            <w:pPr>
              <w:ind w:firstLine="720"/>
              <w:jc w:val="center"/>
              <w:rPr>
                <w:i/>
                <w:sz w:val="20"/>
              </w:rPr>
            </w:pPr>
            <w:r w:rsidRPr="00D75C06">
              <w:rPr>
                <w:i/>
                <w:sz w:val="20"/>
              </w:rPr>
              <w:t>(vardas ir pavardė)</w:t>
            </w:r>
          </w:p>
        </w:tc>
      </w:tr>
    </w:tbl>
    <w:p w14:paraId="465569A9" w14:textId="77777777" w:rsidR="008A5FAC" w:rsidRPr="00D75C06" w:rsidRDefault="008A5FAC" w:rsidP="008A5FAC">
      <w:pPr>
        <w:jc w:val="both"/>
      </w:pPr>
    </w:p>
    <w:tbl>
      <w:tblPr>
        <w:tblW w:w="0" w:type="auto"/>
        <w:tblLook w:val="04A0" w:firstRow="1" w:lastRow="0" w:firstColumn="1" w:lastColumn="0" w:noHBand="0" w:noVBand="1"/>
      </w:tblPr>
      <w:tblGrid>
        <w:gridCol w:w="3539"/>
      </w:tblGrid>
      <w:tr w:rsidR="008A5FAC" w:rsidRPr="00D75C06" w14:paraId="3E7EF8C4" w14:textId="77777777" w:rsidTr="00BC75A1">
        <w:trPr>
          <w:trHeight w:val="276"/>
        </w:trPr>
        <w:tc>
          <w:tcPr>
            <w:tcW w:w="3539" w:type="dxa"/>
          </w:tcPr>
          <w:p w14:paraId="55C3401A" w14:textId="77777777" w:rsidR="008A5FAC" w:rsidRPr="00D75C06" w:rsidRDefault="008A5FAC" w:rsidP="00BC75A1">
            <w:pPr>
              <w:rPr>
                <w:color w:val="000000"/>
              </w:rPr>
            </w:pPr>
          </w:p>
        </w:tc>
      </w:tr>
      <w:tr w:rsidR="008A5FAC" w:rsidRPr="00D75C06" w14:paraId="148CE5B5" w14:textId="77777777" w:rsidTr="00BC75A1">
        <w:trPr>
          <w:trHeight w:val="230"/>
        </w:trPr>
        <w:tc>
          <w:tcPr>
            <w:tcW w:w="3539" w:type="dxa"/>
            <w:tcBorders>
              <w:bottom w:val="single" w:sz="4" w:space="0" w:color="auto"/>
            </w:tcBorders>
          </w:tcPr>
          <w:p w14:paraId="281A5072" w14:textId="77777777" w:rsidR="008A5FAC" w:rsidRPr="00D75C06" w:rsidRDefault="008A5FAC" w:rsidP="00BC75A1">
            <w:pPr>
              <w:rPr>
                <w:color w:val="000000"/>
                <w:sz w:val="20"/>
              </w:rPr>
            </w:pPr>
          </w:p>
        </w:tc>
      </w:tr>
      <w:tr w:rsidR="008A5FAC" w:rsidRPr="00D75C06" w14:paraId="63AFE731" w14:textId="77777777" w:rsidTr="00BC75A1">
        <w:trPr>
          <w:trHeight w:val="476"/>
        </w:trPr>
        <w:tc>
          <w:tcPr>
            <w:tcW w:w="3539" w:type="dxa"/>
            <w:tcBorders>
              <w:top w:val="single" w:sz="4" w:space="0" w:color="auto"/>
            </w:tcBorders>
          </w:tcPr>
          <w:p w14:paraId="7C54FE62" w14:textId="77777777" w:rsidR="008A5FAC" w:rsidRPr="00D75C06" w:rsidRDefault="008A5FAC" w:rsidP="00BC75A1">
            <w:pPr>
              <w:rPr>
                <w:color w:val="000000"/>
                <w:sz w:val="20"/>
              </w:rPr>
            </w:pPr>
            <w:r w:rsidRPr="00D75C06">
              <w:rPr>
                <w:i/>
                <w:sz w:val="20"/>
              </w:rPr>
              <w:t>(perkančiosios organizacijos finansininkas)</w:t>
            </w:r>
          </w:p>
        </w:tc>
      </w:tr>
      <w:tr w:rsidR="008A5FAC" w:rsidRPr="00D75C06" w14:paraId="6E84F8EF" w14:textId="77777777" w:rsidTr="00BC75A1">
        <w:trPr>
          <w:trHeight w:val="230"/>
        </w:trPr>
        <w:tc>
          <w:tcPr>
            <w:tcW w:w="3539" w:type="dxa"/>
            <w:tcBorders>
              <w:bottom w:val="single" w:sz="4" w:space="0" w:color="auto"/>
            </w:tcBorders>
          </w:tcPr>
          <w:p w14:paraId="6E452AB9" w14:textId="77777777" w:rsidR="008A5FAC" w:rsidRPr="00D75C06" w:rsidRDefault="008A5FAC" w:rsidP="00BC75A1">
            <w:pPr>
              <w:rPr>
                <w:color w:val="000000"/>
                <w:sz w:val="20"/>
              </w:rPr>
            </w:pPr>
          </w:p>
        </w:tc>
      </w:tr>
      <w:tr w:rsidR="008A5FAC" w:rsidRPr="00D75C06" w14:paraId="332390BE" w14:textId="77777777" w:rsidTr="00BC75A1">
        <w:trPr>
          <w:trHeight w:val="230"/>
        </w:trPr>
        <w:tc>
          <w:tcPr>
            <w:tcW w:w="3539" w:type="dxa"/>
            <w:tcBorders>
              <w:top w:val="single" w:sz="4" w:space="0" w:color="auto"/>
            </w:tcBorders>
          </w:tcPr>
          <w:p w14:paraId="7E4EE13B" w14:textId="77777777" w:rsidR="008A5FAC" w:rsidRPr="00D75C06" w:rsidRDefault="008A5FAC" w:rsidP="00BC75A1">
            <w:pPr>
              <w:rPr>
                <w:color w:val="000000"/>
                <w:sz w:val="20"/>
              </w:rPr>
            </w:pPr>
            <w:r w:rsidRPr="00D75C06">
              <w:rPr>
                <w:i/>
                <w:sz w:val="20"/>
              </w:rPr>
              <w:t>(parašas)</w:t>
            </w:r>
          </w:p>
        </w:tc>
      </w:tr>
      <w:tr w:rsidR="008A5FAC" w:rsidRPr="00D75C06" w14:paraId="6FD2F568" w14:textId="77777777" w:rsidTr="00BC75A1">
        <w:trPr>
          <w:trHeight w:val="230"/>
        </w:trPr>
        <w:tc>
          <w:tcPr>
            <w:tcW w:w="3539" w:type="dxa"/>
            <w:tcBorders>
              <w:bottom w:val="single" w:sz="4" w:space="0" w:color="auto"/>
            </w:tcBorders>
          </w:tcPr>
          <w:p w14:paraId="767489AF" w14:textId="77777777" w:rsidR="008A5FAC" w:rsidRPr="00D75C06" w:rsidRDefault="008A5FAC" w:rsidP="00BC75A1">
            <w:pPr>
              <w:rPr>
                <w:color w:val="000000"/>
                <w:sz w:val="20"/>
              </w:rPr>
            </w:pPr>
          </w:p>
        </w:tc>
      </w:tr>
      <w:tr w:rsidR="008A5FAC" w:rsidRPr="00D75C06" w14:paraId="09B48D9B" w14:textId="77777777" w:rsidTr="00BC75A1">
        <w:trPr>
          <w:trHeight w:val="230"/>
        </w:trPr>
        <w:tc>
          <w:tcPr>
            <w:tcW w:w="3539" w:type="dxa"/>
            <w:tcBorders>
              <w:top w:val="single" w:sz="4" w:space="0" w:color="auto"/>
            </w:tcBorders>
          </w:tcPr>
          <w:p w14:paraId="0B1D9A49" w14:textId="77777777" w:rsidR="008A5FAC" w:rsidRPr="00D75C06" w:rsidRDefault="008A5FAC" w:rsidP="00BC75A1">
            <w:pPr>
              <w:rPr>
                <w:color w:val="000000"/>
                <w:sz w:val="20"/>
              </w:rPr>
            </w:pPr>
            <w:r w:rsidRPr="00D75C06">
              <w:rPr>
                <w:i/>
                <w:sz w:val="20"/>
              </w:rPr>
              <w:t>(vardas ir pavardė)</w:t>
            </w:r>
          </w:p>
        </w:tc>
      </w:tr>
      <w:tr w:rsidR="008A5FAC" w:rsidRPr="00D75C06" w14:paraId="6CCE4155" w14:textId="77777777" w:rsidTr="00BC75A1">
        <w:trPr>
          <w:trHeight w:val="245"/>
        </w:trPr>
        <w:tc>
          <w:tcPr>
            <w:tcW w:w="3539" w:type="dxa"/>
            <w:tcBorders>
              <w:bottom w:val="single" w:sz="4" w:space="0" w:color="auto"/>
            </w:tcBorders>
          </w:tcPr>
          <w:p w14:paraId="6EA937CA" w14:textId="77777777" w:rsidR="008A5FAC" w:rsidRPr="00D75C06" w:rsidRDefault="008A5FAC" w:rsidP="00BC75A1">
            <w:pPr>
              <w:rPr>
                <w:color w:val="000000"/>
                <w:sz w:val="20"/>
              </w:rPr>
            </w:pPr>
          </w:p>
        </w:tc>
      </w:tr>
    </w:tbl>
    <w:p w14:paraId="3FAD4AF2" w14:textId="77777777" w:rsidR="008A5FAC" w:rsidRPr="00D75C06" w:rsidRDefault="008A5FAC" w:rsidP="008A5FAC"/>
    <w:p w14:paraId="7621037F" w14:textId="77777777" w:rsidR="008A5FAC" w:rsidRPr="00D75C06" w:rsidRDefault="008A5FAC" w:rsidP="008A5FAC">
      <w:pPr>
        <w:tabs>
          <w:tab w:val="left" w:pos="8931"/>
        </w:tabs>
        <w:ind w:firstLine="5103"/>
        <w:jc w:val="center"/>
        <w:rPr>
          <w:i/>
          <w:snapToGrid w:val="0"/>
          <w:sz w:val="22"/>
          <w:szCs w:val="22"/>
        </w:rPr>
      </w:pPr>
    </w:p>
    <w:p w14:paraId="6B901A51" w14:textId="77777777" w:rsidR="008A5FAC" w:rsidRPr="00D75C06" w:rsidRDefault="008A5FAC" w:rsidP="008A5FAC">
      <w:pPr>
        <w:tabs>
          <w:tab w:val="left" w:pos="8931"/>
        </w:tabs>
        <w:ind w:firstLine="5103"/>
        <w:jc w:val="center"/>
        <w:rPr>
          <w:i/>
          <w:snapToGrid w:val="0"/>
          <w:sz w:val="22"/>
          <w:szCs w:val="22"/>
        </w:rPr>
      </w:pPr>
    </w:p>
    <w:p w14:paraId="124E86F2" w14:textId="77777777" w:rsidR="008A5FAC" w:rsidRDefault="008A5FAC" w:rsidP="008A5FAC">
      <w:pPr>
        <w:rPr>
          <w:sz w:val="20"/>
        </w:rPr>
      </w:pPr>
    </w:p>
    <w:p w14:paraId="699BAC95" w14:textId="77777777" w:rsidR="008A5FAC" w:rsidRDefault="008A5FAC" w:rsidP="008A5FAC">
      <w:pPr>
        <w:rPr>
          <w:sz w:val="20"/>
        </w:rPr>
      </w:pPr>
    </w:p>
    <w:p w14:paraId="1438B296" w14:textId="77777777" w:rsidR="008A5FAC" w:rsidRDefault="008A5FAC" w:rsidP="008A5FAC">
      <w:pPr>
        <w:rPr>
          <w:sz w:val="20"/>
        </w:rPr>
      </w:pPr>
    </w:p>
    <w:p w14:paraId="5E27F1E4" w14:textId="77777777" w:rsidR="008A5FAC" w:rsidRDefault="008A5FAC" w:rsidP="008A5FAC">
      <w:pPr>
        <w:rPr>
          <w:sz w:val="20"/>
        </w:rPr>
      </w:pPr>
    </w:p>
    <w:p w14:paraId="3D77AA05" w14:textId="77777777" w:rsidR="008A5FAC" w:rsidRDefault="008A5FAC" w:rsidP="008A5FAC">
      <w:pPr>
        <w:rPr>
          <w:sz w:val="20"/>
        </w:rPr>
      </w:pPr>
    </w:p>
    <w:p w14:paraId="32C254C3" w14:textId="77777777" w:rsidR="008A5FAC" w:rsidRDefault="008A5FAC" w:rsidP="008A5FAC">
      <w:pPr>
        <w:rPr>
          <w:sz w:val="20"/>
        </w:rPr>
      </w:pPr>
    </w:p>
    <w:p w14:paraId="643A9999" w14:textId="77777777" w:rsidR="008A5FAC" w:rsidRDefault="008A5FAC" w:rsidP="008A5FAC">
      <w:pPr>
        <w:rPr>
          <w:sz w:val="20"/>
        </w:rPr>
      </w:pPr>
    </w:p>
    <w:p w14:paraId="37237DD7" w14:textId="77777777" w:rsidR="008A5FAC" w:rsidRDefault="008A5FAC" w:rsidP="008A5FAC">
      <w:pPr>
        <w:rPr>
          <w:sz w:val="20"/>
        </w:rPr>
      </w:pPr>
    </w:p>
    <w:p w14:paraId="679F733A" w14:textId="77777777" w:rsidR="008A5FAC" w:rsidRDefault="008A5FAC" w:rsidP="008A5FAC">
      <w:pPr>
        <w:rPr>
          <w:sz w:val="20"/>
        </w:rPr>
      </w:pPr>
    </w:p>
    <w:p w14:paraId="659A8DCE" w14:textId="6B1454E7" w:rsidR="00D75C06" w:rsidRDefault="00D75C06" w:rsidP="008A5FAC">
      <w:pPr>
        <w:tabs>
          <w:tab w:val="left" w:pos="1935"/>
        </w:tabs>
        <w:rPr>
          <w:sz w:val="20"/>
        </w:rPr>
      </w:pPr>
    </w:p>
    <w:p w14:paraId="204E59A5" w14:textId="77777777" w:rsidR="00FB7921" w:rsidRDefault="00FB7921" w:rsidP="008A5FAC">
      <w:pPr>
        <w:tabs>
          <w:tab w:val="left" w:pos="1935"/>
        </w:tabs>
        <w:rPr>
          <w:sz w:val="20"/>
        </w:rPr>
      </w:pPr>
    </w:p>
    <w:p w14:paraId="2463DA4B" w14:textId="77777777" w:rsidR="00FB7921" w:rsidRDefault="00FB7921" w:rsidP="008A5FAC">
      <w:pPr>
        <w:tabs>
          <w:tab w:val="left" w:pos="1935"/>
        </w:tabs>
        <w:rPr>
          <w:sz w:val="20"/>
        </w:rPr>
      </w:pPr>
    </w:p>
    <w:p w14:paraId="71E118B8" w14:textId="77777777" w:rsidR="00FB7921" w:rsidRDefault="00FB7921" w:rsidP="008A5FAC">
      <w:pPr>
        <w:tabs>
          <w:tab w:val="left" w:pos="1935"/>
        </w:tabs>
        <w:rPr>
          <w:sz w:val="20"/>
        </w:rPr>
      </w:pPr>
    </w:p>
    <w:p w14:paraId="7E70E458" w14:textId="77777777" w:rsidR="00FB7921" w:rsidRDefault="00FB7921" w:rsidP="008A5FAC">
      <w:pPr>
        <w:tabs>
          <w:tab w:val="left" w:pos="1935"/>
        </w:tabs>
        <w:rPr>
          <w:sz w:val="20"/>
        </w:rPr>
      </w:pPr>
    </w:p>
    <w:p w14:paraId="12BEF186" w14:textId="77777777" w:rsidR="00FB7921" w:rsidRDefault="00FB7921" w:rsidP="008A5FAC">
      <w:pPr>
        <w:tabs>
          <w:tab w:val="left" w:pos="1935"/>
        </w:tabs>
        <w:rPr>
          <w:sz w:val="20"/>
        </w:rPr>
      </w:pPr>
    </w:p>
    <w:p w14:paraId="535B4781" w14:textId="77777777" w:rsidR="00FB7921" w:rsidRDefault="00FB7921" w:rsidP="008A5FAC">
      <w:pPr>
        <w:tabs>
          <w:tab w:val="left" w:pos="1935"/>
        </w:tabs>
        <w:rPr>
          <w:sz w:val="20"/>
        </w:rPr>
      </w:pPr>
    </w:p>
    <w:p w14:paraId="0B5DA498" w14:textId="77777777" w:rsidR="00FB7921" w:rsidRDefault="00FB7921" w:rsidP="008A5FAC">
      <w:pPr>
        <w:tabs>
          <w:tab w:val="left" w:pos="1935"/>
        </w:tabs>
        <w:rPr>
          <w:sz w:val="20"/>
        </w:rPr>
      </w:pPr>
    </w:p>
    <w:p w14:paraId="2450A4E4" w14:textId="77777777" w:rsidR="00FB7921" w:rsidRDefault="00FB7921" w:rsidP="008A5FAC">
      <w:pPr>
        <w:tabs>
          <w:tab w:val="left" w:pos="1935"/>
        </w:tabs>
        <w:rPr>
          <w:sz w:val="20"/>
        </w:rPr>
      </w:pPr>
    </w:p>
    <w:p w14:paraId="5CB67B1F" w14:textId="77777777" w:rsidR="00FB7921" w:rsidRDefault="00FB7921" w:rsidP="008A5FAC">
      <w:pPr>
        <w:tabs>
          <w:tab w:val="left" w:pos="1935"/>
        </w:tabs>
        <w:rPr>
          <w:sz w:val="20"/>
        </w:rPr>
      </w:pPr>
    </w:p>
    <w:p w14:paraId="548ED3C5" w14:textId="77777777" w:rsidR="00FB7921" w:rsidRDefault="00FB7921" w:rsidP="008A5FAC">
      <w:pPr>
        <w:tabs>
          <w:tab w:val="left" w:pos="1935"/>
        </w:tabs>
        <w:rPr>
          <w:sz w:val="20"/>
        </w:rPr>
      </w:pPr>
    </w:p>
    <w:p w14:paraId="0623D9DB" w14:textId="77777777" w:rsidR="00FB7921" w:rsidRDefault="00FB7921" w:rsidP="008A5FAC">
      <w:pPr>
        <w:tabs>
          <w:tab w:val="left" w:pos="1935"/>
        </w:tabs>
        <w:rPr>
          <w:sz w:val="20"/>
        </w:rPr>
      </w:pPr>
    </w:p>
    <w:p w14:paraId="6A9EF4BC" w14:textId="77777777" w:rsidR="00FB7921" w:rsidRDefault="00FB7921" w:rsidP="008A5FAC">
      <w:pPr>
        <w:tabs>
          <w:tab w:val="left" w:pos="1935"/>
        </w:tabs>
        <w:rPr>
          <w:sz w:val="20"/>
        </w:rPr>
      </w:pPr>
    </w:p>
    <w:p w14:paraId="31246078" w14:textId="77777777" w:rsidR="00FB7921" w:rsidRDefault="00FB7921" w:rsidP="008A5FAC">
      <w:pPr>
        <w:tabs>
          <w:tab w:val="left" w:pos="1935"/>
        </w:tabs>
        <w:rPr>
          <w:sz w:val="20"/>
        </w:rPr>
      </w:pPr>
    </w:p>
    <w:tbl>
      <w:tblPr>
        <w:tblW w:w="10376" w:type="dxa"/>
        <w:tblLook w:val="04A0" w:firstRow="1" w:lastRow="0" w:firstColumn="1" w:lastColumn="0" w:noHBand="0" w:noVBand="1"/>
      </w:tblPr>
      <w:tblGrid>
        <w:gridCol w:w="941"/>
        <w:gridCol w:w="942"/>
        <w:gridCol w:w="1569"/>
        <w:gridCol w:w="942"/>
        <w:gridCol w:w="851"/>
        <w:gridCol w:w="2444"/>
        <w:gridCol w:w="655"/>
        <w:gridCol w:w="655"/>
        <w:gridCol w:w="239"/>
        <w:gridCol w:w="661"/>
        <w:gridCol w:w="239"/>
        <w:gridCol w:w="42"/>
        <w:gridCol w:w="196"/>
      </w:tblGrid>
      <w:tr w:rsidR="00FB7921" w14:paraId="16501C47" w14:textId="77777777" w:rsidTr="00FB7921">
        <w:trPr>
          <w:trHeight w:val="315"/>
        </w:trPr>
        <w:tc>
          <w:tcPr>
            <w:tcW w:w="941" w:type="dxa"/>
            <w:tcBorders>
              <w:top w:val="nil"/>
              <w:left w:val="nil"/>
              <w:bottom w:val="nil"/>
              <w:right w:val="nil"/>
            </w:tcBorders>
            <w:noWrap/>
            <w:vAlign w:val="bottom"/>
            <w:hideMark/>
          </w:tcPr>
          <w:p w14:paraId="555DB9DB" w14:textId="77777777" w:rsidR="00FB7921" w:rsidRDefault="00FB7921">
            <w:pPr>
              <w:rPr>
                <w:sz w:val="20"/>
              </w:rPr>
            </w:pPr>
          </w:p>
        </w:tc>
        <w:tc>
          <w:tcPr>
            <w:tcW w:w="942" w:type="dxa"/>
            <w:tcBorders>
              <w:top w:val="nil"/>
              <w:left w:val="nil"/>
              <w:bottom w:val="nil"/>
              <w:right w:val="nil"/>
            </w:tcBorders>
            <w:noWrap/>
            <w:vAlign w:val="bottom"/>
            <w:hideMark/>
          </w:tcPr>
          <w:p w14:paraId="07AFE592" w14:textId="77777777" w:rsidR="00FB7921" w:rsidRDefault="00FB7921">
            <w:pPr>
              <w:rPr>
                <w:sz w:val="20"/>
                <w:szCs w:val="20"/>
              </w:rPr>
            </w:pPr>
          </w:p>
        </w:tc>
        <w:tc>
          <w:tcPr>
            <w:tcW w:w="1569" w:type="dxa"/>
            <w:tcBorders>
              <w:top w:val="nil"/>
              <w:left w:val="nil"/>
              <w:bottom w:val="nil"/>
              <w:right w:val="nil"/>
            </w:tcBorders>
            <w:noWrap/>
            <w:vAlign w:val="bottom"/>
            <w:hideMark/>
          </w:tcPr>
          <w:p w14:paraId="0206D1CF" w14:textId="77777777" w:rsidR="00FB7921" w:rsidRDefault="00FB7921">
            <w:pPr>
              <w:rPr>
                <w:sz w:val="20"/>
                <w:szCs w:val="20"/>
              </w:rPr>
            </w:pPr>
          </w:p>
        </w:tc>
        <w:tc>
          <w:tcPr>
            <w:tcW w:w="1793" w:type="dxa"/>
            <w:gridSpan w:val="2"/>
            <w:tcBorders>
              <w:top w:val="nil"/>
              <w:left w:val="nil"/>
              <w:bottom w:val="nil"/>
              <w:right w:val="nil"/>
            </w:tcBorders>
            <w:noWrap/>
            <w:vAlign w:val="bottom"/>
            <w:hideMark/>
          </w:tcPr>
          <w:p w14:paraId="5AAB956A" w14:textId="77777777" w:rsidR="00FB7921" w:rsidRDefault="00FB7921">
            <w:pPr>
              <w:rPr>
                <w:sz w:val="20"/>
                <w:szCs w:val="20"/>
              </w:rPr>
            </w:pPr>
          </w:p>
        </w:tc>
        <w:tc>
          <w:tcPr>
            <w:tcW w:w="4893" w:type="dxa"/>
            <w:gridSpan w:val="6"/>
            <w:tcBorders>
              <w:top w:val="nil"/>
              <w:left w:val="nil"/>
              <w:bottom w:val="nil"/>
              <w:right w:val="nil"/>
            </w:tcBorders>
            <w:noWrap/>
            <w:vAlign w:val="bottom"/>
            <w:hideMark/>
          </w:tcPr>
          <w:p w14:paraId="038FEB97" w14:textId="77777777" w:rsidR="00FB7921" w:rsidRDefault="00FB7921" w:rsidP="00FB7921">
            <w:pPr>
              <w:rPr>
                <w:color w:val="000000"/>
              </w:rPr>
            </w:pPr>
            <w:r>
              <w:rPr>
                <w:color w:val="000000"/>
              </w:rPr>
              <w:t>Centralizuotų ir decentralizuotų viešųjų</w:t>
            </w:r>
          </w:p>
        </w:tc>
        <w:tc>
          <w:tcPr>
            <w:tcW w:w="238" w:type="dxa"/>
            <w:gridSpan w:val="2"/>
            <w:tcBorders>
              <w:top w:val="nil"/>
              <w:left w:val="nil"/>
              <w:bottom w:val="nil"/>
              <w:right w:val="nil"/>
            </w:tcBorders>
            <w:noWrap/>
            <w:vAlign w:val="bottom"/>
            <w:hideMark/>
          </w:tcPr>
          <w:p w14:paraId="434DAF6F" w14:textId="77777777" w:rsidR="00FB7921" w:rsidRDefault="00FB7921">
            <w:pPr>
              <w:rPr>
                <w:color w:val="000000"/>
              </w:rPr>
            </w:pPr>
          </w:p>
        </w:tc>
      </w:tr>
      <w:tr w:rsidR="00FB7921" w14:paraId="0538A758" w14:textId="77777777" w:rsidTr="00FB7921">
        <w:trPr>
          <w:trHeight w:val="315"/>
        </w:trPr>
        <w:tc>
          <w:tcPr>
            <w:tcW w:w="941" w:type="dxa"/>
            <w:tcBorders>
              <w:top w:val="nil"/>
              <w:left w:val="nil"/>
              <w:bottom w:val="nil"/>
              <w:right w:val="nil"/>
            </w:tcBorders>
            <w:noWrap/>
            <w:vAlign w:val="bottom"/>
            <w:hideMark/>
          </w:tcPr>
          <w:p w14:paraId="1A59994D" w14:textId="77777777" w:rsidR="00FB7921" w:rsidRDefault="00FB7921">
            <w:pPr>
              <w:rPr>
                <w:sz w:val="20"/>
                <w:szCs w:val="20"/>
              </w:rPr>
            </w:pPr>
          </w:p>
        </w:tc>
        <w:tc>
          <w:tcPr>
            <w:tcW w:w="942" w:type="dxa"/>
            <w:tcBorders>
              <w:top w:val="nil"/>
              <w:left w:val="nil"/>
              <w:bottom w:val="nil"/>
              <w:right w:val="nil"/>
            </w:tcBorders>
            <w:noWrap/>
            <w:vAlign w:val="bottom"/>
            <w:hideMark/>
          </w:tcPr>
          <w:p w14:paraId="7A5AD9B7" w14:textId="77777777" w:rsidR="00FB7921" w:rsidRDefault="00FB7921">
            <w:pPr>
              <w:rPr>
                <w:sz w:val="20"/>
                <w:szCs w:val="20"/>
              </w:rPr>
            </w:pPr>
          </w:p>
        </w:tc>
        <w:tc>
          <w:tcPr>
            <w:tcW w:w="1569" w:type="dxa"/>
            <w:tcBorders>
              <w:top w:val="nil"/>
              <w:left w:val="nil"/>
              <w:bottom w:val="nil"/>
              <w:right w:val="nil"/>
            </w:tcBorders>
            <w:noWrap/>
            <w:vAlign w:val="bottom"/>
            <w:hideMark/>
          </w:tcPr>
          <w:p w14:paraId="0A5F2AE8" w14:textId="77777777" w:rsidR="00FB7921" w:rsidRDefault="00FB7921">
            <w:pPr>
              <w:rPr>
                <w:sz w:val="20"/>
                <w:szCs w:val="20"/>
              </w:rPr>
            </w:pPr>
          </w:p>
        </w:tc>
        <w:tc>
          <w:tcPr>
            <w:tcW w:w="1793" w:type="dxa"/>
            <w:gridSpan w:val="2"/>
            <w:tcBorders>
              <w:top w:val="nil"/>
              <w:left w:val="nil"/>
              <w:bottom w:val="nil"/>
              <w:right w:val="nil"/>
            </w:tcBorders>
            <w:noWrap/>
            <w:vAlign w:val="bottom"/>
            <w:hideMark/>
          </w:tcPr>
          <w:p w14:paraId="7FFDCFA2" w14:textId="77777777" w:rsidR="00FB7921" w:rsidRDefault="00FB7921">
            <w:pPr>
              <w:rPr>
                <w:sz w:val="20"/>
                <w:szCs w:val="20"/>
              </w:rPr>
            </w:pPr>
          </w:p>
        </w:tc>
        <w:tc>
          <w:tcPr>
            <w:tcW w:w="4893" w:type="dxa"/>
            <w:gridSpan w:val="6"/>
            <w:tcBorders>
              <w:top w:val="nil"/>
              <w:left w:val="nil"/>
              <w:bottom w:val="nil"/>
              <w:right w:val="nil"/>
            </w:tcBorders>
            <w:noWrap/>
            <w:vAlign w:val="bottom"/>
            <w:hideMark/>
          </w:tcPr>
          <w:p w14:paraId="47137363" w14:textId="77777777" w:rsidR="00FB7921" w:rsidRDefault="00FB7921" w:rsidP="00FB7921">
            <w:pPr>
              <w:rPr>
                <w:color w:val="000000"/>
              </w:rPr>
            </w:pPr>
            <w:r>
              <w:rPr>
                <w:color w:val="000000"/>
              </w:rPr>
              <w:t xml:space="preserve">pirkimų organizavimo, vykdymo ir vidaus </w:t>
            </w:r>
          </w:p>
        </w:tc>
        <w:tc>
          <w:tcPr>
            <w:tcW w:w="238" w:type="dxa"/>
            <w:gridSpan w:val="2"/>
            <w:tcBorders>
              <w:top w:val="nil"/>
              <w:left w:val="nil"/>
              <w:bottom w:val="nil"/>
              <w:right w:val="nil"/>
            </w:tcBorders>
            <w:noWrap/>
            <w:vAlign w:val="bottom"/>
            <w:hideMark/>
          </w:tcPr>
          <w:p w14:paraId="503E686B" w14:textId="77777777" w:rsidR="00FB7921" w:rsidRDefault="00FB7921">
            <w:pPr>
              <w:rPr>
                <w:color w:val="000000"/>
              </w:rPr>
            </w:pPr>
          </w:p>
        </w:tc>
      </w:tr>
      <w:tr w:rsidR="00FB7921" w14:paraId="21A94BFC" w14:textId="77777777" w:rsidTr="00FB7921">
        <w:trPr>
          <w:trHeight w:val="315"/>
        </w:trPr>
        <w:tc>
          <w:tcPr>
            <w:tcW w:w="941" w:type="dxa"/>
            <w:tcBorders>
              <w:top w:val="nil"/>
              <w:left w:val="nil"/>
              <w:bottom w:val="nil"/>
              <w:right w:val="nil"/>
            </w:tcBorders>
            <w:noWrap/>
            <w:vAlign w:val="bottom"/>
            <w:hideMark/>
          </w:tcPr>
          <w:p w14:paraId="69787F9B" w14:textId="77777777" w:rsidR="00FB7921" w:rsidRDefault="00FB7921">
            <w:pPr>
              <w:rPr>
                <w:sz w:val="20"/>
                <w:szCs w:val="20"/>
              </w:rPr>
            </w:pPr>
          </w:p>
        </w:tc>
        <w:tc>
          <w:tcPr>
            <w:tcW w:w="942" w:type="dxa"/>
            <w:tcBorders>
              <w:top w:val="nil"/>
              <w:left w:val="nil"/>
              <w:bottom w:val="nil"/>
              <w:right w:val="nil"/>
            </w:tcBorders>
            <w:noWrap/>
            <w:vAlign w:val="bottom"/>
            <w:hideMark/>
          </w:tcPr>
          <w:p w14:paraId="4EC456B1" w14:textId="77777777" w:rsidR="00FB7921" w:rsidRDefault="00FB7921">
            <w:pPr>
              <w:rPr>
                <w:sz w:val="20"/>
                <w:szCs w:val="20"/>
              </w:rPr>
            </w:pPr>
          </w:p>
        </w:tc>
        <w:tc>
          <w:tcPr>
            <w:tcW w:w="1569" w:type="dxa"/>
            <w:tcBorders>
              <w:top w:val="nil"/>
              <w:left w:val="nil"/>
              <w:bottom w:val="nil"/>
              <w:right w:val="nil"/>
            </w:tcBorders>
            <w:noWrap/>
            <w:vAlign w:val="bottom"/>
            <w:hideMark/>
          </w:tcPr>
          <w:p w14:paraId="5D3EA807" w14:textId="77777777" w:rsidR="00FB7921" w:rsidRDefault="00FB7921">
            <w:pPr>
              <w:rPr>
                <w:sz w:val="20"/>
                <w:szCs w:val="20"/>
              </w:rPr>
            </w:pPr>
          </w:p>
        </w:tc>
        <w:tc>
          <w:tcPr>
            <w:tcW w:w="1793" w:type="dxa"/>
            <w:gridSpan w:val="2"/>
            <w:tcBorders>
              <w:top w:val="nil"/>
              <w:left w:val="nil"/>
              <w:bottom w:val="nil"/>
              <w:right w:val="nil"/>
            </w:tcBorders>
            <w:noWrap/>
            <w:vAlign w:val="bottom"/>
            <w:hideMark/>
          </w:tcPr>
          <w:p w14:paraId="47C10BAE" w14:textId="77777777" w:rsidR="00FB7921" w:rsidRDefault="00FB7921">
            <w:pPr>
              <w:rPr>
                <w:sz w:val="20"/>
                <w:szCs w:val="20"/>
              </w:rPr>
            </w:pPr>
          </w:p>
        </w:tc>
        <w:tc>
          <w:tcPr>
            <w:tcW w:w="4654" w:type="dxa"/>
            <w:gridSpan w:val="5"/>
            <w:tcBorders>
              <w:top w:val="nil"/>
              <w:left w:val="nil"/>
              <w:bottom w:val="nil"/>
              <w:right w:val="nil"/>
            </w:tcBorders>
            <w:noWrap/>
            <w:vAlign w:val="bottom"/>
            <w:hideMark/>
          </w:tcPr>
          <w:p w14:paraId="53E9E4B5" w14:textId="77777777" w:rsidR="00FB7921" w:rsidRDefault="00FB7921" w:rsidP="00FB7921">
            <w:pPr>
              <w:rPr>
                <w:color w:val="000000"/>
              </w:rPr>
            </w:pPr>
            <w:r>
              <w:rPr>
                <w:color w:val="000000"/>
              </w:rPr>
              <w:t>kontrolės tvarkos aprašo</w:t>
            </w:r>
          </w:p>
        </w:tc>
        <w:tc>
          <w:tcPr>
            <w:tcW w:w="239" w:type="dxa"/>
            <w:tcBorders>
              <w:top w:val="nil"/>
              <w:left w:val="nil"/>
              <w:bottom w:val="nil"/>
              <w:right w:val="nil"/>
            </w:tcBorders>
            <w:noWrap/>
            <w:vAlign w:val="bottom"/>
            <w:hideMark/>
          </w:tcPr>
          <w:p w14:paraId="4EF7CD11" w14:textId="77777777" w:rsidR="00FB7921" w:rsidRDefault="00FB7921">
            <w:pPr>
              <w:rPr>
                <w:color w:val="000000"/>
              </w:rPr>
            </w:pPr>
          </w:p>
        </w:tc>
        <w:tc>
          <w:tcPr>
            <w:tcW w:w="238" w:type="dxa"/>
            <w:gridSpan w:val="2"/>
            <w:tcBorders>
              <w:top w:val="nil"/>
              <w:left w:val="nil"/>
              <w:bottom w:val="nil"/>
              <w:right w:val="nil"/>
            </w:tcBorders>
            <w:noWrap/>
            <w:vAlign w:val="bottom"/>
            <w:hideMark/>
          </w:tcPr>
          <w:p w14:paraId="1382F2CD" w14:textId="77777777" w:rsidR="00FB7921" w:rsidRDefault="00FB7921">
            <w:pPr>
              <w:rPr>
                <w:sz w:val="20"/>
                <w:szCs w:val="20"/>
              </w:rPr>
            </w:pPr>
          </w:p>
        </w:tc>
      </w:tr>
      <w:tr w:rsidR="00FB7921" w14:paraId="4A555919" w14:textId="77777777" w:rsidTr="00FB7921">
        <w:trPr>
          <w:trHeight w:val="315"/>
        </w:trPr>
        <w:tc>
          <w:tcPr>
            <w:tcW w:w="941" w:type="dxa"/>
            <w:tcBorders>
              <w:top w:val="nil"/>
              <w:left w:val="nil"/>
              <w:bottom w:val="nil"/>
              <w:right w:val="nil"/>
            </w:tcBorders>
            <w:noWrap/>
            <w:vAlign w:val="bottom"/>
            <w:hideMark/>
          </w:tcPr>
          <w:p w14:paraId="76D4CE26" w14:textId="77777777" w:rsidR="00FB7921" w:rsidRDefault="00FB7921">
            <w:pPr>
              <w:rPr>
                <w:sz w:val="20"/>
                <w:szCs w:val="20"/>
              </w:rPr>
            </w:pPr>
          </w:p>
        </w:tc>
        <w:tc>
          <w:tcPr>
            <w:tcW w:w="942" w:type="dxa"/>
            <w:tcBorders>
              <w:top w:val="nil"/>
              <w:left w:val="nil"/>
              <w:bottom w:val="nil"/>
              <w:right w:val="nil"/>
            </w:tcBorders>
            <w:noWrap/>
            <w:vAlign w:val="bottom"/>
            <w:hideMark/>
          </w:tcPr>
          <w:p w14:paraId="5CF56C35" w14:textId="77777777" w:rsidR="00FB7921" w:rsidRDefault="00FB7921">
            <w:pPr>
              <w:rPr>
                <w:sz w:val="20"/>
                <w:szCs w:val="20"/>
              </w:rPr>
            </w:pPr>
          </w:p>
        </w:tc>
        <w:tc>
          <w:tcPr>
            <w:tcW w:w="1569" w:type="dxa"/>
            <w:tcBorders>
              <w:top w:val="nil"/>
              <w:left w:val="nil"/>
              <w:bottom w:val="nil"/>
              <w:right w:val="nil"/>
            </w:tcBorders>
            <w:noWrap/>
            <w:vAlign w:val="bottom"/>
            <w:hideMark/>
          </w:tcPr>
          <w:p w14:paraId="4E451661" w14:textId="77777777" w:rsidR="00FB7921" w:rsidRDefault="00FB7921">
            <w:pPr>
              <w:rPr>
                <w:sz w:val="20"/>
                <w:szCs w:val="20"/>
              </w:rPr>
            </w:pPr>
          </w:p>
        </w:tc>
        <w:tc>
          <w:tcPr>
            <w:tcW w:w="1793" w:type="dxa"/>
            <w:gridSpan w:val="2"/>
            <w:tcBorders>
              <w:top w:val="nil"/>
              <w:left w:val="nil"/>
              <w:bottom w:val="nil"/>
              <w:right w:val="nil"/>
            </w:tcBorders>
            <w:noWrap/>
            <w:vAlign w:val="bottom"/>
            <w:hideMark/>
          </w:tcPr>
          <w:p w14:paraId="4B785B02" w14:textId="77777777" w:rsidR="00FB7921" w:rsidRDefault="00FB7921">
            <w:pPr>
              <w:rPr>
                <w:sz w:val="20"/>
                <w:szCs w:val="20"/>
              </w:rPr>
            </w:pPr>
          </w:p>
        </w:tc>
        <w:tc>
          <w:tcPr>
            <w:tcW w:w="3993" w:type="dxa"/>
            <w:gridSpan w:val="4"/>
            <w:tcBorders>
              <w:top w:val="nil"/>
              <w:left w:val="nil"/>
              <w:bottom w:val="nil"/>
              <w:right w:val="nil"/>
            </w:tcBorders>
            <w:noWrap/>
            <w:vAlign w:val="center"/>
            <w:hideMark/>
          </w:tcPr>
          <w:p w14:paraId="63483869" w14:textId="77777777" w:rsidR="00FB7921" w:rsidRDefault="00FB7921" w:rsidP="00FB7921">
            <w:r>
              <w:t>5 priedas</w:t>
            </w:r>
          </w:p>
        </w:tc>
        <w:tc>
          <w:tcPr>
            <w:tcW w:w="661" w:type="dxa"/>
            <w:tcBorders>
              <w:top w:val="nil"/>
              <w:left w:val="nil"/>
              <w:bottom w:val="nil"/>
              <w:right w:val="nil"/>
            </w:tcBorders>
            <w:noWrap/>
            <w:vAlign w:val="bottom"/>
            <w:hideMark/>
          </w:tcPr>
          <w:p w14:paraId="64A9086E" w14:textId="77777777" w:rsidR="00FB7921" w:rsidRDefault="00FB7921"/>
        </w:tc>
        <w:tc>
          <w:tcPr>
            <w:tcW w:w="239" w:type="dxa"/>
            <w:tcBorders>
              <w:top w:val="nil"/>
              <w:left w:val="nil"/>
              <w:bottom w:val="nil"/>
              <w:right w:val="nil"/>
            </w:tcBorders>
            <w:noWrap/>
            <w:vAlign w:val="bottom"/>
            <w:hideMark/>
          </w:tcPr>
          <w:p w14:paraId="43B56091" w14:textId="77777777" w:rsidR="00FB7921" w:rsidRDefault="00FB7921">
            <w:pPr>
              <w:rPr>
                <w:sz w:val="20"/>
                <w:szCs w:val="20"/>
              </w:rPr>
            </w:pPr>
          </w:p>
        </w:tc>
        <w:tc>
          <w:tcPr>
            <w:tcW w:w="238" w:type="dxa"/>
            <w:gridSpan w:val="2"/>
            <w:tcBorders>
              <w:top w:val="nil"/>
              <w:left w:val="nil"/>
              <w:bottom w:val="nil"/>
              <w:right w:val="nil"/>
            </w:tcBorders>
            <w:noWrap/>
            <w:vAlign w:val="bottom"/>
            <w:hideMark/>
          </w:tcPr>
          <w:p w14:paraId="20467724" w14:textId="77777777" w:rsidR="00FB7921" w:rsidRDefault="00FB7921">
            <w:pPr>
              <w:rPr>
                <w:sz w:val="20"/>
                <w:szCs w:val="20"/>
              </w:rPr>
            </w:pPr>
          </w:p>
        </w:tc>
      </w:tr>
      <w:tr w:rsidR="00FB7921" w14:paraId="13861742" w14:textId="77777777" w:rsidTr="00FB7921">
        <w:trPr>
          <w:gridAfter w:val="1"/>
          <w:wAfter w:w="196" w:type="dxa"/>
          <w:trHeight w:val="300"/>
        </w:trPr>
        <w:tc>
          <w:tcPr>
            <w:tcW w:w="941" w:type="dxa"/>
            <w:tcBorders>
              <w:top w:val="nil"/>
              <w:left w:val="nil"/>
              <w:bottom w:val="nil"/>
              <w:right w:val="nil"/>
            </w:tcBorders>
            <w:noWrap/>
            <w:vAlign w:val="bottom"/>
            <w:hideMark/>
          </w:tcPr>
          <w:p w14:paraId="4747F6B0" w14:textId="77777777" w:rsidR="00FB7921" w:rsidRDefault="00FB7921">
            <w:pPr>
              <w:rPr>
                <w:sz w:val="20"/>
                <w:szCs w:val="20"/>
              </w:rPr>
            </w:pPr>
          </w:p>
        </w:tc>
        <w:tc>
          <w:tcPr>
            <w:tcW w:w="942" w:type="dxa"/>
            <w:tcBorders>
              <w:top w:val="nil"/>
              <w:left w:val="nil"/>
              <w:bottom w:val="nil"/>
              <w:right w:val="nil"/>
            </w:tcBorders>
            <w:noWrap/>
            <w:vAlign w:val="bottom"/>
            <w:hideMark/>
          </w:tcPr>
          <w:p w14:paraId="2ECF9947" w14:textId="77777777" w:rsidR="00FB7921" w:rsidRDefault="00FB7921">
            <w:pPr>
              <w:rPr>
                <w:sz w:val="20"/>
                <w:szCs w:val="20"/>
              </w:rPr>
            </w:pPr>
          </w:p>
        </w:tc>
        <w:tc>
          <w:tcPr>
            <w:tcW w:w="1569" w:type="dxa"/>
            <w:tcBorders>
              <w:top w:val="nil"/>
              <w:left w:val="nil"/>
              <w:bottom w:val="nil"/>
              <w:right w:val="nil"/>
            </w:tcBorders>
            <w:noWrap/>
            <w:vAlign w:val="bottom"/>
            <w:hideMark/>
          </w:tcPr>
          <w:p w14:paraId="6D37FC60" w14:textId="77777777" w:rsidR="00FB7921" w:rsidRDefault="00FB7921">
            <w:pPr>
              <w:rPr>
                <w:sz w:val="20"/>
                <w:szCs w:val="20"/>
              </w:rPr>
            </w:pPr>
          </w:p>
        </w:tc>
        <w:tc>
          <w:tcPr>
            <w:tcW w:w="942" w:type="dxa"/>
            <w:tcBorders>
              <w:top w:val="nil"/>
              <w:left w:val="nil"/>
              <w:bottom w:val="nil"/>
              <w:right w:val="nil"/>
            </w:tcBorders>
            <w:noWrap/>
            <w:vAlign w:val="bottom"/>
            <w:hideMark/>
          </w:tcPr>
          <w:p w14:paraId="17D9E8F0" w14:textId="77777777" w:rsidR="00FB7921" w:rsidRDefault="00FB7921">
            <w:pPr>
              <w:rPr>
                <w:sz w:val="20"/>
                <w:szCs w:val="20"/>
              </w:rPr>
            </w:pPr>
          </w:p>
        </w:tc>
        <w:tc>
          <w:tcPr>
            <w:tcW w:w="3295" w:type="dxa"/>
            <w:gridSpan w:val="2"/>
            <w:tcBorders>
              <w:top w:val="nil"/>
              <w:left w:val="nil"/>
              <w:bottom w:val="nil"/>
              <w:right w:val="nil"/>
            </w:tcBorders>
            <w:noWrap/>
            <w:vAlign w:val="center"/>
            <w:hideMark/>
          </w:tcPr>
          <w:p w14:paraId="1DC9EE9F" w14:textId="77777777" w:rsidR="00FB7921" w:rsidRDefault="00FB7921">
            <w:pPr>
              <w:rPr>
                <w:sz w:val="20"/>
                <w:szCs w:val="20"/>
              </w:rPr>
            </w:pPr>
          </w:p>
        </w:tc>
        <w:tc>
          <w:tcPr>
            <w:tcW w:w="655" w:type="dxa"/>
            <w:tcBorders>
              <w:top w:val="nil"/>
              <w:left w:val="nil"/>
              <w:bottom w:val="nil"/>
              <w:right w:val="nil"/>
            </w:tcBorders>
            <w:noWrap/>
            <w:vAlign w:val="center"/>
            <w:hideMark/>
          </w:tcPr>
          <w:p w14:paraId="66D3FC69" w14:textId="77777777" w:rsidR="00FB7921" w:rsidRDefault="00FB7921">
            <w:pPr>
              <w:rPr>
                <w:sz w:val="20"/>
                <w:szCs w:val="20"/>
              </w:rPr>
            </w:pPr>
          </w:p>
        </w:tc>
        <w:tc>
          <w:tcPr>
            <w:tcW w:w="655" w:type="dxa"/>
            <w:tcBorders>
              <w:top w:val="nil"/>
              <w:left w:val="nil"/>
              <w:bottom w:val="nil"/>
              <w:right w:val="nil"/>
            </w:tcBorders>
            <w:noWrap/>
            <w:vAlign w:val="bottom"/>
            <w:hideMark/>
          </w:tcPr>
          <w:p w14:paraId="6D874041" w14:textId="77777777" w:rsidR="00FB7921" w:rsidRDefault="00FB7921">
            <w:pPr>
              <w:rPr>
                <w:sz w:val="20"/>
                <w:szCs w:val="20"/>
              </w:rPr>
            </w:pPr>
          </w:p>
        </w:tc>
        <w:tc>
          <w:tcPr>
            <w:tcW w:w="239" w:type="dxa"/>
            <w:tcBorders>
              <w:top w:val="nil"/>
              <w:left w:val="nil"/>
              <w:bottom w:val="nil"/>
              <w:right w:val="nil"/>
            </w:tcBorders>
            <w:noWrap/>
            <w:vAlign w:val="bottom"/>
            <w:hideMark/>
          </w:tcPr>
          <w:p w14:paraId="78B8DDF8"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672863B5" w14:textId="77777777" w:rsidR="00FB7921" w:rsidRDefault="00FB7921">
            <w:pPr>
              <w:rPr>
                <w:sz w:val="20"/>
                <w:szCs w:val="20"/>
              </w:rPr>
            </w:pPr>
          </w:p>
        </w:tc>
      </w:tr>
      <w:tr w:rsidR="00FB7921" w14:paraId="5A7A2D85" w14:textId="77777777" w:rsidTr="00FB7921">
        <w:trPr>
          <w:gridAfter w:val="1"/>
          <w:wAfter w:w="196" w:type="dxa"/>
          <w:trHeight w:val="315"/>
        </w:trPr>
        <w:tc>
          <w:tcPr>
            <w:tcW w:w="941" w:type="dxa"/>
            <w:tcBorders>
              <w:top w:val="nil"/>
              <w:left w:val="nil"/>
              <w:bottom w:val="nil"/>
              <w:right w:val="nil"/>
            </w:tcBorders>
            <w:noWrap/>
            <w:vAlign w:val="bottom"/>
            <w:hideMark/>
          </w:tcPr>
          <w:p w14:paraId="1A370629" w14:textId="77777777" w:rsidR="00FB7921" w:rsidRDefault="00FB7921">
            <w:pPr>
              <w:rPr>
                <w:sz w:val="20"/>
                <w:szCs w:val="20"/>
              </w:rPr>
            </w:pPr>
          </w:p>
        </w:tc>
        <w:tc>
          <w:tcPr>
            <w:tcW w:w="8058" w:type="dxa"/>
            <w:gridSpan w:val="7"/>
            <w:tcBorders>
              <w:top w:val="nil"/>
              <w:left w:val="nil"/>
              <w:bottom w:val="nil"/>
              <w:right w:val="nil"/>
            </w:tcBorders>
            <w:noWrap/>
            <w:vAlign w:val="center"/>
            <w:hideMark/>
          </w:tcPr>
          <w:p w14:paraId="4BF41BCD" w14:textId="77777777" w:rsidR="00FB7921" w:rsidRDefault="00FB7921">
            <w:pPr>
              <w:jc w:val="center"/>
              <w:rPr>
                <w:b/>
                <w:bCs/>
                <w:color w:val="000000"/>
              </w:rPr>
            </w:pPr>
            <w:r>
              <w:rPr>
                <w:b/>
                <w:bCs/>
                <w:color w:val="000000"/>
              </w:rPr>
              <w:t>KONFIDENCIALUMO PASIŽADĖJIMŲ REGISTRAS</w:t>
            </w:r>
          </w:p>
        </w:tc>
        <w:tc>
          <w:tcPr>
            <w:tcW w:w="239" w:type="dxa"/>
            <w:tcBorders>
              <w:top w:val="nil"/>
              <w:left w:val="nil"/>
              <w:bottom w:val="nil"/>
              <w:right w:val="nil"/>
            </w:tcBorders>
            <w:noWrap/>
            <w:vAlign w:val="bottom"/>
            <w:hideMark/>
          </w:tcPr>
          <w:p w14:paraId="6EDB5732" w14:textId="77777777" w:rsidR="00FB7921" w:rsidRDefault="00FB7921">
            <w:pPr>
              <w:jc w:val="center"/>
              <w:rPr>
                <w:b/>
                <w:bCs/>
                <w:color w:val="000000"/>
              </w:rPr>
            </w:pPr>
          </w:p>
        </w:tc>
        <w:tc>
          <w:tcPr>
            <w:tcW w:w="942" w:type="dxa"/>
            <w:gridSpan w:val="3"/>
            <w:tcBorders>
              <w:top w:val="nil"/>
              <w:left w:val="nil"/>
              <w:bottom w:val="nil"/>
              <w:right w:val="nil"/>
            </w:tcBorders>
            <w:noWrap/>
            <w:vAlign w:val="bottom"/>
            <w:hideMark/>
          </w:tcPr>
          <w:p w14:paraId="6FACFD31" w14:textId="77777777" w:rsidR="00FB7921" w:rsidRDefault="00FB7921">
            <w:pPr>
              <w:rPr>
                <w:sz w:val="20"/>
                <w:szCs w:val="20"/>
              </w:rPr>
            </w:pPr>
          </w:p>
        </w:tc>
      </w:tr>
      <w:tr w:rsidR="00FB7921" w14:paraId="2F6C4C18" w14:textId="77777777" w:rsidTr="00FB7921">
        <w:trPr>
          <w:gridAfter w:val="1"/>
          <w:wAfter w:w="196" w:type="dxa"/>
          <w:trHeight w:val="300"/>
        </w:trPr>
        <w:tc>
          <w:tcPr>
            <w:tcW w:w="941" w:type="dxa"/>
            <w:tcBorders>
              <w:top w:val="nil"/>
              <w:left w:val="nil"/>
              <w:bottom w:val="nil"/>
              <w:right w:val="nil"/>
            </w:tcBorders>
            <w:noWrap/>
            <w:vAlign w:val="bottom"/>
            <w:hideMark/>
          </w:tcPr>
          <w:p w14:paraId="1C3136BD" w14:textId="77777777" w:rsidR="00FB7921" w:rsidRDefault="00FB7921">
            <w:pPr>
              <w:rPr>
                <w:sz w:val="20"/>
                <w:szCs w:val="20"/>
              </w:rPr>
            </w:pPr>
          </w:p>
        </w:tc>
        <w:tc>
          <w:tcPr>
            <w:tcW w:w="7403" w:type="dxa"/>
            <w:gridSpan w:val="6"/>
            <w:tcBorders>
              <w:top w:val="nil"/>
              <w:left w:val="nil"/>
              <w:bottom w:val="single" w:sz="4" w:space="0" w:color="auto"/>
              <w:right w:val="nil"/>
            </w:tcBorders>
            <w:noWrap/>
            <w:vAlign w:val="center"/>
            <w:hideMark/>
          </w:tcPr>
          <w:p w14:paraId="270DA7F6" w14:textId="77777777" w:rsidR="00FB7921" w:rsidRDefault="00FB7921">
            <w:pPr>
              <w:jc w:val="center"/>
              <w:rPr>
                <w:color w:val="000000"/>
                <w:sz w:val="22"/>
                <w:szCs w:val="22"/>
              </w:rPr>
            </w:pPr>
            <w:r>
              <w:rPr>
                <w:color w:val="000000"/>
                <w:sz w:val="22"/>
                <w:szCs w:val="22"/>
              </w:rPr>
              <w:t> </w:t>
            </w:r>
          </w:p>
        </w:tc>
        <w:tc>
          <w:tcPr>
            <w:tcW w:w="655" w:type="dxa"/>
            <w:tcBorders>
              <w:top w:val="nil"/>
              <w:left w:val="nil"/>
              <w:bottom w:val="nil"/>
              <w:right w:val="nil"/>
            </w:tcBorders>
            <w:noWrap/>
            <w:vAlign w:val="bottom"/>
            <w:hideMark/>
          </w:tcPr>
          <w:p w14:paraId="51F13DCA" w14:textId="77777777" w:rsidR="00FB7921" w:rsidRDefault="00FB7921">
            <w:pPr>
              <w:jc w:val="center"/>
              <w:rPr>
                <w:color w:val="000000"/>
                <w:sz w:val="22"/>
                <w:szCs w:val="22"/>
              </w:rPr>
            </w:pPr>
          </w:p>
        </w:tc>
        <w:tc>
          <w:tcPr>
            <w:tcW w:w="239" w:type="dxa"/>
            <w:tcBorders>
              <w:top w:val="nil"/>
              <w:left w:val="nil"/>
              <w:bottom w:val="nil"/>
              <w:right w:val="nil"/>
            </w:tcBorders>
            <w:noWrap/>
            <w:vAlign w:val="bottom"/>
            <w:hideMark/>
          </w:tcPr>
          <w:p w14:paraId="2EDC5BC8"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56B9C2A0" w14:textId="77777777" w:rsidR="00FB7921" w:rsidRDefault="00FB7921">
            <w:pPr>
              <w:rPr>
                <w:sz w:val="20"/>
                <w:szCs w:val="20"/>
              </w:rPr>
            </w:pPr>
          </w:p>
        </w:tc>
      </w:tr>
      <w:tr w:rsidR="00FB7921" w14:paraId="45BCC3D2" w14:textId="77777777" w:rsidTr="00FB7921">
        <w:trPr>
          <w:gridAfter w:val="1"/>
          <w:wAfter w:w="196" w:type="dxa"/>
          <w:trHeight w:val="630"/>
        </w:trPr>
        <w:tc>
          <w:tcPr>
            <w:tcW w:w="941" w:type="dxa"/>
            <w:tcBorders>
              <w:top w:val="nil"/>
              <w:left w:val="nil"/>
              <w:bottom w:val="nil"/>
              <w:right w:val="nil"/>
            </w:tcBorders>
            <w:noWrap/>
            <w:vAlign w:val="bottom"/>
            <w:hideMark/>
          </w:tcPr>
          <w:p w14:paraId="68AFF1A2"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vAlign w:val="center"/>
            <w:hideMark/>
          </w:tcPr>
          <w:p w14:paraId="40D5C78B" w14:textId="77777777" w:rsidR="00FB7921" w:rsidRDefault="00FB7921">
            <w:pPr>
              <w:jc w:val="center"/>
              <w:rPr>
                <w:b/>
                <w:bCs/>
                <w:color w:val="000000"/>
              </w:rPr>
            </w:pPr>
            <w:r>
              <w:rPr>
                <w:b/>
                <w:bCs/>
                <w:color w:val="000000"/>
              </w:rPr>
              <w:t>Data</w:t>
            </w:r>
          </w:p>
        </w:tc>
        <w:tc>
          <w:tcPr>
            <w:tcW w:w="1569" w:type="dxa"/>
            <w:tcBorders>
              <w:top w:val="nil"/>
              <w:left w:val="nil"/>
              <w:bottom w:val="single" w:sz="4" w:space="0" w:color="auto"/>
              <w:right w:val="single" w:sz="4" w:space="0" w:color="auto"/>
            </w:tcBorders>
            <w:vAlign w:val="bottom"/>
            <w:hideMark/>
          </w:tcPr>
          <w:p w14:paraId="6454E45A" w14:textId="77777777" w:rsidR="00FB7921" w:rsidRDefault="00FB7921">
            <w:pPr>
              <w:jc w:val="center"/>
              <w:rPr>
                <w:b/>
                <w:bCs/>
                <w:color w:val="000000"/>
              </w:rPr>
            </w:pPr>
            <w:r>
              <w:rPr>
                <w:b/>
                <w:bCs/>
                <w:color w:val="000000"/>
              </w:rPr>
              <w:t>Registracijos Nr.</w:t>
            </w:r>
          </w:p>
        </w:tc>
        <w:tc>
          <w:tcPr>
            <w:tcW w:w="4237" w:type="dxa"/>
            <w:gridSpan w:val="3"/>
            <w:tcBorders>
              <w:top w:val="single" w:sz="4" w:space="0" w:color="auto"/>
              <w:left w:val="nil"/>
              <w:bottom w:val="single" w:sz="4" w:space="0" w:color="auto"/>
              <w:right w:val="single" w:sz="4" w:space="0" w:color="auto"/>
            </w:tcBorders>
            <w:vAlign w:val="center"/>
            <w:hideMark/>
          </w:tcPr>
          <w:p w14:paraId="27C94E21" w14:textId="77777777" w:rsidR="00FB7921" w:rsidRDefault="00FB7921">
            <w:pPr>
              <w:jc w:val="center"/>
              <w:rPr>
                <w:b/>
                <w:bCs/>
                <w:color w:val="000000"/>
              </w:rPr>
            </w:pPr>
            <w:r>
              <w:rPr>
                <w:b/>
                <w:bCs/>
                <w:color w:val="000000"/>
              </w:rPr>
              <w:t>Vardas, pavardė</w:t>
            </w:r>
          </w:p>
        </w:tc>
        <w:tc>
          <w:tcPr>
            <w:tcW w:w="1310" w:type="dxa"/>
            <w:gridSpan w:val="2"/>
            <w:tcBorders>
              <w:top w:val="single" w:sz="4" w:space="0" w:color="auto"/>
              <w:left w:val="nil"/>
              <w:bottom w:val="single" w:sz="4" w:space="0" w:color="auto"/>
              <w:right w:val="single" w:sz="4" w:space="0" w:color="auto"/>
            </w:tcBorders>
            <w:vAlign w:val="bottom"/>
            <w:hideMark/>
          </w:tcPr>
          <w:p w14:paraId="70C6FE02" w14:textId="77777777" w:rsidR="00FB7921" w:rsidRDefault="00FB7921">
            <w:pPr>
              <w:jc w:val="center"/>
              <w:rPr>
                <w:b/>
                <w:bCs/>
                <w:color w:val="000000"/>
              </w:rPr>
            </w:pPr>
            <w:r>
              <w:rPr>
                <w:b/>
                <w:bCs/>
                <w:color w:val="000000"/>
              </w:rPr>
              <w:t>Vykdomos funkcijos</w:t>
            </w:r>
          </w:p>
        </w:tc>
        <w:tc>
          <w:tcPr>
            <w:tcW w:w="239" w:type="dxa"/>
            <w:tcBorders>
              <w:top w:val="nil"/>
              <w:left w:val="nil"/>
              <w:bottom w:val="nil"/>
              <w:right w:val="nil"/>
            </w:tcBorders>
            <w:noWrap/>
            <w:vAlign w:val="bottom"/>
            <w:hideMark/>
          </w:tcPr>
          <w:p w14:paraId="1D0B9182" w14:textId="77777777" w:rsidR="00FB7921" w:rsidRDefault="00FB7921">
            <w:pPr>
              <w:jc w:val="center"/>
              <w:rPr>
                <w:b/>
                <w:bCs/>
                <w:color w:val="000000"/>
              </w:rPr>
            </w:pPr>
          </w:p>
        </w:tc>
        <w:tc>
          <w:tcPr>
            <w:tcW w:w="942" w:type="dxa"/>
            <w:gridSpan w:val="3"/>
            <w:tcBorders>
              <w:top w:val="nil"/>
              <w:left w:val="nil"/>
              <w:bottom w:val="nil"/>
              <w:right w:val="nil"/>
            </w:tcBorders>
            <w:noWrap/>
            <w:vAlign w:val="bottom"/>
            <w:hideMark/>
          </w:tcPr>
          <w:p w14:paraId="5FD9E897" w14:textId="77777777" w:rsidR="00FB7921" w:rsidRDefault="00FB7921">
            <w:pPr>
              <w:rPr>
                <w:sz w:val="20"/>
                <w:szCs w:val="20"/>
              </w:rPr>
            </w:pPr>
          </w:p>
        </w:tc>
      </w:tr>
      <w:tr w:rsidR="00FB7921" w14:paraId="395ADD56" w14:textId="77777777" w:rsidTr="00FB7921">
        <w:trPr>
          <w:gridAfter w:val="1"/>
          <w:wAfter w:w="196" w:type="dxa"/>
          <w:trHeight w:val="315"/>
        </w:trPr>
        <w:tc>
          <w:tcPr>
            <w:tcW w:w="941" w:type="dxa"/>
            <w:tcBorders>
              <w:top w:val="nil"/>
              <w:left w:val="nil"/>
              <w:bottom w:val="nil"/>
              <w:right w:val="nil"/>
            </w:tcBorders>
            <w:noWrap/>
            <w:vAlign w:val="bottom"/>
            <w:hideMark/>
          </w:tcPr>
          <w:p w14:paraId="75B11665"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25B508FE"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2D26CC1F"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44717E8E"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5110D764"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0E23EDF3"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136C35DB" w14:textId="77777777" w:rsidR="00FB7921" w:rsidRDefault="00FB7921">
            <w:pPr>
              <w:rPr>
                <w:sz w:val="20"/>
                <w:szCs w:val="20"/>
              </w:rPr>
            </w:pPr>
          </w:p>
        </w:tc>
      </w:tr>
      <w:tr w:rsidR="00FB7921" w14:paraId="20351336" w14:textId="77777777" w:rsidTr="00FB7921">
        <w:trPr>
          <w:gridAfter w:val="1"/>
          <w:wAfter w:w="196" w:type="dxa"/>
          <w:trHeight w:val="315"/>
        </w:trPr>
        <w:tc>
          <w:tcPr>
            <w:tcW w:w="941" w:type="dxa"/>
            <w:tcBorders>
              <w:top w:val="nil"/>
              <w:left w:val="nil"/>
              <w:bottom w:val="nil"/>
              <w:right w:val="nil"/>
            </w:tcBorders>
            <w:noWrap/>
            <w:vAlign w:val="bottom"/>
            <w:hideMark/>
          </w:tcPr>
          <w:p w14:paraId="6DEA10B8"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479052F0"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06CA90D7"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24233ECE"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772D2F3D"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1B7A1F2A"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370A463B" w14:textId="77777777" w:rsidR="00FB7921" w:rsidRDefault="00FB7921">
            <w:pPr>
              <w:rPr>
                <w:sz w:val="20"/>
                <w:szCs w:val="20"/>
              </w:rPr>
            </w:pPr>
          </w:p>
        </w:tc>
      </w:tr>
      <w:tr w:rsidR="00FB7921" w14:paraId="0F589A68" w14:textId="77777777" w:rsidTr="00FB7921">
        <w:trPr>
          <w:gridAfter w:val="1"/>
          <w:wAfter w:w="196" w:type="dxa"/>
          <w:trHeight w:val="315"/>
        </w:trPr>
        <w:tc>
          <w:tcPr>
            <w:tcW w:w="941" w:type="dxa"/>
            <w:tcBorders>
              <w:top w:val="nil"/>
              <w:left w:val="nil"/>
              <w:bottom w:val="nil"/>
              <w:right w:val="nil"/>
            </w:tcBorders>
            <w:noWrap/>
            <w:vAlign w:val="bottom"/>
            <w:hideMark/>
          </w:tcPr>
          <w:p w14:paraId="2F2EC6ED"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30923070"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73591752"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3BE08E70"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30C53D06"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19C2DCF5"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63A36B4F" w14:textId="77777777" w:rsidR="00FB7921" w:rsidRDefault="00FB7921">
            <w:pPr>
              <w:rPr>
                <w:sz w:val="20"/>
                <w:szCs w:val="20"/>
              </w:rPr>
            </w:pPr>
          </w:p>
        </w:tc>
      </w:tr>
      <w:tr w:rsidR="00FB7921" w14:paraId="3771A2E6" w14:textId="77777777" w:rsidTr="00FB7921">
        <w:trPr>
          <w:gridAfter w:val="1"/>
          <w:wAfter w:w="196" w:type="dxa"/>
          <w:trHeight w:val="315"/>
        </w:trPr>
        <w:tc>
          <w:tcPr>
            <w:tcW w:w="941" w:type="dxa"/>
            <w:tcBorders>
              <w:top w:val="nil"/>
              <w:left w:val="nil"/>
              <w:bottom w:val="nil"/>
              <w:right w:val="nil"/>
            </w:tcBorders>
            <w:noWrap/>
            <w:vAlign w:val="bottom"/>
            <w:hideMark/>
          </w:tcPr>
          <w:p w14:paraId="5528400D"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042E1C60"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780346B2"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30BC00DE"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377A1532"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618C031E"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53607B93" w14:textId="77777777" w:rsidR="00FB7921" w:rsidRDefault="00FB7921">
            <w:pPr>
              <w:rPr>
                <w:sz w:val="20"/>
                <w:szCs w:val="20"/>
              </w:rPr>
            </w:pPr>
          </w:p>
        </w:tc>
      </w:tr>
      <w:tr w:rsidR="00FB7921" w14:paraId="665AB8F7" w14:textId="77777777" w:rsidTr="00FB7921">
        <w:trPr>
          <w:gridAfter w:val="1"/>
          <w:wAfter w:w="196" w:type="dxa"/>
          <w:trHeight w:val="315"/>
        </w:trPr>
        <w:tc>
          <w:tcPr>
            <w:tcW w:w="941" w:type="dxa"/>
            <w:tcBorders>
              <w:top w:val="nil"/>
              <w:left w:val="nil"/>
              <w:bottom w:val="nil"/>
              <w:right w:val="nil"/>
            </w:tcBorders>
            <w:noWrap/>
            <w:vAlign w:val="bottom"/>
            <w:hideMark/>
          </w:tcPr>
          <w:p w14:paraId="1D832BFF"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4C3B9254"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24697F4D"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7E457E31"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4B071A1B"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6A8164D5"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01063638" w14:textId="77777777" w:rsidR="00FB7921" w:rsidRDefault="00FB7921">
            <w:pPr>
              <w:rPr>
                <w:sz w:val="20"/>
                <w:szCs w:val="20"/>
              </w:rPr>
            </w:pPr>
          </w:p>
        </w:tc>
      </w:tr>
      <w:tr w:rsidR="00FB7921" w14:paraId="117A2521" w14:textId="77777777" w:rsidTr="00FB7921">
        <w:trPr>
          <w:gridAfter w:val="1"/>
          <w:wAfter w:w="196" w:type="dxa"/>
          <w:trHeight w:val="315"/>
        </w:trPr>
        <w:tc>
          <w:tcPr>
            <w:tcW w:w="941" w:type="dxa"/>
            <w:tcBorders>
              <w:top w:val="nil"/>
              <w:left w:val="nil"/>
              <w:bottom w:val="nil"/>
              <w:right w:val="nil"/>
            </w:tcBorders>
            <w:noWrap/>
            <w:vAlign w:val="bottom"/>
            <w:hideMark/>
          </w:tcPr>
          <w:p w14:paraId="4176C588"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0484C3A2"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7451CD6E"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0142DBEB"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7CFB69A9"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54116770"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3ABA2069" w14:textId="77777777" w:rsidR="00FB7921" w:rsidRDefault="00FB7921">
            <w:pPr>
              <w:rPr>
                <w:sz w:val="20"/>
                <w:szCs w:val="20"/>
              </w:rPr>
            </w:pPr>
          </w:p>
        </w:tc>
      </w:tr>
      <w:tr w:rsidR="00FB7921" w14:paraId="68695F65" w14:textId="77777777" w:rsidTr="00FB7921">
        <w:trPr>
          <w:gridAfter w:val="1"/>
          <w:wAfter w:w="196" w:type="dxa"/>
          <w:trHeight w:val="315"/>
        </w:trPr>
        <w:tc>
          <w:tcPr>
            <w:tcW w:w="941" w:type="dxa"/>
            <w:tcBorders>
              <w:top w:val="nil"/>
              <w:left w:val="nil"/>
              <w:bottom w:val="nil"/>
              <w:right w:val="nil"/>
            </w:tcBorders>
            <w:noWrap/>
            <w:vAlign w:val="bottom"/>
            <w:hideMark/>
          </w:tcPr>
          <w:p w14:paraId="15EF1352"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0FC4EA56"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105EABE7"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1AF57B69"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568C315A"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5B4E2B1A"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60D86361" w14:textId="77777777" w:rsidR="00FB7921" w:rsidRDefault="00FB7921">
            <w:pPr>
              <w:rPr>
                <w:sz w:val="20"/>
                <w:szCs w:val="20"/>
              </w:rPr>
            </w:pPr>
          </w:p>
        </w:tc>
      </w:tr>
      <w:tr w:rsidR="00FB7921" w14:paraId="7B0506A5" w14:textId="77777777" w:rsidTr="00FB7921">
        <w:trPr>
          <w:gridAfter w:val="1"/>
          <w:wAfter w:w="196" w:type="dxa"/>
          <w:trHeight w:val="315"/>
        </w:trPr>
        <w:tc>
          <w:tcPr>
            <w:tcW w:w="941" w:type="dxa"/>
            <w:tcBorders>
              <w:top w:val="nil"/>
              <w:left w:val="nil"/>
              <w:bottom w:val="nil"/>
              <w:right w:val="nil"/>
            </w:tcBorders>
            <w:noWrap/>
            <w:vAlign w:val="bottom"/>
            <w:hideMark/>
          </w:tcPr>
          <w:p w14:paraId="2D7D99C2"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468068D0"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4741DC63"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44B0A03A"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46FF97E1"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56725F2A"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7CB9B295" w14:textId="77777777" w:rsidR="00FB7921" w:rsidRDefault="00FB7921">
            <w:pPr>
              <w:rPr>
                <w:sz w:val="20"/>
                <w:szCs w:val="20"/>
              </w:rPr>
            </w:pPr>
          </w:p>
        </w:tc>
      </w:tr>
      <w:tr w:rsidR="00FB7921" w14:paraId="5ACF2D71" w14:textId="77777777" w:rsidTr="00FB7921">
        <w:trPr>
          <w:gridAfter w:val="1"/>
          <w:wAfter w:w="196" w:type="dxa"/>
          <w:trHeight w:val="315"/>
        </w:trPr>
        <w:tc>
          <w:tcPr>
            <w:tcW w:w="941" w:type="dxa"/>
            <w:tcBorders>
              <w:top w:val="nil"/>
              <w:left w:val="nil"/>
              <w:bottom w:val="nil"/>
              <w:right w:val="nil"/>
            </w:tcBorders>
            <w:noWrap/>
            <w:vAlign w:val="bottom"/>
            <w:hideMark/>
          </w:tcPr>
          <w:p w14:paraId="0ADCE659"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577DA84A"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0AAE156C"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53789159"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536CD740"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118A9CE0"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0DB10310" w14:textId="77777777" w:rsidR="00FB7921" w:rsidRDefault="00FB7921">
            <w:pPr>
              <w:rPr>
                <w:sz w:val="20"/>
                <w:szCs w:val="20"/>
              </w:rPr>
            </w:pPr>
          </w:p>
        </w:tc>
      </w:tr>
      <w:tr w:rsidR="00FB7921" w14:paraId="7D095683" w14:textId="77777777" w:rsidTr="00FB7921">
        <w:trPr>
          <w:gridAfter w:val="1"/>
          <w:wAfter w:w="196" w:type="dxa"/>
          <w:trHeight w:val="315"/>
        </w:trPr>
        <w:tc>
          <w:tcPr>
            <w:tcW w:w="941" w:type="dxa"/>
            <w:tcBorders>
              <w:top w:val="nil"/>
              <w:left w:val="nil"/>
              <w:bottom w:val="nil"/>
              <w:right w:val="nil"/>
            </w:tcBorders>
            <w:noWrap/>
            <w:vAlign w:val="bottom"/>
            <w:hideMark/>
          </w:tcPr>
          <w:p w14:paraId="590F1D78"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33EA6122"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419D1557"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42488917"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73C01311"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2AA8599B"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17824E7A" w14:textId="77777777" w:rsidR="00FB7921" w:rsidRDefault="00FB7921">
            <w:pPr>
              <w:rPr>
                <w:sz w:val="20"/>
                <w:szCs w:val="20"/>
              </w:rPr>
            </w:pPr>
          </w:p>
        </w:tc>
      </w:tr>
      <w:tr w:rsidR="00FB7921" w14:paraId="213A48B2" w14:textId="77777777" w:rsidTr="00FB7921">
        <w:trPr>
          <w:gridAfter w:val="1"/>
          <w:wAfter w:w="196" w:type="dxa"/>
          <w:trHeight w:val="300"/>
        </w:trPr>
        <w:tc>
          <w:tcPr>
            <w:tcW w:w="941" w:type="dxa"/>
            <w:tcBorders>
              <w:top w:val="nil"/>
              <w:left w:val="nil"/>
              <w:bottom w:val="nil"/>
              <w:right w:val="nil"/>
            </w:tcBorders>
            <w:noWrap/>
            <w:vAlign w:val="bottom"/>
            <w:hideMark/>
          </w:tcPr>
          <w:p w14:paraId="6A48E8A2" w14:textId="77777777" w:rsidR="00FB7921" w:rsidRDefault="00FB7921">
            <w:pPr>
              <w:rPr>
                <w:sz w:val="20"/>
                <w:szCs w:val="20"/>
              </w:rPr>
            </w:pPr>
          </w:p>
        </w:tc>
        <w:tc>
          <w:tcPr>
            <w:tcW w:w="942" w:type="dxa"/>
            <w:tcBorders>
              <w:top w:val="nil"/>
              <w:left w:val="nil"/>
              <w:bottom w:val="nil"/>
              <w:right w:val="nil"/>
            </w:tcBorders>
            <w:noWrap/>
            <w:vAlign w:val="bottom"/>
            <w:hideMark/>
          </w:tcPr>
          <w:p w14:paraId="0A11713C" w14:textId="77777777" w:rsidR="00FB7921" w:rsidRDefault="00FB7921">
            <w:pPr>
              <w:rPr>
                <w:sz w:val="20"/>
                <w:szCs w:val="20"/>
              </w:rPr>
            </w:pPr>
          </w:p>
        </w:tc>
        <w:tc>
          <w:tcPr>
            <w:tcW w:w="1569" w:type="dxa"/>
            <w:tcBorders>
              <w:top w:val="nil"/>
              <w:left w:val="nil"/>
              <w:bottom w:val="nil"/>
              <w:right w:val="nil"/>
            </w:tcBorders>
            <w:noWrap/>
            <w:vAlign w:val="bottom"/>
            <w:hideMark/>
          </w:tcPr>
          <w:p w14:paraId="5A31D13A" w14:textId="77777777" w:rsidR="00FB7921" w:rsidRDefault="00FB7921">
            <w:pPr>
              <w:rPr>
                <w:sz w:val="20"/>
                <w:szCs w:val="20"/>
              </w:rPr>
            </w:pPr>
          </w:p>
        </w:tc>
        <w:tc>
          <w:tcPr>
            <w:tcW w:w="942" w:type="dxa"/>
            <w:tcBorders>
              <w:top w:val="nil"/>
              <w:left w:val="nil"/>
              <w:bottom w:val="nil"/>
              <w:right w:val="nil"/>
            </w:tcBorders>
            <w:noWrap/>
            <w:vAlign w:val="bottom"/>
            <w:hideMark/>
          </w:tcPr>
          <w:p w14:paraId="44349462"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302D462D" w14:textId="77777777" w:rsidR="00FB7921" w:rsidRDefault="00FB7921">
            <w:pPr>
              <w:rPr>
                <w:sz w:val="20"/>
                <w:szCs w:val="20"/>
              </w:rPr>
            </w:pPr>
          </w:p>
        </w:tc>
        <w:tc>
          <w:tcPr>
            <w:tcW w:w="655" w:type="dxa"/>
            <w:tcBorders>
              <w:top w:val="nil"/>
              <w:left w:val="nil"/>
              <w:bottom w:val="nil"/>
              <w:right w:val="nil"/>
            </w:tcBorders>
            <w:noWrap/>
            <w:vAlign w:val="bottom"/>
            <w:hideMark/>
          </w:tcPr>
          <w:p w14:paraId="53E9E644" w14:textId="77777777" w:rsidR="00FB7921" w:rsidRDefault="00FB7921">
            <w:pPr>
              <w:rPr>
                <w:sz w:val="20"/>
                <w:szCs w:val="20"/>
              </w:rPr>
            </w:pPr>
          </w:p>
        </w:tc>
        <w:tc>
          <w:tcPr>
            <w:tcW w:w="655" w:type="dxa"/>
            <w:tcBorders>
              <w:top w:val="nil"/>
              <w:left w:val="nil"/>
              <w:bottom w:val="nil"/>
              <w:right w:val="nil"/>
            </w:tcBorders>
            <w:noWrap/>
            <w:vAlign w:val="bottom"/>
            <w:hideMark/>
          </w:tcPr>
          <w:p w14:paraId="4F33A834" w14:textId="77777777" w:rsidR="00FB7921" w:rsidRDefault="00FB7921">
            <w:pPr>
              <w:rPr>
                <w:sz w:val="20"/>
                <w:szCs w:val="20"/>
              </w:rPr>
            </w:pPr>
          </w:p>
        </w:tc>
        <w:tc>
          <w:tcPr>
            <w:tcW w:w="239" w:type="dxa"/>
            <w:tcBorders>
              <w:top w:val="nil"/>
              <w:left w:val="nil"/>
              <w:bottom w:val="nil"/>
              <w:right w:val="nil"/>
            </w:tcBorders>
            <w:noWrap/>
            <w:vAlign w:val="bottom"/>
            <w:hideMark/>
          </w:tcPr>
          <w:p w14:paraId="0BC8A324"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2B276429" w14:textId="77777777" w:rsidR="00FB7921" w:rsidRDefault="00FB7921">
            <w:pPr>
              <w:rPr>
                <w:sz w:val="20"/>
                <w:szCs w:val="20"/>
              </w:rPr>
            </w:pPr>
          </w:p>
        </w:tc>
      </w:tr>
      <w:tr w:rsidR="00FB7921" w14:paraId="58D7171F" w14:textId="77777777" w:rsidTr="00FB7921">
        <w:trPr>
          <w:gridAfter w:val="1"/>
          <w:wAfter w:w="196" w:type="dxa"/>
          <w:trHeight w:val="300"/>
        </w:trPr>
        <w:tc>
          <w:tcPr>
            <w:tcW w:w="941" w:type="dxa"/>
            <w:tcBorders>
              <w:top w:val="nil"/>
              <w:left w:val="nil"/>
              <w:bottom w:val="nil"/>
              <w:right w:val="nil"/>
            </w:tcBorders>
            <w:noWrap/>
            <w:vAlign w:val="bottom"/>
            <w:hideMark/>
          </w:tcPr>
          <w:p w14:paraId="5403994C" w14:textId="77777777" w:rsidR="00FB7921" w:rsidRDefault="00FB7921">
            <w:pPr>
              <w:rPr>
                <w:sz w:val="20"/>
                <w:szCs w:val="20"/>
              </w:rPr>
            </w:pPr>
          </w:p>
        </w:tc>
        <w:tc>
          <w:tcPr>
            <w:tcW w:w="942" w:type="dxa"/>
            <w:tcBorders>
              <w:top w:val="nil"/>
              <w:left w:val="nil"/>
              <w:bottom w:val="nil"/>
              <w:right w:val="nil"/>
            </w:tcBorders>
            <w:noWrap/>
            <w:vAlign w:val="bottom"/>
            <w:hideMark/>
          </w:tcPr>
          <w:p w14:paraId="291CE123" w14:textId="77777777" w:rsidR="00FB7921" w:rsidRDefault="00FB7921">
            <w:pPr>
              <w:rPr>
                <w:sz w:val="20"/>
                <w:szCs w:val="20"/>
              </w:rPr>
            </w:pPr>
          </w:p>
        </w:tc>
        <w:tc>
          <w:tcPr>
            <w:tcW w:w="1569" w:type="dxa"/>
            <w:tcBorders>
              <w:top w:val="nil"/>
              <w:left w:val="nil"/>
              <w:bottom w:val="nil"/>
              <w:right w:val="nil"/>
            </w:tcBorders>
            <w:noWrap/>
            <w:vAlign w:val="bottom"/>
            <w:hideMark/>
          </w:tcPr>
          <w:p w14:paraId="53F5BE1A" w14:textId="77777777" w:rsidR="00FB7921" w:rsidRDefault="00FB7921">
            <w:pPr>
              <w:rPr>
                <w:sz w:val="20"/>
                <w:szCs w:val="20"/>
              </w:rPr>
            </w:pPr>
          </w:p>
        </w:tc>
        <w:tc>
          <w:tcPr>
            <w:tcW w:w="942" w:type="dxa"/>
            <w:tcBorders>
              <w:top w:val="nil"/>
              <w:left w:val="nil"/>
              <w:bottom w:val="nil"/>
              <w:right w:val="nil"/>
            </w:tcBorders>
            <w:noWrap/>
            <w:vAlign w:val="bottom"/>
            <w:hideMark/>
          </w:tcPr>
          <w:p w14:paraId="158AC2BD"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075D9798" w14:textId="77777777" w:rsidR="00FB7921" w:rsidRDefault="00FB7921">
            <w:pPr>
              <w:rPr>
                <w:sz w:val="20"/>
                <w:szCs w:val="20"/>
              </w:rPr>
            </w:pPr>
          </w:p>
        </w:tc>
        <w:tc>
          <w:tcPr>
            <w:tcW w:w="655" w:type="dxa"/>
            <w:tcBorders>
              <w:top w:val="nil"/>
              <w:left w:val="nil"/>
              <w:bottom w:val="nil"/>
              <w:right w:val="nil"/>
            </w:tcBorders>
            <w:noWrap/>
            <w:vAlign w:val="bottom"/>
            <w:hideMark/>
          </w:tcPr>
          <w:p w14:paraId="2C8D47E9" w14:textId="77777777" w:rsidR="00FB7921" w:rsidRDefault="00FB7921">
            <w:pPr>
              <w:rPr>
                <w:sz w:val="20"/>
                <w:szCs w:val="20"/>
              </w:rPr>
            </w:pPr>
          </w:p>
        </w:tc>
        <w:tc>
          <w:tcPr>
            <w:tcW w:w="655" w:type="dxa"/>
            <w:tcBorders>
              <w:top w:val="nil"/>
              <w:left w:val="nil"/>
              <w:bottom w:val="nil"/>
              <w:right w:val="nil"/>
            </w:tcBorders>
            <w:noWrap/>
            <w:vAlign w:val="bottom"/>
            <w:hideMark/>
          </w:tcPr>
          <w:p w14:paraId="430C7722" w14:textId="77777777" w:rsidR="00FB7921" w:rsidRDefault="00FB7921">
            <w:pPr>
              <w:rPr>
                <w:sz w:val="20"/>
                <w:szCs w:val="20"/>
              </w:rPr>
            </w:pPr>
          </w:p>
        </w:tc>
        <w:tc>
          <w:tcPr>
            <w:tcW w:w="239" w:type="dxa"/>
            <w:tcBorders>
              <w:top w:val="nil"/>
              <w:left w:val="nil"/>
              <w:bottom w:val="nil"/>
              <w:right w:val="nil"/>
            </w:tcBorders>
            <w:noWrap/>
            <w:vAlign w:val="bottom"/>
            <w:hideMark/>
          </w:tcPr>
          <w:p w14:paraId="504323C0"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3ABF52C5" w14:textId="77777777" w:rsidR="00FB7921" w:rsidRDefault="00FB7921">
            <w:pPr>
              <w:rPr>
                <w:sz w:val="20"/>
                <w:szCs w:val="20"/>
              </w:rPr>
            </w:pPr>
          </w:p>
        </w:tc>
      </w:tr>
      <w:tr w:rsidR="00FB7921" w14:paraId="2A2DE51E" w14:textId="77777777" w:rsidTr="00FB7921">
        <w:trPr>
          <w:gridAfter w:val="1"/>
          <w:wAfter w:w="196" w:type="dxa"/>
          <w:trHeight w:val="315"/>
        </w:trPr>
        <w:tc>
          <w:tcPr>
            <w:tcW w:w="941" w:type="dxa"/>
            <w:tcBorders>
              <w:top w:val="nil"/>
              <w:left w:val="nil"/>
              <w:bottom w:val="nil"/>
              <w:right w:val="nil"/>
            </w:tcBorders>
            <w:noWrap/>
            <w:vAlign w:val="bottom"/>
            <w:hideMark/>
          </w:tcPr>
          <w:p w14:paraId="4E9EEC02" w14:textId="77777777" w:rsidR="00FB7921" w:rsidRDefault="00FB7921">
            <w:pPr>
              <w:rPr>
                <w:sz w:val="20"/>
                <w:szCs w:val="20"/>
              </w:rPr>
            </w:pPr>
          </w:p>
        </w:tc>
        <w:tc>
          <w:tcPr>
            <w:tcW w:w="8058" w:type="dxa"/>
            <w:gridSpan w:val="7"/>
            <w:tcBorders>
              <w:top w:val="nil"/>
              <w:left w:val="nil"/>
              <w:bottom w:val="nil"/>
              <w:right w:val="nil"/>
            </w:tcBorders>
            <w:noWrap/>
            <w:vAlign w:val="center"/>
            <w:hideMark/>
          </w:tcPr>
          <w:p w14:paraId="41D0EA35" w14:textId="77777777" w:rsidR="00FB7921" w:rsidRDefault="00FB7921">
            <w:pPr>
              <w:jc w:val="center"/>
              <w:rPr>
                <w:b/>
                <w:bCs/>
                <w:color w:val="000000"/>
              </w:rPr>
            </w:pPr>
            <w:r>
              <w:rPr>
                <w:b/>
                <w:bCs/>
                <w:color w:val="000000"/>
              </w:rPr>
              <w:t>NEŠALIŠKUMO DEKLARACIJŲ REGISTRAS</w:t>
            </w:r>
          </w:p>
        </w:tc>
        <w:tc>
          <w:tcPr>
            <w:tcW w:w="239" w:type="dxa"/>
            <w:tcBorders>
              <w:top w:val="nil"/>
              <w:left w:val="nil"/>
              <w:bottom w:val="nil"/>
              <w:right w:val="nil"/>
            </w:tcBorders>
            <w:noWrap/>
            <w:vAlign w:val="bottom"/>
            <w:hideMark/>
          </w:tcPr>
          <w:p w14:paraId="06B5D929" w14:textId="77777777" w:rsidR="00FB7921" w:rsidRDefault="00FB7921">
            <w:pPr>
              <w:jc w:val="center"/>
              <w:rPr>
                <w:b/>
                <w:bCs/>
                <w:color w:val="000000"/>
              </w:rPr>
            </w:pPr>
          </w:p>
        </w:tc>
        <w:tc>
          <w:tcPr>
            <w:tcW w:w="942" w:type="dxa"/>
            <w:gridSpan w:val="3"/>
            <w:tcBorders>
              <w:top w:val="nil"/>
              <w:left w:val="nil"/>
              <w:bottom w:val="nil"/>
              <w:right w:val="nil"/>
            </w:tcBorders>
            <w:noWrap/>
            <w:vAlign w:val="bottom"/>
            <w:hideMark/>
          </w:tcPr>
          <w:p w14:paraId="0958AE93" w14:textId="77777777" w:rsidR="00FB7921" w:rsidRDefault="00FB7921">
            <w:pPr>
              <w:rPr>
                <w:sz w:val="20"/>
                <w:szCs w:val="20"/>
              </w:rPr>
            </w:pPr>
          </w:p>
        </w:tc>
      </w:tr>
      <w:tr w:rsidR="00FB7921" w14:paraId="133185F9" w14:textId="77777777" w:rsidTr="00FB7921">
        <w:trPr>
          <w:gridAfter w:val="1"/>
          <w:wAfter w:w="196" w:type="dxa"/>
          <w:trHeight w:val="300"/>
        </w:trPr>
        <w:tc>
          <w:tcPr>
            <w:tcW w:w="941" w:type="dxa"/>
            <w:tcBorders>
              <w:top w:val="nil"/>
              <w:left w:val="nil"/>
              <w:bottom w:val="nil"/>
              <w:right w:val="nil"/>
            </w:tcBorders>
            <w:noWrap/>
            <w:vAlign w:val="bottom"/>
            <w:hideMark/>
          </w:tcPr>
          <w:p w14:paraId="3DBB6DB7" w14:textId="77777777" w:rsidR="00FB7921" w:rsidRDefault="00FB7921">
            <w:pPr>
              <w:rPr>
                <w:sz w:val="20"/>
                <w:szCs w:val="20"/>
              </w:rPr>
            </w:pPr>
          </w:p>
        </w:tc>
        <w:tc>
          <w:tcPr>
            <w:tcW w:w="7403" w:type="dxa"/>
            <w:gridSpan w:val="6"/>
            <w:tcBorders>
              <w:top w:val="nil"/>
              <w:left w:val="nil"/>
              <w:bottom w:val="single" w:sz="4" w:space="0" w:color="auto"/>
              <w:right w:val="nil"/>
            </w:tcBorders>
            <w:noWrap/>
            <w:vAlign w:val="center"/>
            <w:hideMark/>
          </w:tcPr>
          <w:p w14:paraId="5A6CD9B3" w14:textId="77777777" w:rsidR="00FB7921" w:rsidRDefault="00FB7921">
            <w:pPr>
              <w:jc w:val="center"/>
              <w:rPr>
                <w:color w:val="000000"/>
                <w:sz w:val="22"/>
                <w:szCs w:val="22"/>
              </w:rPr>
            </w:pPr>
            <w:r>
              <w:rPr>
                <w:color w:val="000000"/>
                <w:sz w:val="22"/>
                <w:szCs w:val="22"/>
              </w:rPr>
              <w:t> </w:t>
            </w:r>
          </w:p>
        </w:tc>
        <w:tc>
          <w:tcPr>
            <w:tcW w:w="655" w:type="dxa"/>
            <w:tcBorders>
              <w:top w:val="nil"/>
              <w:left w:val="nil"/>
              <w:bottom w:val="nil"/>
              <w:right w:val="nil"/>
            </w:tcBorders>
            <w:noWrap/>
            <w:vAlign w:val="bottom"/>
            <w:hideMark/>
          </w:tcPr>
          <w:p w14:paraId="1CE8882A" w14:textId="77777777" w:rsidR="00FB7921" w:rsidRDefault="00FB7921">
            <w:pPr>
              <w:jc w:val="center"/>
              <w:rPr>
                <w:color w:val="000000"/>
                <w:sz w:val="22"/>
                <w:szCs w:val="22"/>
              </w:rPr>
            </w:pPr>
          </w:p>
        </w:tc>
        <w:tc>
          <w:tcPr>
            <w:tcW w:w="239" w:type="dxa"/>
            <w:tcBorders>
              <w:top w:val="nil"/>
              <w:left w:val="nil"/>
              <w:bottom w:val="nil"/>
              <w:right w:val="nil"/>
            </w:tcBorders>
            <w:noWrap/>
            <w:vAlign w:val="bottom"/>
            <w:hideMark/>
          </w:tcPr>
          <w:p w14:paraId="1FBC6876"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1A0028FF" w14:textId="77777777" w:rsidR="00FB7921" w:rsidRDefault="00FB7921">
            <w:pPr>
              <w:rPr>
                <w:sz w:val="20"/>
                <w:szCs w:val="20"/>
              </w:rPr>
            </w:pPr>
          </w:p>
        </w:tc>
      </w:tr>
      <w:tr w:rsidR="00FB7921" w14:paraId="307766E7" w14:textId="77777777" w:rsidTr="00FB7921">
        <w:trPr>
          <w:gridAfter w:val="1"/>
          <w:wAfter w:w="196" w:type="dxa"/>
          <w:trHeight w:val="630"/>
        </w:trPr>
        <w:tc>
          <w:tcPr>
            <w:tcW w:w="941" w:type="dxa"/>
            <w:tcBorders>
              <w:top w:val="nil"/>
              <w:left w:val="nil"/>
              <w:bottom w:val="nil"/>
              <w:right w:val="nil"/>
            </w:tcBorders>
            <w:noWrap/>
            <w:vAlign w:val="bottom"/>
            <w:hideMark/>
          </w:tcPr>
          <w:p w14:paraId="6DED51EF"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vAlign w:val="center"/>
            <w:hideMark/>
          </w:tcPr>
          <w:p w14:paraId="446D2BAB" w14:textId="77777777" w:rsidR="00FB7921" w:rsidRDefault="00FB7921">
            <w:pPr>
              <w:jc w:val="center"/>
              <w:rPr>
                <w:b/>
                <w:bCs/>
                <w:color w:val="000000"/>
              </w:rPr>
            </w:pPr>
            <w:r>
              <w:rPr>
                <w:b/>
                <w:bCs/>
                <w:color w:val="000000"/>
              </w:rPr>
              <w:t>Data</w:t>
            </w:r>
          </w:p>
        </w:tc>
        <w:tc>
          <w:tcPr>
            <w:tcW w:w="1569" w:type="dxa"/>
            <w:tcBorders>
              <w:top w:val="nil"/>
              <w:left w:val="nil"/>
              <w:bottom w:val="single" w:sz="4" w:space="0" w:color="auto"/>
              <w:right w:val="single" w:sz="4" w:space="0" w:color="auto"/>
            </w:tcBorders>
            <w:vAlign w:val="bottom"/>
            <w:hideMark/>
          </w:tcPr>
          <w:p w14:paraId="2B31240D" w14:textId="77777777" w:rsidR="00FB7921" w:rsidRDefault="00FB7921">
            <w:pPr>
              <w:jc w:val="center"/>
              <w:rPr>
                <w:b/>
                <w:bCs/>
                <w:color w:val="000000"/>
              </w:rPr>
            </w:pPr>
            <w:r>
              <w:rPr>
                <w:b/>
                <w:bCs/>
                <w:color w:val="000000"/>
              </w:rPr>
              <w:t>Registracijos Nr.</w:t>
            </w:r>
          </w:p>
        </w:tc>
        <w:tc>
          <w:tcPr>
            <w:tcW w:w="4237" w:type="dxa"/>
            <w:gridSpan w:val="3"/>
            <w:tcBorders>
              <w:top w:val="single" w:sz="4" w:space="0" w:color="auto"/>
              <w:left w:val="nil"/>
              <w:bottom w:val="single" w:sz="4" w:space="0" w:color="auto"/>
              <w:right w:val="single" w:sz="4" w:space="0" w:color="auto"/>
            </w:tcBorders>
            <w:vAlign w:val="center"/>
            <w:hideMark/>
          </w:tcPr>
          <w:p w14:paraId="1740D3E7" w14:textId="77777777" w:rsidR="00FB7921" w:rsidRDefault="00FB7921">
            <w:pPr>
              <w:jc w:val="center"/>
              <w:rPr>
                <w:b/>
                <w:bCs/>
                <w:color w:val="000000"/>
              </w:rPr>
            </w:pPr>
            <w:r>
              <w:rPr>
                <w:b/>
                <w:bCs/>
                <w:color w:val="000000"/>
              </w:rPr>
              <w:t>Vardas, pavardė</w:t>
            </w:r>
          </w:p>
        </w:tc>
        <w:tc>
          <w:tcPr>
            <w:tcW w:w="1310" w:type="dxa"/>
            <w:gridSpan w:val="2"/>
            <w:tcBorders>
              <w:top w:val="single" w:sz="4" w:space="0" w:color="auto"/>
              <w:left w:val="nil"/>
              <w:bottom w:val="single" w:sz="4" w:space="0" w:color="auto"/>
              <w:right w:val="single" w:sz="4" w:space="0" w:color="auto"/>
            </w:tcBorders>
            <w:vAlign w:val="bottom"/>
            <w:hideMark/>
          </w:tcPr>
          <w:p w14:paraId="2D0DFBD8" w14:textId="77777777" w:rsidR="00FB7921" w:rsidRDefault="00FB7921">
            <w:pPr>
              <w:jc w:val="center"/>
              <w:rPr>
                <w:b/>
                <w:bCs/>
                <w:color w:val="000000"/>
              </w:rPr>
            </w:pPr>
            <w:r>
              <w:rPr>
                <w:b/>
                <w:bCs/>
                <w:color w:val="000000"/>
              </w:rPr>
              <w:t>Vykdomos funkcijos</w:t>
            </w:r>
          </w:p>
        </w:tc>
        <w:tc>
          <w:tcPr>
            <w:tcW w:w="239" w:type="dxa"/>
            <w:tcBorders>
              <w:top w:val="nil"/>
              <w:left w:val="nil"/>
              <w:bottom w:val="nil"/>
              <w:right w:val="nil"/>
            </w:tcBorders>
            <w:noWrap/>
            <w:vAlign w:val="bottom"/>
            <w:hideMark/>
          </w:tcPr>
          <w:p w14:paraId="0C83466B" w14:textId="77777777" w:rsidR="00FB7921" w:rsidRDefault="00FB7921">
            <w:pPr>
              <w:jc w:val="center"/>
              <w:rPr>
                <w:b/>
                <w:bCs/>
                <w:color w:val="000000"/>
              </w:rPr>
            </w:pPr>
          </w:p>
        </w:tc>
        <w:tc>
          <w:tcPr>
            <w:tcW w:w="942" w:type="dxa"/>
            <w:gridSpan w:val="3"/>
            <w:tcBorders>
              <w:top w:val="nil"/>
              <w:left w:val="nil"/>
              <w:bottom w:val="nil"/>
              <w:right w:val="nil"/>
            </w:tcBorders>
            <w:noWrap/>
            <w:vAlign w:val="bottom"/>
            <w:hideMark/>
          </w:tcPr>
          <w:p w14:paraId="23312C26" w14:textId="77777777" w:rsidR="00FB7921" w:rsidRDefault="00FB7921">
            <w:pPr>
              <w:rPr>
                <w:sz w:val="20"/>
                <w:szCs w:val="20"/>
              </w:rPr>
            </w:pPr>
          </w:p>
        </w:tc>
      </w:tr>
      <w:tr w:rsidR="00FB7921" w14:paraId="5073058B" w14:textId="77777777" w:rsidTr="00FB7921">
        <w:trPr>
          <w:gridAfter w:val="1"/>
          <w:wAfter w:w="196" w:type="dxa"/>
          <w:trHeight w:val="315"/>
        </w:trPr>
        <w:tc>
          <w:tcPr>
            <w:tcW w:w="941" w:type="dxa"/>
            <w:tcBorders>
              <w:top w:val="nil"/>
              <w:left w:val="nil"/>
              <w:bottom w:val="nil"/>
              <w:right w:val="nil"/>
            </w:tcBorders>
            <w:noWrap/>
            <w:vAlign w:val="bottom"/>
            <w:hideMark/>
          </w:tcPr>
          <w:p w14:paraId="6FB36F20"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51BB1C34"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1235E138"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380DCB28"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04377EA6"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600253DC"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5458098B" w14:textId="77777777" w:rsidR="00FB7921" w:rsidRDefault="00FB7921">
            <w:pPr>
              <w:rPr>
                <w:sz w:val="20"/>
                <w:szCs w:val="20"/>
              </w:rPr>
            </w:pPr>
          </w:p>
        </w:tc>
      </w:tr>
      <w:tr w:rsidR="00FB7921" w14:paraId="1B9988AE" w14:textId="77777777" w:rsidTr="00FB7921">
        <w:trPr>
          <w:gridAfter w:val="1"/>
          <w:wAfter w:w="196" w:type="dxa"/>
          <w:trHeight w:val="315"/>
        </w:trPr>
        <w:tc>
          <w:tcPr>
            <w:tcW w:w="941" w:type="dxa"/>
            <w:tcBorders>
              <w:top w:val="nil"/>
              <w:left w:val="nil"/>
              <w:bottom w:val="nil"/>
              <w:right w:val="nil"/>
            </w:tcBorders>
            <w:noWrap/>
            <w:vAlign w:val="bottom"/>
            <w:hideMark/>
          </w:tcPr>
          <w:p w14:paraId="67A87C7C"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45BC9CD4"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6FD94D8D"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7E810092"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35FFE60A"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3528D0FF"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79E6856C" w14:textId="77777777" w:rsidR="00FB7921" w:rsidRDefault="00FB7921">
            <w:pPr>
              <w:rPr>
                <w:sz w:val="20"/>
                <w:szCs w:val="20"/>
              </w:rPr>
            </w:pPr>
          </w:p>
        </w:tc>
      </w:tr>
      <w:tr w:rsidR="00FB7921" w14:paraId="47DD758C" w14:textId="77777777" w:rsidTr="00FB7921">
        <w:trPr>
          <w:gridAfter w:val="1"/>
          <w:wAfter w:w="196" w:type="dxa"/>
          <w:trHeight w:val="315"/>
        </w:trPr>
        <w:tc>
          <w:tcPr>
            <w:tcW w:w="941" w:type="dxa"/>
            <w:tcBorders>
              <w:top w:val="nil"/>
              <w:left w:val="nil"/>
              <w:bottom w:val="nil"/>
              <w:right w:val="nil"/>
            </w:tcBorders>
            <w:noWrap/>
            <w:vAlign w:val="bottom"/>
            <w:hideMark/>
          </w:tcPr>
          <w:p w14:paraId="6C1D4C35"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3B0174A8"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41E51DFC"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0DBC14EE"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037BB3C6"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3BAC6715"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5FFB544A" w14:textId="77777777" w:rsidR="00FB7921" w:rsidRDefault="00FB7921">
            <w:pPr>
              <w:rPr>
                <w:sz w:val="20"/>
                <w:szCs w:val="20"/>
              </w:rPr>
            </w:pPr>
          </w:p>
        </w:tc>
      </w:tr>
      <w:tr w:rsidR="00FB7921" w14:paraId="70656E62" w14:textId="77777777" w:rsidTr="00FB7921">
        <w:trPr>
          <w:gridAfter w:val="1"/>
          <w:wAfter w:w="196" w:type="dxa"/>
          <w:trHeight w:val="315"/>
        </w:trPr>
        <w:tc>
          <w:tcPr>
            <w:tcW w:w="941" w:type="dxa"/>
            <w:tcBorders>
              <w:top w:val="nil"/>
              <w:left w:val="nil"/>
              <w:bottom w:val="nil"/>
              <w:right w:val="nil"/>
            </w:tcBorders>
            <w:noWrap/>
            <w:vAlign w:val="bottom"/>
            <w:hideMark/>
          </w:tcPr>
          <w:p w14:paraId="15F34D76"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31EF53ED"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45737D72"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7AA049CA"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723BC03E"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794B0015"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4D4F25AE" w14:textId="77777777" w:rsidR="00FB7921" w:rsidRDefault="00FB7921">
            <w:pPr>
              <w:rPr>
                <w:sz w:val="20"/>
                <w:szCs w:val="20"/>
              </w:rPr>
            </w:pPr>
          </w:p>
        </w:tc>
      </w:tr>
      <w:tr w:rsidR="00FB7921" w14:paraId="722CD56E" w14:textId="77777777" w:rsidTr="00FB7921">
        <w:trPr>
          <w:gridAfter w:val="1"/>
          <w:wAfter w:w="196" w:type="dxa"/>
          <w:trHeight w:val="315"/>
        </w:trPr>
        <w:tc>
          <w:tcPr>
            <w:tcW w:w="941" w:type="dxa"/>
            <w:tcBorders>
              <w:top w:val="nil"/>
              <w:left w:val="nil"/>
              <w:bottom w:val="nil"/>
              <w:right w:val="nil"/>
            </w:tcBorders>
            <w:noWrap/>
            <w:vAlign w:val="bottom"/>
            <w:hideMark/>
          </w:tcPr>
          <w:p w14:paraId="7E488E33"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40842A3F"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29558622"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5107989F"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2B76F689"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0DDCB965"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67C10013" w14:textId="77777777" w:rsidR="00FB7921" w:rsidRDefault="00FB7921">
            <w:pPr>
              <w:rPr>
                <w:sz w:val="20"/>
                <w:szCs w:val="20"/>
              </w:rPr>
            </w:pPr>
          </w:p>
        </w:tc>
      </w:tr>
      <w:tr w:rsidR="00FB7921" w14:paraId="241DDA78" w14:textId="77777777" w:rsidTr="00FB7921">
        <w:trPr>
          <w:gridAfter w:val="1"/>
          <w:wAfter w:w="196" w:type="dxa"/>
          <w:trHeight w:val="315"/>
        </w:trPr>
        <w:tc>
          <w:tcPr>
            <w:tcW w:w="941" w:type="dxa"/>
            <w:tcBorders>
              <w:top w:val="nil"/>
              <w:left w:val="nil"/>
              <w:bottom w:val="nil"/>
              <w:right w:val="nil"/>
            </w:tcBorders>
            <w:noWrap/>
            <w:vAlign w:val="bottom"/>
            <w:hideMark/>
          </w:tcPr>
          <w:p w14:paraId="3D04D8D1"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7DFEAD81"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2E531710"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44A89B8D"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136448CA"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09493BB0"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59837B4B" w14:textId="77777777" w:rsidR="00FB7921" w:rsidRDefault="00FB7921">
            <w:pPr>
              <w:rPr>
                <w:sz w:val="20"/>
                <w:szCs w:val="20"/>
              </w:rPr>
            </w:pPr>
          </w:p>
        </w:tc>
      </w:tr>
      <w:tr w:rsidR="00FB7921" w14:paraId="0ACDE50E" w14:textId="77777777" w:rsidTr="00FB7921">
        <w:trPr>
          <w:gridAfter w:val="1"/>
          <w:wAfter w:w="196" w:type="dxa"/>
          <w:trHeight w:val="315"/>
        </w:trPr>
        <w:tc>
          <w:tcPr>
            <w:tcW w:w="941" w:type="dxa"/>
            <w:tcBorders>
              <w:top w:val="nil"/>
              <w:left w:val="nil"/>
              <w:bottom w:val="nil"/>
              <w:right w:val="nil"/>
            </w:tcBorders>
            <w:noWrap/>
            <w:vAlign w:val="bottom"/>
            <w:hideMark/>
          </w:tcPr>
          <w:p w14:paraId="2852E87D"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0FADD469"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1ABA812F"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7FFAB506"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4FFF95EC"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1B276A8F"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522FB209" w14:textId="77777777" w:rsidR="00FB7921" w:rsidRDefault="00FB7921">
            <w:pPr>
              <w:rPr>
                <w:sz w:val="20"/>
                <w:szCs w:val="20"/>
              </w:rPr>
            </w:pPr>
          </w:p>
        </w:tc>
      </w:tr>
      <w:tr w:rsidR="00FB7921" w14:paraId="528A2836" w14:textId="77777777" w:rsidTr="00FB7921">
        <w:trPr>
          <w:gridAfter w:val="1"/>
          <w:wAfter w:w="196" w:type="dxa"/>
          <w:trHeight w:val="315"/>
        </w:trPr>
        <w:tc>
          <w:tcPr>
            <w:tcW w:w="941" w:type="dxa"/>
            <w:tcBorders>
              <w:top w:val="nil"/>
              <w:left w:val="nil"/>
              <w:bottom w:val="nil"/>
              <w:right w:val="nil"/>
            </w:tcBorders>
            <w:noWrap/>
            <w:vAlign w:val="bottom"/>
            <w:hideMark/>
          </w:tcPr>
          <w:p w14:paraId="17D8FF23"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7AC0AC44"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4C9DA2A4"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567543D2"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6BB7ABC0"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0044C423"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69252F08" w14:textId="77777777" w:rsidR="00FB7921" w:rsidRDefault="00FB7921">
            <w:pPr>
              <w:rPr>
                <w:sz w:val="20"/>
                <w:szCs w:val="20"/>
              </w:rPr>
            </w:pPr>
          </w:p>
        </w:tc>
      </w:tr>
      <w:tr w:rsidR="00FB7921" w14:paraId="18DC03F0" w14:textId="77777777" w:rsidTr="00FB7921">
        <w:trPr>
          <w:gridAfter w:val="1"/>
          <w:wAfter w:w="196" w:type="dxa"/>
          <w:trHeight w:val="315"/>
        </w:trPr>
        <w:tc>
          <w:tcPr>
            <w:tcW w:w="941" w:type="dxa"/>
            <w:tcBorders>
              <w:top w:val="nil"/>
              <w:left w:val="nil"/>
              <w:bottom w:val="nil"/>
              <w:right w:val="nil"/>
            </w:tcBorders>
            <w:noWrap/>
            <w:vAlign w:val="bottom"/>
            <w:hideMark/>
          </w:tcPr>
          <w:p w14:paraId="193593D5"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377521A7"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2398E441"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3B794A42"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3722AC1B"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48315163"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270C2B0B" w14:textId="77777777" w:rsidR="00FB7921" w:rsidRDefault="00FB7921">
            <w:pPr>
              <w:rPr>
                <w:sz w:val="20"/>
                <w:szCs w:val="20"/>
              </w:rPr>
            </w:pPr>
          </w:p>
        </w:tc>
      </w:tr>
      <w:tr w:rsidR="00FB7921" w14:paraId="429E7797" w14:textId="77777777" w:rsidTr="00FB7921">
        <w:trPr>
          <w:gridAfter w:val="1"/>
          <w:wAfter w:w="196" w:type="dxa"/>
          <w:trHeight w:val="315"/>
        </w:trPr>
        <w:tc>
          <w:tcPr>
            <w:tcW w:w="941" w:type="dxa"/>
            <w:tcBorders>
              <w:top w:val="nil"/>
              <w:left w:val="nil"/>
              <w:bottom w:val="nil"/>
              <w:right w:val="nil"/>
            </w:tcBorders>
            <w:noWrap/>
            <w:vAlign w:val="bottom"/>
            <w:hideMark/>
          </w:tcPr>
          <w:p w14:paraId="4B8FD7D7" w14:textId="77777777" w:rsidR="00FB7921" w:rsidRDefault="00FB7921">
            <w:pPr>
              <w:rPr>
                <w:sz w:val="20"/>
                <w:szCs w:val="20"/>
              </w:rPr>
            </w:pPr>
          </w:p>
        </w:tc>
        <w:tc>
          <w:tcPr>
            <w:tcW w:w="942" w:type="dxa"/>
            <w:tcBorders>
              <w:top w:val="nil"/>
              <w:left w:val="single" w:sz="4" w:space="0" w:color="auto"/>
              <w:bottom w:val="single" w:sz="4" w:space="0" w:color="auto"/>
              <w:right w:val="single" w:sz="4" w:space="0" w:color="auto"/>
            </w:tcBorders>
            <w:noWrap/>
            <w:vAlign w:val="bottom"/>
            <w:hideMark/>
          </w:tcPr>
          <w:p w14:paraId="68584226" w14:textId="77777777" w:rsidR="00FB7921" w:rsidRDefault="00FB7921">
            <w:pPr>
              <w:rPr>
                <w:color w:val="000000"/>
              </w:rPr>
            </w:pPr>
            <w:r>
              <w:rPr>
                <w:color w:val="000000"/>
              </w:rPr>
              <w:t> </w:t>
            </w:r>
          </w:p>
        </w:tc>
        <w:tc>
          <w:tcPr>
            <w:tcW w:w="1569" w:type="dxa"/>
            <w:tcBorders>
              <w:top w:val="nil"/>
              <w:left w:val="nil"/>
              <w:bottom w:val="single" w:sz="4" w:space="0" w:color="auto"/>
              <w:right w:val="single" w:sz="4" w:space="0" w:color="auto"/>
            </w:tcBorders>
            <w:noWrap/>
            <w:vAlign w:val="bottom"/>
            <w:hideMark/>
          </w:tcPr>
          <w:p w14:paraId="1CEE8CFD" w14:textId="77777777" w:rsidR="00FB7921" w:rsidRDefault="00FB7921">
            <w:pPr>
              <w:rPr>
                <w:color w:val="000000"/>
                <w:sz w:val="22"/>
                <w:szCs w:val="22"/>
              </w:rPr>
            </w:pPr>
            <w:r>
              <w:rPr>
                <w:color w:val="000000"/>
                <w:sz w:val="22"/>
                <w:szCs w:val="22"/>
              </w:rPr>
              <w:t> </w:t>
            </w:r>
          </w:p>
        </w:tc>
        <w:tc>
          <w:tcPr>
            <w:tcW w:w="4237" w:type="dxa"/>
            <w:gridSpan w:val="3"/>
            <w:tcBorders>
              <w:top w:val="single" w:sz="4" w:space="0" w:color="auto"/>
              <w:left w:val="nil"/>
              <w:bottom w:val="single" w:sz="4" w:space="0" w:color="auto"/>
              <w:right w:val="single" w:sz="4" w:space="0" w:color="auto"/>
            </w:tcBorders>
            <w:noWrap/>
            <w:vAlign w:val="bottom"/>
            <w:hideMark/>
          </w:tcPr>
          <w:p w14:paraId="06A38FF1" w14:textId="77777777" w:rsidR="00FB7921" w:rsidRDefault="00FB7921">
            <w:pPr>
              <w:jc w:val="center"/>
              <w:rPr>
                <w:color w:val="000000"/>
                <w:sz w:val="22"/>
                <w:szCs w:val="22"/>
              </w:rPr>
            </w:pPr>
            <w:r>
              <w:rPr>
                <w:color w:val="000000"/>
                <w:sz w:val="22"/>
                <w:szCs w:val="22"/>
              </w:rPr>
              <w:t> </w:t>
            </w:r>
          </w:p>
        </w:tc>
        <w:tc>
          <w:tcPr>
            <w:tcW w:w="1310" w:type="dxa"/>
            <w:gridSpan w:val="2"/>
            <w:tcBorders>
              <w:top w:val="single" w:sz="4" w:space="0" w:color="auto"/>
              <w:left w:val="nil"/>
              <w:bottom w:val="single" w:sz="4" w:space="0" w:color="auto"/>
              <w:right w:val="single" w:sz="4" w:space="0" w:color="auto"/>
            </w:tcBorders>
            <w:noWrap/>
            <w:vAlign w:val="bottom"/>
            <w:hideMark/>
          </w:tcPr>
          <w:p w14:paraId="4BD5D5B6" w14:textId="77777777" w:rsidR="00FB7921" w:rsidRDefault="00FB7921">
            <w:pPr>
              <w:jc w:val="center"/>
              <w:rPr>
                <w:color w:val="000000"/>
                <w:sz w:val="22"/>
                <w:szCs w:val="22"/>
              </w:rPr>
            </w:pPr>
            <w:r>
              <w:rPr>
                <w:color w:val="000000"/>
                <w:sz w:val="22"/>
                <w:szCs w:val="22"/>
              </w:rPr>
              <w:t> </w:t>
            </w:r>
          </w:p>
        </w:tc>
        <w:tc>
          <w:tcPr>
            <w:tcW w:w="239" w:type="dxa"/>
            <w:tcBorders>
              <w:top w:val="nil"/>
              <w:left w:val="nil"/>
              <w:bottom w:val="nil"/>
              <w:right w:val="nil"/>
            </w:tcBorders>
            <w:noWrap/>
            <w:vAlign w:val="bottom"/>
            <w:hideMark/>
          </w:tcPr>
          <w:p w14:paraId="657473B1" w14:textId="77777777" w:rsidR="00FB7921" w:rsidRDefault="00FB7921">
            <w:pPr>
              <w:jc w:val="center"/>
              <w:rPr>
                <w:color w:val="000000"/>
                <w:sz w:val="22"/>
                <w:szCs w:val="22"/>
              </w:rPr>
            </w:pPr>
          </w:p>
        </w:tc>
        <w:tc>
          <w:tcPr>
            <w:tcW w:w="942" w:type="dxa"/>
            <w:gridSpan w:val="3"/>
            <w:tcBorders>
              <w:top w:val="nil"/>
              <w:left w:val="nil"/>
              <w:bottom w:val="nil"/>
              <w:right w:val="nil"/>
            </w:tcBorders>
            <w:noWrap/>
            <w:vAlign w:val="bottom"/>
            <w:hideMark/>
          </w:tcPr>
          <w:p w14:paraId="3F873F91" w14:textId="77777777" w:rsidR="00FB7921" w:rsidRDefault="00FB7921">
            <w:pPr>
              <w:rPr>
                <w:sz w:val="20"/>
                <w:szCs w:val="20"/>
              </w:rPr>
            </w:pPr>
          </w:p>
        </w:tc>
      </w:tr>
      <w:tr w:rsidR="00FB7921" w14:paraId="1B409564" w14:textId="77777777" w:rsidTr="00FB7921">
        <w:trPr>
          <w:gridAfter w:val="1"/>
          <w:wAfter w:w="196" w:type="dxa"/>
          <w:trHeight w:val="300"/>
        </w:trPr>
        <w:tc>
          <w:tcPr>
            <w:tcW w:w="941" w:type="dxa"/>
            <w:tcBorders>
              <w:top w:val="nil"/>
              <w:left w:val="nil"/>
              <w:bottom w:val="nil"/>
              <w:right w:val="nil"/>
            </w:tcBorders>
            <w:noWrap/>
            <w:vAlign w:val="bottom"/>
            <w:hideMark/>
          </w:tcPr>
          <w:p w14:paraId="545EB47F" w14:textId="77777777" w:rsidR="00FB7921" w:rsidRDefault="00FB7921">
            <w:pPr>
              <w:rPr>
                <w:sz w:val="20"/>
                <w:szCs w:val="20"/>
              </w:rPr>
            </w:pPr>
          </w:p>
        </w:tc>
        <w:tc>
          <w:tcPr>
            <w:tcW w:w="942" w:type="dxa"/>
            <w:tcBorders>
              <w:top w:val="nil"/>
              <w:left w:val="nil"/>
              <w:bottom w:val="nil"/>
              <w:right w:val="nil"/>
            </w:tcBorders>
            <w:noWrap/>
            <w:vAlign w:val="bottom"/>
            <w:hideMark/>
          </w:tcPr>
          <w:p w14:paraId="503F4168" w14:textId="77777777" w:rsidR="00FB7921" w:rsidRDefault="00FB7921">
            <w:pPr>
              <w:rPr>
                <w:sz w:val="20"/>
                <w:szCs w:val="20"/>
              </w:rPr>
            </w:pPr>
          </w:p>
        </w:tc>
        <w:tc>
          <w:tcPr>
            <w:tcW w:w="1569" w:type="dxa"/>
            <w:tcBorders>
              <w:top w:val="nil"/>
              <w:left w:val="nil"/>
              <w:bottom w:val="nil"/>
              <w:right w:val="nil"/>
            </w:tcBorders>
            <w:noWrap/>
            <w:vAlign w:val="bottom"/>
            <w:hideMark/>
          </w:tcPr>
          <w:p w14:paraId="25BD0162" w14:textId="77777777" w:rsidR="00FB7921" w:rsidRDefault="00FB7921">
            <w:pPr>
              <w:rPr>
                <w:sz w:val="20"/>
                <w:szCs w:val="20"/>
              </w:rPr>
            </w:pPr>
          </w:p>
        </w:tc>
        <w:tc>
          <w:tcPr>
            <w:tcW w:w="942" w:type="dxa"/>
            <w:tcBorders>
              <w:top w:val="nil"/>
              <w:left w:val="nil"/>
              <w:bottom w:val="nil"/>
              <w:right w:val="nil"/>
            </w:tcBorders>
            <w:noWrap/>
            <w:vAlign w:val="bottom"/>
            <w:hideMark/>
          </w:tcPr>
          <w:p w14:paraId="5EEAD4D5"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71F3CD1D" w14:textId="77777777" w:rsidR="00FB7921" w:rsidRDefault="00FB7921">
            <w:pPr>
              <w:rPr>
                <w:sz w:val="20"/>
                <w:szCs w:val="20"/>
              </w:rPr>
            </w:pPr>
          </w:p>
        </w:tc>
        <w:tc>
          <w:tcPr>
            <w:tcW w:w="655" w:type="dxa"/>
            <w:tcBorders>
              <w:top w:val="nil"/>
              <w:left w:val="nil"/>
              <w:bottom w:val="nil"/>
              <w:right w:val="nil"/>
            </w:tcBorders>
            <w:noWrap/>
            <w:vAlign w:val="bottom"/>
            <w:hideMark/>
          </w:tcPr>
          <w:p w14:paraId="3110B44B" w14:textId="77777777" w:rsidR="00FB7921" w:rsidRDefault="00FB7921">
            <w:pPr>
              <w:rPr>
                <w:sz w:val="20"/>
                <w:szCs w:val="20"/>
              </w:rPr>
            </w:pPr>
          </w:p>
        </w:tc>
        <w:tc>
          <w:tcPr>
            <w:tcW w:w="655" w:type="dxa"/>
            <w:tcBorders>
              <w:top w:val="nil"/>
              <w:left w:val="nil"/>
              <w:bottom w:val="nil"/>
              <w:right w:val="nil"/>
            </w:tcBorders>
            <w:noWrap/>
            <w:vAlign w:val="bottom"/>
            <w:hideMark/>
          </w:tcPr>
          <w:p w14:paraId="68E1644E" w14:textId="77777777" w:rsidR="00FB7921" w:rsidRDefault="00FB7921">
            <w:pPr>
              <w:rPr>
                <w:sz w:val="20"/>
                <w:szCs w:val="20"/>
              </w:rPr>
            </w:pPr>
          </w:p>
        </w:tc>
        <w:tc>
          <w:tcPr>
            <w:tcW w:w="239" w:type="dxa"/>
            <w:tcBorders>
              <w:top w:val="nil"/>
              <w:left w:val="nil"/>
              <w:bottom w:val="nil"/>
              <w:right w:val="nil"/>
            </w:tcBorders>
            <w:noWrap/>
            <w:vAlign w:val="bottom"/>
            <w:hideMark/>
          </w:tcPr>
          <w:p w14:paraId="29D1F3FB"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7689B062" w14:textId="77777777" w:rsidR="00FB7921" w:rsidRDefault="00FB7921">
            <w:pPr>
              <w:rPr>
                <w:sz w:val="20"/>
                <w:szCs w:val="20"/>
              </w:rPr>
            </w:pPr>
          </w:p>
        </w:tc>
      </w:tr>
      <w:tr w:rsidR="00FB7921" w14:paraId="43E4E3D8" w14:textId="77777777" w:rsidTr="00FB7921">
        <w:trPr>
          <w:gridAfter w:val="1"/>
          <w:wAfter w:w="196" w:type="dxa"/>
          <w:trHeight w:val="300"/>
        </w:trPr>
        <w:tc>
          <w:tcPr>
            <w:tcW w:w="941" w:type="dxa"/>
            <w:tcBorders>
              <w:top w:val="nil"/>
              <w:left w:val="nil"/>
              <w:bottom w:val="nil"/>
              <w:right w:val="nil"/>
            </w:tcBorders>
            <w:noWrap/>
            <w:vAlign w:val="bottom"/>
            <w:hideMark/>
          </w:tcPr>
          <w:p w14:paraId="17AFE57D" w14:textId="77777777" w:rsidR="00FB7921" w:rsidRDefault="00FB7921">
            <w:pPr>
              <w:rPr>
                <w:sz w:val="20"/>
                <w:szCs w:val="20"/>
              </w:rPr>
            </w:pPr>
          </w:p>
        </w:tc>
        <w:tc>
          <w:tcPr>
            <w:tcW w:w="942" w:type="dxa"/>
            <w:tcBorders>
              <w:top w:val="nil"/>
              <w:left w:val="nil"/>
              <w:bottom w:val="nil"/>
              <w:right w:val="nil"/>
            </w:tcBorders>
            <w:noWrap/>
            <w:vAlign w:val="bottom"/>
            <w:hideMark/>
          </w:tcPr>
          <w:p w14:paraId="52039CD0" w14:textId="77777777" w:rsidR="00FB7921" w:rsidRDefault="00FB7921">
            <w:pPr>
              <w:rPr>
                <w:sz w:val="20"/>
                <w:szCs w:val="20"/>
              </w:rPr>
            </w:pPr>
          </w:p>
        </w:tc>
        <w:tc>
          <w:tcPr>
            <w:tcW w:w="1569" w:type="dxa"/>
            <w:tcBorders>
              <w:top w:val="nil"/>
              <w:left w:val="nil"/>
              <w:bottom w:val="nil"/>
              <w:right w:val="nil"/>
            </w:tcBorders>
            <w:noWrap/>
            <w:vAlign w:val="bottom"/>
            <w:hideMark/>
          </w:tcPr>
          <w:p w14:paraId="6FA3BE70" w14:textId="77777777" w:rsidR="00FB7921" w:rsidRDefault="00FB7921">
            <w:pPr>
              <w:rPr>
                <w:sz w:val="20"/>
                <w:szCs w:val="20"/>
              </w:rPr>
            </w:pPr>
          </w:p>
        </w:tc>
        <w:tc>
          <w:tcPr>
            <w:tcW w:w="942" w:type="dxa"/>
            <w:tcBorders>
              <w:top w:val="nil"/>
              <w:left w:val="nil"/>
              <w:bottom w:val="nil"/>
              <w:right w:val="nil"/>
            </w:tcBorders>
            <w:noWrap/>
            <w:vAlign w:val="bottom"/>
            <w:hideMark/>
          </w:tcPr>
          <w:p w14:paraId="77CDB796"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2A08DAB9" w14:textId="77777777" w:rsidR="00FB7921" w:rsidRDefault="00FB7921">
            <w:pPr>
              <w:rPr>
                <w:sz w:val="20"/>
                <w:szCs w:val="20"/>
              </w:rPr>
            </w:pPr>
          </w:p>
        </w:tc>
        <w:tc>
          <w:tcPr>
            <w:tcW w:w="655" w:type="dxa"/>
            <w:tcBorders>
              <w:top w:val="nil"/>
              <w:left w:val="nil"/>
              <w:bottom w:val="nil"/>
              <w:right w:val="nil"/>
            </w:tcBorders>
            <w:noWrap/>
            <w:vAlign w:val="bottom"/>
            <w:hideMark/>
          </w:tcPr>
          <w:p w14:paraId="30BBADF8" w14:textId="77777777" w:rsidR="00FB7921" w:rsidRDefault="00FB7921">
            <w:pPr>
              <w:rPr>
                <w:sz w:val="20"/>
                <w:szCs w:val="20"/>
              </w:rPr>
            </w:pPr>
          </w:p>
        </w:tc>
        <w:tc>
          <w:tcPr>
            <w:tcW w:w="655" w:type="dxa"/>
            <w:tcBorders>
              <w:top w:val="nil"/>
              <w:left w:val="nil"/>
              <w:bottom w:val="nil"/>
              <w:right w:val="nil"/>
            </w:tcBorders>
            <w:noWrap/>
            <w:vAlign w:val="bottom"/>
            <w:hideMark/>
          </w:tcPr>
          <w:p w14:paraId="2B0DD6DD" w14:textId="77777777" w:rsidR="00FB7921" w:rsidRDefault="00FB7921">
            <w:pPr>
              <w:rPr>
                <w:sz w:val="20"/>
                <w:szCs w:val="20"/>
              </w:rPr>
            </w:pPr>
          </w:p>
        </w:tc>
        <w:tc>
          <w:tcPr>
            <w:tcW w:w="239" w:type="dxa"/>
            <w:tcBorders>
              <w:top w:val="nil"/>
              <w:left w:val="nil"/>
              <w:bottom w:val="nil"/>
              <w:right w:val="nil"/>
            </w:tcBorders>
            <w:noWrap/>
            <w:vAlign w:val="bottom"/>
            <w:hideMark/>
          </w:tcPr>
          <w:p w14:paraId="4CF8B8F9"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7CDCF661" w14:textId="77777777" w:rsidR="00FB7921" w:rsidRDefault="00FB7921">
            <w:pPr>
              <w:rPr>
                <w:sz w:val="20"/>
                <w:szCs w:val="20"/>
              </w:rPr>
            </w:pPr>
          </w:p>
        </w:tc>
      </w:tr>
      <w:tr w:rsidR="00FB7921" w14:paraId="7989975D" w14:textId="77777777" w:rsidTr="00FB7921">
        <w:trPr>
          <w:gridAfter w:val="1"/>
          <w:wAfter w:w="196" w:type="dxa"/>
          <w:trHeight w:val="300"/>
        </w:trPr>
        <w:tc>
          <w:tcPr>
            <w:tcW w:w="941" w:type="dxa"/>
            <w:tcBorders>
              <w:top w:val="nil"/>
              <w:left w:val="nil"/>
              <w:bottom w:val="nil"/>
              <w:right w:val="nil"/>
            </w:tcBorders>
            <w:noWrap/>
            <w:vAlign w:val="bottom"/>
            <w:hideMark/>
          </w:tcPr>
          <w:p w14:paraId="3F05B201" w14:textId="77777777" w:rsidR="00FB7921" w:rsidRDefault="00FB7921">
            <w:pPr>
              <w:rPr>
                <w:sz w:val="20"/>
                <w:szCs w:val="20"/>
              </w:rPr>
            </w:pPr>
          </w:p>
        </w:tc>
        <w:tc>
          <w:tcPr>
            <w:tcW w:w="942" w:type="dxa"/>
            <w:tcBorders>
              <w:top w:val="nil"/>
              <w:left w:val="nil"/>
              <w:bottom w:val="nil"/>
              <w:right w:val="nil"/>
            </w:tcBorders>
            <w:noWrap/>
            <w:vAlign w:val="bottom"/>
            <w:hideMark/>
          </w:tcPr>
          <w:p w14:paraId="588AB6B7" w14:textId="77777777" w:rsidR="00FB7921" w:rsidRDefault="00FB7921">
            <w:pPr>
              <w:rPr>
                <w:sz w:val="20"/>
                <w:szCs w:val="20"/>
              </w:rPr>
            </w:pPr>
          </w:p>
        </w:tc>
        <w:tc>
          <w:tcPr>
            <w:tcW w:w="1569" w:type="dxa"/>
            <w:tcBorders>
              <w:top w:val="nil"/>
              <w:left w:val="nil"/>
              <w:bottom w:val="nil"/>
              <w:right w:val="nil"/>
            </w:tcBorders>
            <w:noWrap/>
            <w:vAlign w:val="bottom"/>
            <w:hideMark/>
          </w:tcPr>
          <w:p w14:paraId="5C9068F7" w14:textId="77777777" w:rsidR="00FB7921" w:rsidRDefault="00FB7921">
            <w:pPr>
              <w:rPr>
                <w:sz w:val="20"/>
                <w:szCs w:val="20"/>
              </w:rPr>
            </w:pPr>
          </w:p>
        </w:tc>
        <w:tc>
          <w:tcPr>
            <w:tcW w:w="942" w:type="dxa"/>
            <w:tcBorders>
              <w:top w:val="nil"/>
              <w:left w:val="nil"/>
              <w:bottom w:val="nil"/>
              <w:right w:val="nil"/>
            </w:tcBorders>
            <w:noWrap/>
            <w:vAlign w:val="bottom"/>
            <w:hideMark/>
          </w:tcPr>
          <w:p w14:paraId="2B17A772"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457F807A" w14:textId="77777777" w:rsidR="00FB7921" w:rsidRDefault="00FB7921">
            <w:pPr>
              <w:rPr>
                <w:sz w:val="20"/>
                <w:szCs w:val="20"/>
              </w:rPr>
            </w:pPr>
          </w:p>
        </w:tc>
        <w:tc>
          <w:tcPr>
            <w:tcW w:w="655" w:type="dxa"/>
            <w:tcBorders>
              <w:top w:val="nil"/>
              <w:left w:val="nil"/>
              <w:bottom w:val="nil"/>
              <w:right w:val="nil"/>
            </w:tcBorders>
            <w:noWrap/>
            <w:vAlign w:val="bottom"/>
            <w:hideMark/>
          </w:tcPr>
          <w:p w14:paraId="4770ADC6" w14:textId="77777777" w:rsidR="00FB7921" w:rsidRDefault="00FB7921">
            <w:pPr>
              <w:rPr>
                <w:sz w:val="20"/>
                <w:szCs w:val="20"/>
              </w:rPr>
            </w:pPr>
          </w:p>
        </w:tc>
        <w:tc>
          <w:tcPr>
            <w:tcW w:w="655" w:type="dxa"/>
            <w:tcBorders>
              <w:top w:val="nil"/>
              <w:left w:val="nil"/>
              <w:bottom w:val="nil"/>
              <w:right w:val="nil"/>
            </w:tcBorders>
            <w:noWrap/>
            <w:vAlign w:val="bottom"/>
            <w:hideMark/>
          </w:tcPr>
          <w:p w14:paraId="48C75C85" w14:textId="77777777" w:rsidR="00FB7921" w:rsidRDefault="00FB7921">
            <w:pPr>
              <w:rPr>
                <w:sz w:val="20"/>
                <w:szCs w:val="20"/>
              </w:rPr>
            </w:pPr>
          </w:p>
        </w:tc>
        <w:tc>
          <w:tcPr>
            <w:tcW w:w="239" w:type="dxa"/>
            <w:tcBorders>
              <w:top w:val="nil"/>
              <w:left w:val="nil"/>
              <w:bottom w:val="nil"/>
              <w:right w:val="nil"/>
            </w:tcBorders>
            <w:noWrap/>
            <w:vAlign w:val="bottom"/>
            <w:hideMark/>
          </w:tcPr>
          <w:p w14:paraId="2335411F"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4D0FFDD4" w14:textId="77777777" w:rsidR="00FB7921" w:rsidRDefault="00FB7921">
            <w:pPr>
              <w:rPr>
                <w:sz w:val="20"/>
                <w:szCs w:val="20"/>
              </w:rPr>
            </w:pPr>
          </w:p>
        </w:tc>
      </w:tr>
      <w:tr w:rsidR="00FB7921" w14:paraId="43EAC2BB" w14:textId="77777777" w:rsidTr="00FB7921">
        <w:trPr>
          <w:gridAfter w:val="1"/>
          <w:wAfter w:w="196" w:type="dxa"/>
          <w:trHeight w:val="300"/>
        </w:trPr>
        <w:tc>
          <w:tcPr>
            <w:tcW w:w="941" w:type="dxa"/>
            <w:tcBorders>
              <w:top w:val="nil"/>
              <w:left w:val="nil"/>
              <w:bottom w:val="nil"/>
              <w:right w:val="nil"/>
            </w:tcBorders>
            <w:noWrap/>
            <w:vAlign w:val="bottom"/>
            <w:hideMark/>
          </w:tcPr>
          <w:p w14:paraId="2E80B376" w14:textId="77777777" w:rsidR="00FB7921" w:rsidRDefault="00FB7921">
            <w:pPr>
              <w:rPr>
                <w:sz w:val="20"/>
                <w:szCs w:val="20"/>
              </w:rPr>
            </w:pPr>
          </w:p>
        </w:tc>
        <w:tc>
          <w:tcPr>
            <w:tcW w:w="942" w:type="dxa"/>
            <w:tcBorders>
              <w:top w:val="nil"/>
              <w:left w:val="nil"/>
              <w:bottom w:val="nil"/>
              <w:right w:val="nil"/>
            </w:tcBorders>
            <w:noWrap/>
            <w:vAlign w:val="bottom"/>
            <w:hideMark/>
          </w:tcPr>
          <w:p w14:paraId="1A718645" w14:textId="77777777" w:rsidR="00FB7921" w:rsidRDefault="00FB7921">
            <w:pPr>
              <w:rPr>
                <w:sz w:val="20"/>
                <w:szCs w:val="20"/>
              </w:rPr>
            </w:pPr>
          </w:p>
        </w:tc>
        <w:tc>
          <w:tcPr>
            <w:tcW w:w="1569" w:type="dxa"/>
            <w:tcBorders>
              <w:top w:val="nil"/>
              <w:left w:val="nil"/>
              <w:bottom w:val="nil"/>
              <w:right w:val="nil"/>
            </w:tcBorders>
            <w:noWrap/>
            <w:vAlign w:val="bottom"/>
            <w:hideMark/>
          </w:tcPr>
          <w:p w14:paraId="1038B4B9" w14:textId="77777777" w:rsidR="00FB7921" w:rsidRDefault="00FB7921">
            <w:pPr>
              <w:rPr>
                <w:sz w:val="20"/>
                <w:szCs w:val="20"/>
              </w:rPr>
            </w:pPr>
          </w:p>
        </w:tc>
        <w:tc>
          <w:tcPr>
            <w:tcW w:w="942" w:type="dxa"/>
            <w:tcBorders>
              <w:top w:val="nil"/>
              <w:left w:val="nil"/>
              <w:bottom w:val="nil"/>
              <w:right w:val="nil"/>
            </w:tcBorders>
            <w:noWrap/>
            <w:vAlign w:val="bottom"/>
            <w:hideMark/>
          </w:tcPr>
          <w:p w14:paraId="6A79E4C3"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6149F896" w14:textId="77777777" w:rsidR="00FB7921" w:rsidRDefault="00FB7921">
            <w:pPr>
              <w:rPr>
                <w:sz w:val="20"/>
                <w:szCs w:val="20"/>
              </w:rPr>
            </w:pPr>
          </w:p>
        </w:tc>
        <w:tc>
          <w:tcPr>
            <w:tcW w:w="655" w:type="dxa"/>
            <w:tcBorders>
              <w:top w:val="nil"/>
              <w:left w:val="nil"/>
              <w:bottom w:val="nil"/>
              <w:right w:val="nil"/>
            </w:tcBorders>
            <w:noWrap/>
            <w:vAlign w:val="bottom"/>
            <w:hideMark/>
          </w:tcPr>
          <w:p w14:paraId="6DD273F9" w14:textId="77777777" w:rsidR="00FB7921" w:rsidRDefault="00FB7921">
            <w:pPr>
              <w:rPr>
                <w:sz w:val="20"/>
                <w:szCs w:val="20"/>
              </w:rPr>
            </w:pPr>
          </w:p>
        </w:tc>
        <w:tc>
          <w:tcPr>
            <w:tcW w:w="655" w:type="dxa"/>
            <w:tcBorders>
              <w:top w:val="nil"/>
              <w:left w:val="nil"/>
              <w:bottom w:val="nil"/>
              <w:right w:val="nil"/>
            </w:tcBorders>
            <w:noWrap/>
            <w:vAlign w:val="bottom"/>
            <w:hideMark/>
          </w:tcPr>
          <w:p w14:paraId="3DB7FD5C" w14:textId="77777777" w:rsidR="00FB7921" w:rsidRDefault="00FB7921">
            <w:pPr>
              <w:rPr>
                <w:sz w:val="20"/>
                <w:szCs w:val="20"/>
              </w:rPr>
            </w:pPr>
          </w:p>
        </w:tc>
        <w:tc>
          <w:tcPr>
            <w:tcW w:w="239" w:type="dxa"/>
            <w:tcBorders>
              <w:top w:val="nil"/>
              <w:left w:val="nil"/>
              <w:bottom w:val="nil"/>
              <w:right w:val="nil"/>
            </w:tcBorders>
            <w:noWrap/>
            <w:vAlign w:val="bottom"/>
            <w:hideMark/>
          </w:tcPr>
          <w:p w14:paraId="567F8D75"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7662B5F1" w14:textId="77777777" w:rsidR="00FB7921" w:rsidRDefault="00FB7921">
            <w:pPr>
              <w:rPr>
                <w:sz w:val="20"/>
                <w:szCs w:val="20"/>
              </w:rPr>
            </w:pPr>
          </w:p>
        </w:tc>
      </w:tr>
      <w:tr w:rsidR="00FB7921" w14:paraId="3CEE5F55" w14:textId="77777777" w:rsidTr="00FB7921">
        <w:trPr>
          <w:gridAfter w:val="1"/>
          <w:wAfter w:w="196" w:type="dxa"/>
          <w:trHeight w:val="300"/>
        </w:trPr>
        <w:tc>
          <w:tcPr>
            <w:tcW w:w="941" w:type="dxa"/>
            <w:tcBorders>
              <w:top w:val="nil"/>
              <w:left w:val="nil"/>
              <w:bottom w:val="nil"/>
              <w:right w:val="nil"/>
            </w:tcBorders>
            <w:noWrap/>
            <w:vAlign w:val="bottom"/>
            <w:hideMark/>
          </w:tcPr>
          <w:p w14:paraId="203D543B" w14:textId="77777777" w:rsidR="00FB7921" w:rsidRDefault="00FB7921">
            <w:pPr>
              <w:rPr>
                <w:sz w:val="20"/>
                <w:szCs w:val="20"/>
              </w:rPr>
            </w:pPr>
          </w:p>
        </w:tc>
        <w:tc>
          <w:tcPr>
            <w:tcW w:w="942" w:type="dxa"/>
            <w:tcBorders>
              <w:top w:val="nil"/>
              <w:left w:val="nil"/>
              <w:bottom w:val="nil"/>
              <w:right w:val="nil"/>
            </w:tcBorders>
            <w:noWrap/>
            <w:vAlign w:val="bottom"/>
            <w:hideMark/>
          </w:tcPr>
          <w:p w14:paraId="6BD51C2B" w14:textId="77777777" w:rsidR="00FB7921" w:rsidRDefault="00FB7921">
            <w:pPr>
              <w:rPr>
                <w:sz w:val="20"/>
                <w:szCs w:val="20"/>
              </w:rPr>
            </w:pPr>
          </w:p>
        </w:tc>
        <w:tc>
          <w:tcPr>
            <w:tcW w:w="1569" w:type="dxa"/>
            <w:tcBorders>
              <w:top w:val="nil"/>
              <w:left w:val="nil"/>
              <w:bottom w:val="nil"/>
              <w:right w:val="nil"/>
            </w:tcBorders>
            <w:noWrap/>
            <w:vAlign w:val="bottom"/>
            <w:hideMark/>
          </w:tcPr>
          <w:p w14:paraId="69A69B6C" w14:textId="77777777" w:rsidR="00FB7921" w:rsidRDefault="00FB7921">
            <w:pPr>
              <w:rPr>
                <w:sz w:val="20"/>
                <w:szCs w:val="20"/>
              </w:rPr>
            </w:pPr>
          </w:p>
        </w:tc>
        <w:tc>
          <w:tcPr>
            <w:tcW w:w="942" w:type="dxa"/>
            <w:tcBorders>
              <w:top w:val="nil"/>
              <w:left w:val="nil"/>
              <w:bottom w:val="nil"/>
              <w:right w:val="nil"/>
            </w:tcBorders>
            <w:noWrap/>
            <w:vAlign w:val="bottom"/>
            <w:hideMark/>
          </w:tcPr>
          <w:p w14:paraId="37A57D8A" w14:textId="77777777" w:rsidR="00FB7921" w:rsidRDefault="00FB7921">
            <w:pPr>
              <w:rPr>
                <w:sz w:val="20"/>
                <w:szCs w:val="20"/>
              </w:rPr>
            </w:pPr>
          </w:p>
        </w:tc>
        <w:tc>
          <w:tcPr>
            <w:tcW w:w="3295" w:type="dxa"/>
            <w:gridSpan w:val="2"/>
            <w:tcBorders>
              <w:top w:val="nil"/>
              <w:left w:val="nil"/>
              <w:bottom w:val="nil"/>
              <w:right w:val="nil"/>
            </w:tcBorders>
            <w:noWrap/>
            <w:vAlign w:val="bottom"/>
            <w:hideMark/>
          </w:tcPr>
          <w:p w14:paraId="62CDE1E9" w14:textId="77777777" w:rsidR="00FB7921" w:rsidRDefault="00FB7921">
            <w:pPr>
              <w:rPr>
                <w:sz w:val="20"/>
                <w:szCs w:val="20"/>
              </w:rPr>
            </w:pPr>
          </w:p>
        </w:tc>
        <w:tc>
          <w:tcPr>
            <w:tcW w:w="655" w:type="dxa"/>
            <w:tcBorders>
              <w:top w:val="nil"/>
              <w:left w:val="nil"/>
              <w:bottom w:val="nil"/>
              <w:right w:val="nil"/>
            </w:tcBorders>
            <w:noWrap/>
            <w:vAlign w:val="bottom"/>
            <w:hideMark/>
          </w:tcPr>
          <w:p w14:paraId="0F608C20" w14:textId="77777777" w:rsidR="00FB7921" w:rsidRDefault="00FB7921">
            <w:pPr>
              <w:rPr>
                <w:sz w:val="20"/>
                <w:szCs w:val="20"/>
              </w:rPr>
            </w:pPr>
          </w:p>
        </w:tc>
        <w:tc>
          <w:tcPr>
            <w:tcW w:w="655" w:type="dxa"/>
            <w:tcBorders>
              <w:top w:val="nil"/>
              <w:left w:val="nil"/>
              <w:bottom w:val="nil"/>
              <w:right w:val="nil"/>
            </w:tcBorders>
            <w:noWrap/>
            <w:vAlign w:val="bottom"/>
            <w:hideMark/>
          </w:tcPr>
          <w:p w14:paraId="05EC715C" w14:textId="77777777" w:rsidR="00FB7921" w:rsidRDefault="00FB7921">
            <w:pPr>
              <w:rPr>
                <w:sz w:val="20"/>
                <w:szCs w:val="20"/>
              </w:rPr>
            </w:pPr>
          </w:p>
        </w:tc>
        <w:tc>
          <w:tcPr>
            <w:tcW w:w="239" w:type="dxa"/>
            <w:tcBorders>
              <w:top w:val="nil"/>
              <w:left w:val="nil"/>
              <w:bottom w:val="nil"/>
              <w:right w:val="nil"/>
            </w:tcBorders>
            <w:noWrap/>
            <w:vAlign w:val="bottom"/>
            <w:hideMark/>
          </w:tcPr>
          <w:p w14:paraId="5AC57FB5" w14:textId="77777777" w:rsidR="00FB7921" w:rsidRDefault="00FB7921">
            <w:pPr>
              <w:rPr>
                <w:sz w:val="20"/>
                <w:szCs w:val="20"/>
              </w:rPr>
            </w:pPr>
          </w:p>
        </w:tc>
        <w:tc>
          <w:tcPr>
            <w:tcW w:w="942" w:type="dxa"/>
            <w:gridSpan w:val="3"/>
            <w:tcBorders>
              <w:top w:val="nil"/>
              <w:left w:val="nil"/>
              <w:bottom w:val="nil"/>
              <w:right w:val="nil"/>
            </w:tcBorders>
            <w:noWrap/>
            <w:vAlign w:val="bottom"/>
            <w:hideMark/>
          </w:tcPr>
          <w:p w14:paraId="65C11FD0" w14:textId="77777777" w:rsidR="00FB7921" w:rsidRDefault="00FB7921">
            <w:pPr>
              <w:rPr>
                <w:sz w:val="20"/>
                <w:szCs w:val="20"/>
              </w:rPr>
            </w:pPr>
          </w:p>
        </w:tc>
      </w:tr>
    </w:tbl>
    <w:p w14:paraId="16A0D48E" w14:textId="77777777" w:rsidR="00FB7921" w:rsidRDefault="00FB7921" w:rsidP="008A5FAC">
      <w:pPr>
        <w:tabs>
          <w:tab w:val="left" w:pos="1935"/>
        </w:tabs>
        <w:rPr>
          <w:sz w:val="20"/>
        </w:rPr>
      </w:pPr>
    </w:p>
    <w:p w14:paraId="659A8DCF" w14:textId="77777777" w:rsidR="00D75C06" w:rsidRDefault="00D75C06" w:rsidP="00D75C06">
      <w:pPr>
        <w:rPr>
          <w:sz w:val="20"/>
        </w:rPr>
      </w:pPr>
    </w:p>
    <w:p w14:paraId="659A8DD0" w14:textId="77777777" w:rsidR="00D75C06" w:rsidRDefault="00D75C06" w:rsidP="00D75C06">
      <w:pPr>
        <w:rPr>
          <w:sz w:val="20"/>
        </w:rPr>
      </w:pPr>
    </w:p>
    <w:p w14:paraId="659A8DD1" w14:textId="77777777" w:rsidR="00D75C06" w:rsidRDefault="00D75C06" w:rsidP="00D75C06">
      <w:pPr>
        <w:rPr>
          <w:sz w:val="20"/>
        </w:rPr>
      </w:pPr>
    </w:p>
    <w:p w14:paraId="659A8DD2" w14:textId="77777777" w:rsidR="00D75C06" w:rsidRDefault="00D75C06" w:rsidP="00D75C06">
      <w:pPr>
        <w:rPr>
          <w:sz w:val="20"/>
        </w:rPr>
      </w:pPr>
    </w:p>
    <w:p w14:paraId="659A8DD3" w14:textId="77777777" w:rsidR="00D75C06" w:rsidRDefault="00D75C06" w:rsidP="00D75C06">
      <w:pPr>
        <w:rPr>
          <w:sz w:val="20"/>
        </w:rPr>
      </w:pPr>
    </w:p>
    <w:p w14:paraId="659A8DD7" w14:textId="77777777" w:rsidR="00D75C06" w:rsidRDefault="00D75C06" w:rsidP="00D75C06">
      <w:pPr>
        <w:rPr>
          <w:sz w:val="20"/>
        </w:rPr>
      </w:pPr>
    </w:p>
    <w:sectPr w:rsidR="00D75C06" w:rsidSect="00994733">
      <w:pgSz w:w="11906" w:h="16838" w:code="9"/>
      <w:pgMar w:top="1134" w:right="567" w:bottom="1134" w:left="1701" w:header="567" w:footer="567" w:gutter="0"/>
      <w:cols w:space="1296"/>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B8189" w14:textId="77777777" w:rsidR="00B92AE1" w:rsidRDefault="00B92AE1">
      <w:r>
        <w:separator/>
      </w:r>
    </w:p>
  </w:endnote>
  <w:endnote w:type="continuationSeparator" w:id="0">
    <w:p w14:paraId="6E172948" w14:textId="77777777" w:rsidR="00B92AE1" w:rsidRDefault="00B9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LT">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3CA87" w14:textId="77777777" w:rsidR="00B92AE1" w:rsidRDefault="00B92AE1">
      <w:r>
        <w:separator/>
      </w:r>
    </w:p>
  </w:footnote>
  <w:footnote w:type="continuationSeparator" w:id="0">
    <w:p w14:paraId="3BA4B2F7" w14:textId="77777777" w:rsidR="00B92AE1" w:rsidRDefault="00B92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14E59"/>
    <w:multiLevelType w:val="multilevel"/>
    <w:tmpl w:val="AC26BEFC"/>
    <w:lvl w:ilvl="0">
      <w:start w:val="42"/>
      <w:numFmt w:val="decimal"/>
      <w:lvlText w:val="%1."/>
      <w:lvlJc w:val="left"/>
      <w:pPr>
        <w:ind w:left="660" w:hanging="660"/>
      </w:pPr>
      <w:rPr>
        <w:rFonts w:hint="default"/>
      </w:rPr>
    </w:lvl>
    <w:lvl w:ilvl="1">
      <w:start w:val="1"/>
      <w:numFmt w:val="decimal"/>
      <w:lvlText w:val="%1.%2."/>
      <w:lvlJc w:val="left"/>
      <w:pPr>
        <w:ind w:left="222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6210AD"/>
    <w:multiLevelType w:val="hybridMultilevel"/>
    <w:tmpl w:val="830016FA"/>
    <w:lvl w:ilvl="0" w:tplc="0427000F">
      <w:start w:val="8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A7719D"/>
    <w:multiLevelType w:val="multilevel"/>
    <w:tmpl w:val="A766A70C"/>
    <w:lvl w:ilvl="0">
      <w:start w:val="5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062E16"/>
    <w:multiLevelType w:val="multilevel"/>
    <w:tmpl w:val="085E3A0A"/>
    <w:lvl w:ilvl="0">
      <w:start w:val="35"/>
      <w:numFmt w:val="decimal"/>
      <w:lvlText w:val="%1."/>
      <w:lvlJc w:val="left"/>
      <w:pPr>
        <w:ind w:left="1211" w:hanging="360"/>
      </w:pPr>
      <w:rPr>
        <w:rFonts w:hint="default"/>
      </w:rPr>
    </w:lvl>
    <w:lvl w:ilvl="1">
      <w:start w:val="1"/>
      <w:numFmt w:val="decimal"/>
      <w:isLgl/>
      <w:lvlText w:val="%1.%2."/>
      <w:lvlJc w:val="left"/>
      <w:pPr>
        <w:ind w:left="1496" w:hanging="64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15:restartNumberingAfterBreak="0">
    <w:nsid w:val="1B205A37"/>
    <w:multiLevelType w:val="multilevel"/>
    <w:tmpl w:val="544407D4"/>
    <w:lvl w:ilvl="0">
      <w:start w:val="42"/>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AF65028"/>
    <w:multiLevelType w:val="multilevel"/>
    <w:tmpl w:val="83C49DE2"/>
    <w:lvl w:ilvl="0">
      <w:start w:val="7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573213"/>
    <w:multiLevelType w:val="multilevel"/>
    <w:tmpl w:val="73F861C4"/>
    <w:lvl w:ilvl="0">
      <w:start w:val="40"/>
      <w:numFmt w:val="decimal"/>
      <w:lvlText w:val="%1."/>
      <w:lvlJc w:val="left"/>
      <w:pPr>
        <w:ind w:left="480" w:hanging="480"/>
      </w:pPr>
      <w:rPr>
        <w:rFonts w:hint="default"/>
      </w:rPr>
    </w:lvl>
    <w:lvl w:ilvl="1">
      <w:start w:val="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00C688F"/>
    <w:multiLevelType w:val="multilevel"/>
    <w:tmpl w:val="085AA1D0"/>
    <w:lvl w:ilvl="0">
      <w:start w:val="39"/>
      <w:numFmt w:val="decimal"/>
      <w:lvlText w:val="%1."/>
      <w:lvlJc w:val="left"/>
      <w:pPr>
        <w:ind w:left="1211"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302B129B"/>
    <w:multiLevelType w:val="multilevel"/>
    <w:tmpl w:val="94A049A4"/>
    <w:lvl w:ilvl="0">
      <w:start w:val="7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DA223C"/>
    <w:multiLevelType w:val="multilevel"/>
    <w:tmpl w:val="FDB0EC14"/>
    <w:lvl w:ilvl="0">
      <w:start w:val="4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0210FE"/>
    <w:multiLevelType w:val="multilevel"/>
    <w:tmpl w:val="4894C0AA"/>
    <w:lvl w:ilvl="0">
      <w:start w:val="1"/>
      <w:numFmt w:val="decimal"/>
      <w:lvlText w:val="%1."/>
      <w:lvlJc w:val="left"/>
      <w:pPr>
        <w:ind w:left="5152" w:hanging="615"/>
      </w:pPr>
      <w:rPr>
        <w:rFonts w:hint="default"/>
        <w:strike w:val="0"/>
      </w:rPr>
    </w:lvl>
    <w:lvl w:ilvl="1">
      <w:start w:val="1"/>
      <w:numFmt w:val="decimal"/>
      <w:isLgl/>
      <w:lvlText w:val="%1.%2."/>
      <w:lvlJc w:val="left"/>
      <w:pPr>
        <w:ind w:left="4667" w:hanging="555"/>
      </w:pPr>
      <w:rPr>
        <w:rFonts w:hint="default"/>
        <w:b w:val="0"/>
        <w:bCs/>
        <w:color w:val="auto"/>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1" w15:restartNumberingAfterBreak="0">
    <w:nsid w:val="464330FF"/>
    <w:multiLevelType w:val="hybridMultilevel"/>
    <w:tmpl w:val="A14C4FA4"/>
    <w:lvl w:ilvl="0" w:tplc="0427000F">
      <w:start w:val="77"/>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4D684404"/>
    <w:multiLevelType w:val="hybridMultilevel"/>
    <w:tmpl w:val="90BE45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03417FA"/>
    <w:multiLevelType w:val="multilevel"/>
    <w:tmpl w:val="19E6D5B8"/>
    <w:lvl w:ilvl="0">
      <w:start w:val="5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D009B1"/>
    <w:multiLevelType w:val="hybridMultilevel"/>
    <w:tmpl w:val="4B926D88"/>
    <w:lvl w:ilvl="0" w:tplc="0427000F">
      <w:start w:val="15"/>
      <w:numFmt w:val="decimal"/>
      <w:lvlText w:val="%1."/>
      <w:lvlJc w:val="left"/>
      <w:pPr>
        <w:ind w:left="6740" w:hanging="360"/>
      </w:pPr>
      <w:rPr>
        <w:rFonts w:hint="default"/>
      </w:rPr>
    </w:lvl>
    <w:lvl w:ilvl="1" w:tplc="04270019">
      <w:start w:val="1"/>
      <w:numFmt w:val="lowerLetter"/>
      <w:lvlText w:val="%2."/>
      <w:lvlJc w:val="left"/>
      <w:pPr>
        <w:ind w:left="7460" w:hanging="360"/>
      </w:pPr>
    </w:lvl>
    <w:lvl w:ilvl="2" w:tplc="0427001B">
      <w:start w:val="1"/>
      <w:numFmt w:val="lowerRoman"/>
      <w:lvlText w:val="%3."/>
      <w:lvlJc w:val="right"/>
      <w:pPr>
        <w:ind w:left="8180" w:hanging="180"/>
      </w:pPr>
    </w:lvl>
    <w:lvl w:ilvl="3" w:tplc="0427000F" w:tentative="1">
      <w:start w:val="1"/>
      <w:numFmt w:val="decimal"/>
      <w:lvlText w:val="%4."/>
      <w:lvlJc w:val="left"/>
      <w:pPr>
        <w:ind w:left="8900" w:hanging="360"/>
      </w:pPr>
    </w:lvl>
    <w:lvl w:ilvl="4" w:tplc="04270019" w:tentative="1">
      <w:start w:val="1"/>
      <w:numFmt w:val="lowerLetter"/>
      <w:lvlText w:val="%5."/>
      <w:lvlJc w:val="left"/>
      <w:pPr>
        <w:ind w:left="9620" w:hanging="360"/>
      </w:pPr>
    </w:lvl>
    <w:lvl w:ilvl="5" w:tplc="0427001B" w:tentative="1">
      <w:start w:val="1"/>
      <w:numFmt w:val="lowerRoman"/>
      <w:lvlText w:val="%6."/>
      <w:lvlJc w:val="right"/>
      <w:pPr>
        <w:ind w:left="10340" w:hanging="180"/>
      </w:pPr>
    </w:lvl>
    <w:lvl w:ilvl="6" w:tplc="0427000F" w:tentative="1">
      <w:start w:val="1"/>
      <w:numFmt w:val="decimal"/>
      <w:lvlText w:val="%7."/>
      <w:lvlJc w:val="left"/>
      <w:pPr>
        <w:ind w:left="11060" w:hanging="360"/>
      </w:pPr>
    </w:lvl>
    <w:lvl w:ilvl="7" w:tplc="04270019" w:tentative="1">
      <w:start w:val="1"/>
      <w:numFmt w:val="lowerLetter"/>
      <w:lvlText w:val="%8."/>
      <w:lvlJc w:val="left"/>
      <w:pPr>
        <w:ind w:left="11780" w:hanging="360"/>
      </w:pPr>
    </w:lvl>
    <w:lvl w:ilvl="8" w:tplc="0427001B" w:tentative="1">
      <w:start w:val="1"/>
      <w:numFmt w:val="lowerRoman"/>
      <w:lvlText w:val="%9."/>
      <w:lvlJc w:val="right"/>
      <w:pPr>
        <w:ind w:left="12500" w:hanging="180"/>
      </w:pPr>
    </w:lvl>
  </w:abstractNum>
  <w:abstractNum w:abstractNumId="15" w15:restartNumberingAfterBreak="0">
    <w:nsid w:val="55DB065F"/>
    <w:multiLevelType w:val="multilevel"/>
    <w:tmpl w:val="3C028E22"/>
    <w:lvl w:ilvl="0">
      <w:start w:val="51"/>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15:restartNumberingAfterBreak="0">
    <w:nsid w:val="5740792D"/>
    <w:multiLevelType w:val="hybridMultilevel"/>
    <w:tmpl w:val="55E46236"/>
    <w:lvl w:ilvl="0" w:tplc="54CA4598">
      <w:start w:val="1"/>
      <w:numFmt w:val="decimal"/>
      <w:lvlText w:val="%1."/>
      <w:lvlJc w:val="left"/>
      <w:pPr>
        <w:ind w:left="1996" w:hanging="360"/>
      </w:pPr>
      <w:rPr>
        <w:rFonts w:hint="default"/>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7" w15:restartNumberingAfterBreak="0">
    <w:nsid w:val="57FC1D17"/>
    <w:multiLevelType w:val="multilevel"/>
    <w:tmpl w:val="71EC0D5E"/>
    <w:lvl w:ilvl="0">
      <w:start w:val="51"/>
      <w:numFmt w:val="decimal"/>
      <w:lvlText w:val="%1."/>
      <w:lvlJc w:val="left"/>
      <w:pPr>
        <w:ind w:left="660" w:hanging="660"/>
      </w:pPr>
      <w:rPr>
        <w:rFonts w:hint="default"/>
      </w:rPr>
    </w:lvl>
    <w:lvl w:ilvl="1">
      <w:start w:val="2"/>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E802537"/>
    <w:multiLevelType w:val="hybridMultilevel"/>
    <w:tmpl w:val="00E0FE1E"/>
    <w:lvl w:ilvl="0" w:tplc="0427000F">
      <w:start w:val="62"/>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5EB34B1E"/>
    <w:multiLevelType w:val="multilevel"/>
    <w:tmpl w:val="E236C7C2"/>
    <w:lvl w:ilvl="0">
      <w:start w:val="3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FC55F30"/>
    <w:multiLevelType w:val="hybridMultilevel"/>
    <w:tmpl w:val="990A82A4"/>
    <w:lvl w:ilvl="0" w:tplc="40FEA990">
      <w:start w:val="56"/>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614D0957"/>
    <w:multiLevelType w:val="multilevel"/>
    <w:tmpl w:val="863C16D6"/>
    <w:lvl w:ilvl="0">
      <w:start w:val="7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555800"/>
    <w:multiLevelType w:val="multilevel"/>
    <w:tmpl w:val="10ECA35E"/>
    <w:lvl w:ilvl="0">
      <w:start w:val="7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185020"/>
    <w:multiLevelType w:val="multilevel"/>
    <w:tmpl w:val="3D7C2D12"/>
    <w:lvl w:ilvl="0">
      <w:start w:val="4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920A42"/>
    <w:multiLevelType w:val="multilevel"/>
    <w:tmpl w:val="77F692B0"/>
    <w:lvl w:ilvl="0">
      <w:start w:val="46"/>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68A1283C"/>
    <w:multiLevelType w:val="multilevel"/>
    <w:tmpl w:val="838E584A"/>
    <w:lvl w:ilvl="0">
      <w:start w:val="51"/>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73F1254A"/>
    <w:multiLevelType w:val="hybridMultilevel"/>
    <w:tmpl w:val="D742BCD2"/>
    <w:lvl w:ilvl="0" w:tplc="49129F68">
      <w:start w:val="59"/>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7" w15:restartNumberingAfterBreak="0">
    <w:nsid w:val="75D65B25"/>
    <w:multiLevelType w:val="hybridMultilevel"/>
    <w:tmpl w:val="C0C0FEE2"/>
    <w:lvl w:ilvl="0" w:tplc="0427000F">
      <w:start w:val="73"/>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8" w15:restartNumberingAfterBreak="0">
    <w:nsid w:val="77D4642C"/>
    <w:multiLevelType w:val="hybridMultilevel"/>
    <w:tmpl w:val="C6FC5D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FF93FE3"/>
    <w:multiLevelType w:val="hybridMultilevel"/>
    <w:tmpl w:val="800A8484"/>
    <w:lvl w:ilvl="0" w:tplc="0427000F">
      <w:start w:val="6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45720193">
    <w:abstractNumId w:val="16"/>
  </w:num>
  <w:num w:numId="2" w16cid:durableId="63921340">
    <w:abstractNumId w:val="10"/>
  </w:num>
  <w:num w:numId="3" w16cid:durableId="496578697">
    <w:abstractNumId w:val="14"/>
  </w:num>
  <w:num w:numId="4" w16cid:durableId="332923588">
    <w:abstractNumId w:val="3"/>
  </w:num>
  <w:num w:numId="5" w16cid:durableId="243028588">
    <w:abstractNumId w:val="6"/>
  </w:num>
  <w:num w:numId="6" w16cid:durableId="1900170268">
    <w:abstractNumId w:val="4"/>
  </w:num>
  <w:num w:numId="7" w16cid:durableId="1361203791">
    <w:abstractNumId w:val="23"/>
  </w:num>
  <w:num w:numId="8" w16cid:durableId="1270507741">
    <w:abstractNumId w:val="9"/>
  </w:num>
  <w:num w:numId="9" w16cid:durableId="1301810818">
    <w:abstractNumId w:val="0"/>
  </w:num>
  <w:num w:numId="10" w16cid:durableId="2122604337">
    <w:abstractNumId w:val="28"/>
  </w:num>
  <w:num w:numId="11" w16cid:durableId="366223486">
    <w:abstractNumId w:val="12"/>
  </w:num>
  <w:num w:numId="12" w16cid:durableId="651373514">
    <w:abstractNumId w:val="19"/>
  </w:num>
  <w:num w:numId="13" w16cid:durableId="755130421">
    <w:abstractNumId w:val="7"/>
  </w:num>
  <w:num w:numId="14" w16cid:durableId="1841192572">
    <w:abstractNumId w:val="15"/>
  </w:num>
  <w:num w:numId="15" w16cid:durableId="2142072448">
    <w:abstractNumId w:val="17"/>
  </w:num>
  <w:num w:numId="16" w16cid:durableId="1441338098">
    <w:abstractNumId w:val="2"/>
  </w:num>
  <w:num w:numId="17" w16cid:durableId="1742479706">
    <w:abstractNumId w:val="22"/>
  </w:num>
  <w:num w:numId="18" w16cid:durableId="286661860">
    <w:abstractNumId w:val="21"/>
  </w:num>
  <w:num w:numId="19" w16cid:durableId="1617444222">
    <w:abstractNumId w:val="5"/>
  </w:num>
  <w:num w:numId="20" w16cid:durableId="386878852">
    <w:abstractNumId w:val="8"/>
  </w:num>
  <w:num w:numId="21" w16cid:durableId="1888684887">
    <w:abstractNumId w:val="13"/>
  </w:num>
  <w:num w:numId="22" w16cid:durableId="1115058311">
    <w:abstractNumId w:val="25"/>
  </w:num>
  <w:num w:numId="23" w16cid:durableId="984966164">
    <w:abstractNumId w:val="20"/>
  </w:num>
  <w:num w:numId="24" w16cid:durableId="286744123">
    <w:abstractNumId w:val="26"/>
  </w:num>
  <w:num w:numId="25" w16cid:durableId="1376924482">
    <w:abstractNumId w:val="18"/>
  </w:num>
  <w:num w:numId="26" w16cid:durableId="844126815">
    <w:abstractNumId w:val="29"/>
  </w:num>
  <w:num w:numId="27" w16cid:durableId="952058864">
    <w:abstractNumId w:val="27"/>
  </w:num>
  <w:num w:numId="28" w16cid:durableId="1906181216">
    <w:abstractNumId w:val="11"/>
  </w:num>
  <w:num w:numId="29" w16cid:durableId="806166088">
    <w:abstractNumId w:val="1"/>
  </w:num>
  <w:num w:numId="30" w16cid:durableId="1349498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4FB"/>
    <w:rsid w:val="0001212F"/>
    <w:rsid w:val="00016C32"/>
    <w:rsid w:val="00017226"/>
    <w:rsid w:val="00017C56"/>
    <w:rsid w:val="000208FB"/>
    <w:rsid w:val="00021DE5"/>
    <w:rsid w:val="00022901"/>
    <w:rsid w:val="00030916"/>
    <w:rsid w:val="000442D5"/>
    <w:rsid w:val="00051DCC"/>
    <w:rsid w:val="00052FF7"/>
    <w:rsid w:val="00053ADE"/>
    <w:rsid w:val="0006020D"/>
    <w:rsid w:val="00061255"/>
    <w:rsid w:val="00065091"/>
    <w:rsid w:val="00066CF5"/>
    <w:rsid w:val="00073D4B"/>
    <w:rsid w:val="00077A7E"/>
    <w:rsid w:val="0008212D"/>
    <w:rsid w:val="0008422C"/>
    <w:rsid w:val="0009286C"/>
    <w:rsid w:val="00095516"/>
    <w:rsid w:val="000A0012"/>
    <w:rsid w:val="000C2939"/>
    <w:rsid w:val="000C5731"/>
    <w:rsid w:val="000C58C3"/>
    <w:rsid w:val="000C76DF"/>
    <w:rsid w:val="000D0984"/>
    <w:rsid w:val="000D114C"/>
    <w:rsid w:val="000D28C0"/>
    <w:rsid w:val="000D648C"/>
    <w:rsid w:val="000D6BD2"/>
    <w:rsid w:val="000E06FE"/>
    <w:rsid w:val="000F52BF"/>
    <w:rsid w:val="000F6528"/>
    <w:rsid w:val="00100E66"/>
    <w:rsid w:val="00101F0C"/>
    <w:rsid w:val="00102191"/>
    <w:rsid w:val="00105D4E"/>
    <w:rsid w:val="001061C1"/>
    <w:rsid w:val="001134CD"/>
    <w:rsid w:val="001161C8"/>
    <w:rsid w:val="00117B1F"/>
    <w:rsid w:val="00121D5D"/>
    <w:rsid w:val="00122187"/>
    <w:rsid w:val="0012397D"/>
    <w:rsid w:val="00124D7D"/>
    <w:rsid w:val="00130987"/>
    <w:rsid w:val="001360C2"/>
    <w:rsid w:val="001416D1"/>
    <w:rsid w:val="001424C4"/>
    <w:rsid w:val="00142AED"/>
    <w:rsid w:val="00150447"/>
    <w:rsid w:val="00151580"/>
    <w:rsid w:val="00155999"/>
    <w:rsid w:val="001578FA"/>
    <w:rsid w:val="00160B6C"/>
    <w:rsid w:val="001616B5"/>
    <w:rsid w:val="00165164"/>
    <w:rsid w:val="001673BB"/>
    <w:rsid w:val="001714A4"/>
    <w:rsid w:val="00171F0B"/>
    <w:rsid w:val="001732EF"/>
    <w:rsid w:val="00176537"/>
    <w:rsid w:val="00181080"/>
    <w:rsid w:val="001A6630"/>
    <w:rsid w:val="001A6E58"/>
    <w:rsid w:val="001A6E67"/>
    <w:rsid w:val="001A7571"/>
    <w:rsid w:val="001B3E78"/>
    <w:rsid w:val="001B68AC"/>
    <w:rsid w:val="001B7609"/>
    <w:rsid w:val="001C1F92"/>
    <w:rsid w:val="001C22CA"/>
    <w:rsid w:val="001C2CF1"/>
    <w:rsid w:val="001C34DB"/>
    <w:rsid w:val="001D1117"/>
    <w:rsid w:val="001D232E"/>
    <w:rsid w:val="001D5290"/>
    <w:rsid w:val="001E21BB"/>
    <w:rsid w:val="001E25BE"/>
    <w:rsid w:val="001E6943"/>
    <w:rsid w:val="001F08E1"/>
    <w:rsid w:val="00202E74"/>
    <w:rsid w:val="00204A3F"/>
    <w:rsid w:val="00204BEB"/>
    <w:rsid w:val="002078BF"/>
    <w:rsid w:val="0021357E"/>
    <w:rsid w:val="00215F05"/>
    <w:rsid w:val="00216629"/>
    <w:rsid w:val="00216A38"/>
    <w:rsid w:val="002170D1"/>
    <w:rsid w:val="00217A73"/>
    <w:rsid w:val="002238E3"/>
    <w:rsid w:val="00226321"/>
    <w:rsid w:val="00226B0A"/>
    <w:rsid w:val="00231C93"/>
    <w:rsid w:val="002323CC"/>
    <w:rsid w:val="00236015"/>
    <w:rsid w:val="00243F4F"/>
    <w:rsid w:val="00252018"/>
    <w:rsid w:val="002537B5"/>
    <w:rsid w:val="0025581E"/>
    <w:rsid w:val="00257483"/>
    <w:rsid w:val="00265182"/>
    <w:rsid w:val="00265765"/>
    <w:rsid w:val="00265B71"/>
    <w:rsid w:val="00265DEF"/>
    <w:rsid w:val="002715CC"/>
    <w:rsid w:val="00280D67"/>
    <w:rsid w:val="00281A2D"/>
    <w:rsid w:val="00290C57"/>
    <w:rsid w:val="00297C62"/>
    <w:rsid w:val="002A015A"/>
    <w:rsid w:val="002A3142"/>
    <w:rsid w:val="002B0710"/>
    <w:rsid w:val="002C1485"/>
    <w:rsid w:val="002C16AF"/>
    <w:rsid w:val="002C64F2"/>
    <w:rsid w:val="002C6AC4"/>
    <w:rsid w:val="002C7C9A"/>
    <w:rsid w:val="002D19EC"/>
    <w:rsid w:val="002D30B3"/>
    <w:rsid w:val="002D37EC"/>
    <w:rsid w:val="002E04DC"/>
    <w:rsid w:val="002E0CCE"/>
    <w:rsid w:val="002E2B44"/>
    <w:rsid w:val="002E3105"/>
    <w:rsid w:val="002E4494"/>
    <w:rsid w:val="002F7106"/>
    <w:rsid w:val="002F7467"/>
    <w:rsid w:val="002F7D4E"/>
    <w:rsid w:val="00300911"/>
    <w:rsid w:val="003060FF"/>
    <w:rsid w:val="003077E7"/>
    <w:rsid w:val="00315BA8"/>
    <w:rsid w:val="003170F7"/>
    <w:rsid w:val="003202CD"/>
    <w:rsid w:val="00321982"/>
    <w:rsid w:val="00322407"/>
    <w:rsid w:val="003224CD"/>
    <w:rsid w:val="00323118"/>
    <w:rsid w:val="0032326F"/>
    <w:rsid w:val="00323301"/>
    <w:rsid w:val="00337191"/>
    <w:rsid w:val="003375A0"/>
    <w:rsid w:val="003427DD"/>
    <w:rsid w:val="003452E3"/>
    <w:rsid w:val="003454FE"/>
    <w:rsid w:val="0034552F"/>
    <w:rsid w:val="00351796"/>
    <w:rsid w:val="003541CE"/>
    <w:rsid w:val="0035592D"/>
    <w:rsid w:val="00357213"/>
    <w:rsid w:val="003606AC"/>
    <w:rsid w:val="0036160A"/>
    <w:rsid w:val="003662A2"/>
    <w:rsid w:val="00371005"/>
    <w:rsid w:val="00376459"/>
    <w:rsid w:val="00392425"/>
    <w:rsid w:val="00397DBA"/>
    <w:rsid w:val="003A6918"/>
    <w:rsid w:val="003B4C88"/>
    <w:rsid w:val="003B51D3"/>
    <w:rsid w:val="003C074A"/>
    <w:rsid w:val="003C1F1B"/>
    <w:rsid w:val="003C25AD"/>
    <w:rsid w:val="003C69A4"/>
    <w:rsid w:val="003C776E"/>
    <w:rsid w:val="003D3AD2"/>
    <w:rsid w:val="003E0A7E"/>
    <w:rsid w:val="003E3D17"/>
    <w:rsid w:val="003E51F5"/>
    <w:rsid w:val="003E5ECD"/>
    <w:rsid w:val="003E62DA"/>
    <w:rsid w:val="003F0EF7"/>
    <w:rsid w:val="003F2B27"/>
    <w:rsid w:val="003F483A"/>
    <w:rsid w:val="003F57EF"/>
    <w:rsid w:val="003F60EE"/>
    <w:rsid w:val="00400E53"/>
    <w:rsid w:val="0041048C"/>
    <w:rsid w:val="00412695"/>
    <w:rsid w:val="004272A3"/>
    <w:rsid w:val="00427F7A"/>
    <w:rsid w:val="00430B45"/>
    <w:rsid w:val="0043780F"/>
    <w:rsid w:val="00437DBC"/>
    <w:rsid w:val="00442E60"/>
    <w:rsid w:val="00445713"/>
    <w:rsid w:val="004466FC"/>
    <w:rsid w:val="00452643"/>
    <w:rsid w:val="0045363E"/>
    <w:rsid w:val="0045540C"/>
    <w:rsid w:val="004576E4"/>
    <w:rsid w:val="004577C0"/>
    <w:rsid w:val="00464633"/>
    <w:rsid w:val="00464725"/>
    <w:rsid w:val="004652A5"/>
    <w:rsid w:val="00471A1B"/>
    <w:rsid w:val="00474CA9"/>
    <w:rsid w:val="00474F5B"/>
    <w:rsid w:val="0047698A"/>
    <w:rsid w:val="00482DBC"/>
    <w:rsid w:val="00484E55"/>
    <w:rsid w:val="00485732"/>
    <w:rsid w:val="00487415"/>
    <w:rsid w:val="00492047"/>
    <w:rsid w:val="0049368E"/>
    <w:rsid w:val="004A2A48"/>
    <w:rsid w:val="004A2CAA"/>
    <w:rsid w:val="004A7F44"/>
    <w:rsid w:val="004B43A5"/>
    <w:rsid w:val="004B55DB"/>
    <w:rsid w:val="004B7876"/>
    <w:rsid w:val="004C5512"/>
    <w:rsid w:val="004C7F91"/>
    <w:rsid w:val="004D072A"/>
    <w:rsid w:val="004D6A65"/>
    <w:rsid w:val="004D7711"/>
    <w:rsid w:val="004E067D"/>
    <w:rsid w:val="004E65D4"/>
    <w:rsid w:val="004F1190"/>
    <w:rsid w:val="005015D1"/>
    <w:rsid w:val="00502E09"/>
    <w:rsid w:val="005101C6"/>
    <w:rsid w:val="00510F64"/>
    <w:rsid w:val="00512944"/>
    <w:rsid w:val="00515CEA"/>
    <w:rsid w:val="00517F6A"/>
    <w:rsid w:val="005213D6"/>
    <w:rsid w:val="00524E90"/>
    <w:rsid w:val="00524EDE"/>
    <w:rsid w:val="00526019"/>
    <w:rsid w:val="00531059"/>
    <w:rsid w:val="0053725C"/>
    <w:rsid w:val="0054469A"/>
    <w:rsid w:val="00546304"/>
    <w:rsid w:val="0055121F"/>
    <w:rsid w:val="0055135E"/>
    <w:rsid w:val="00556485"/>
    <w:rsid w:val="00557342"/>
    <w:rsid w:val="00561331"/>
    <w:rsid w:val="005650C4"/>
    <w:rsid w:val="00571E93"/>
    <w:rsid w:val="00572326"/>
    <w:rsid w:val="00583ED5"/>
    <w:rsid w:val="0058512B"/>
    <w:rsid w:val="005860E0"/>
    <w:rsid w:val="00591018"/>
    <w:rsid w:val="00593194"/>
    <w:rsid w:val="00593C59"/>
    <w:rsid w:val="00595629"/>
    <w:rsid w:val="00596286"/>
    <w:rsid w:val="00596774"/>
    <w:rsid w:val="0059684B"/>
    <w:rsid w:val="0059685E"/>
    <w:rsid w:val="005A12A9"/>
    <w:rsid w:val="005A5269"/>
    <w:rsid w:val="005A6712"/>
    <w:rsid w:val="005A6766"/>
    <w:rsid w:val="005B189C"/>
    <w:rsid w:val="005B6BD3"/>
    <w:rsid w:val="005C2CA1"/>
    <w:rsid w:val="005C35F3"/>
    <w:rsid w:val="005C3C60"/>
    <w:rsid w:val="005C3F86"/>
    <w:rsid w:val="005C4EFD"/>
    <w:rsid w:val="005C5661"/>
    <w:rsid w:val="005D28DE"/>
    <w:rsid w:val="005D30FA"/>
    <w:rsid w:val="005D7F6B"/>
    <w:rsid w:val="005E1E0D"/>
    <w:rsid w:val="005E32BE"/>
    <w:rsid w:val="005E32FB"/>
    <w:rsid w:val="005E5F52"/>
    <w:rsid w:val="005F1555"/>
    <w:rsid w:val="005F41B9"/>
    <w:rsid w:val="005F6802"/>
    <w:rsid w:val="00613D8C"/>
    <w:rsid w:val="0061424B"/>
    <w:rsid w:val="006160BA"/>
    <w:rsid w:val="006170EA"/>
    <w:rsid w:val="00620C2F"/>
    <w:rsid w:val="0062116F"/>
    <w:rsid w:val="0062180D"/>
    <w:rsid w:val="00623427"/>
    <w:rsid w:val="00631E20"/>
    <w:rsid w:val="00635A3B"/>
    <w:rsid w:val="00635C13"/>
    <w:rsid w:val="00647938"/>
    <w:rsid w:val="00656B60"/>
    <w:rsid w:val="0066793A"/>
    <w:rsid w:val="00667D5B"/>
    <w:rsid w:val="00670183"/>
    <w:rsid w:val="0067044F"/>
    <w:rsid w:val="00671C9A"/>
    <w:rsid w:val="006808E2"/>
    <w:rsid w:val="006811E8"/>
    <w:rsid w:val="006A61AA"/>
    <w:rsid w:val="006A7095"/>
    <w:rsid w:val="006B2165"/>
    <w:rsid w:val="006B51FF"/>
    <w:rsid w:val="006B595E"/>
    <w:rsid w:val="006B78B0"/>
    <w:rsid w:val="006C15A7"/>
    <w:rsid w:val="006C229E"/>
    <w:rsid w:val="006D2C00"/>
    <w:rsid w:val="006D5179"/>
    <w:rsid w:val="006D68C3"/>
    <w:rsid w:val="006E0B62"/>
    <w:rsid w:val="006E28B1"/>
    <w:rsid w:val="006E6BBE"/>
    <w:rsid w:val="006F2DE3"/>
    <w:rsid w:val="00707141"/>
    <w:rsid w:val="0071179B"/>
    <w:rsid w:val="00713056"/>
    <w:rsid w:val="00714B35"/>
    <w:rsid w:val="0071747B"/>
    <w:rsid w:val="00717736"/>
    <w:rsid w:val="00723AAC"/>
    <w:rsid w:val="007302E0"/>
    <w:rsid w:val="00733613"/>
    <w:rsid w:val="0074056A"/>
    <w:rsid w:val="00740F61"/>
    <w:rsid w:val="00743005"/>
    <w:rsid w:val="007550AE"/>
    <w:rsid w:val="0075637B"/>
    <w:rsid w:val="00767A76"/>
    <w:rsid w:val="00770871"/>
    <w:rsid w:val="007718F2"/>
    <w:rsid w:val="0079244C"/>
    <w:rsid w:val="00792485"/>
    <w:rsid w:val="007951B7"/>
    <w:rsid w:val="007958DD"/>
    <w:rsid w:val="007979B1"/>
    <w:rsid w:val="007A00E8"/>
    <w:rsid w:val="007A0118"/>
    <w:rsid w:val="007A72F8"/>
    <w:rsid w:val="007B03D8"/>
    <w:rsid w:val="007B0ABF"/>
    <w:rsid w:val="007B3A91"/>
    <w:rsid w:val="007B40D4"/>
    <w:rsid w:val="007B530E"/>
    <w:rsid w:val="007B6E58"/>
    <w:rsid w:val="007B7764"/>
    <w:rsid w:val="007B78E6"/>
    <w:rsid w:val="007C1A54"/>
    <w:rsid w:val="007C3881"/>
    <w:rsid w:val="007C48FA"/>
    <w:rsid w:val="007C4967"/>
    <w:rsid w:val="007C706A"/>
    <w:rsid w:val="007C7DE4"/>
    <w:rsid w:val="007D6379"/>
    <w:rsid w:val="007D6BB8"/>
    <w:rsid w:val="007D750C"/>
    <w:rsid w:val="007D7538"/>
    <w:rsid w:val="007E13E0"/>
    <w:rsid w:val="007E332B"/>
    <w:rsid w:val="007E3DE5"/>
    <w:rsid w:val="007E3F90"/>
    <w:rsid w:val="007F3385"/>
    <w:rsid w:val="007F5697"/>
    <w:rsid w:val="0080099C"/>
    <w:rsid w:val="00800CA6"/>
    <w:rsid w:val="008032DC"/>
    <w:rsid w:val="00807624"/>
    <w:rsid w:val="008157A8"/>
    <w:rsid w:val="00816829"/>
    <w:rsid w:val="008170EA"/>
    <w:rsid w:val="00823DEC"/>
    <w:rsid w:val="00824D1F"/>
    <w:rsid w:val="00832011"/>
    <w:rsid w:val="008323B9"/>
    <w:rsid w:val="00832768"/>
    <w:rsid w:val="008344AF"/>
    <w:rsid w:val="00834794"/>
    <w:rsid w:val="008374F3"/>
    <w:rsid w:val="008411B5"/>
    <w:rsid w:val="0084407D"/>
    <w:rsid w:val="008525DF"/>
    <w:rsid w:val="00857C1A"/>
    <w:rsid w:val="008615AD"/>
    <w:rsid w:val="00861B14"/>
    <w:rsid w:val="008647B8"/>
    <w:rsid w:val="00871214"/>
    <w:rsid w:val="00871A23"/>
    <w:rsid w:val="008722FC"/>
    <w:rsid w:val="008740C7"/>
    <w:rsid w:val="008742E3"/>
    <w:rsid w:val="0088049A"/>
    <w:rsid w:val="00883866"/>
    <w:rsid w:val="00885224"/>
    <w:rsid w:val="008857F1"/>
    <w:rsid w:val="008875A1"/>
    <w:rsid w:val="00891363"/>
    <w:rsid w:val="008A0329"/>
    <w:rsid w:val="008A4322"/>
    <w:rsid w:val="008A472A"/>
    <w:rsid w:val="008A5FAC"/>
    <w:rsid w:val="008B4B5C"/>
    <w:rsid w:val="008C1278"/>
    <w:rsid w:val="008C1296"/>
    <w:rsid w:val="008C14A7"/>
    <w:rsid w:val="008C625E"/>
    <w:rsid w:val="008C62B8"/>
    <w:rsid w:val="008C6A88"/>
    <w:rsid w:val="008C7C41"/>
    <w:rsid w:val="008D147D"/>
    <w:rsid w:val="008E078E"/>
    <w:rsid w:val="008E2346"/>
    <w:rsid w:val="008E4B9F"/>
    <w:rsid w:val="008E76F9"/>
    <w:rsid w:val="008F3A99"/>
    <w:rsid w:val="00900D05"/>
    <w:rsid w:val="00900D5C"/>
    <w:rsid w:val="0090101C"/>
    <w:rsid w:val="00910CC8"/>
    <w:rsid w:val="009203FB"/>
    <w:rsid w:val="00920641"/>
    <w:rsid w:val="00921C3F"/>
    <w:rsid w:val="009276FA"/>
    <w:rsid w:val="009315F7"/>
    <w:rsid w:val="00934571"/>
    <w:rsid w:val="009358FE"/>
    <w:rsid w:val="009378EE"/>
    <w:rsid w:val="009455E5"/>
    <w:rsid w:val="0094690D"/>
    <w:rsid w:val="009644A9"/>
    <w:rsid w:val="009649F9"/>
    <w:rsid w:val="009670D1"/>
    <w:rsid w:val="00970662"/>
    <w:rsid w:val="00970DC1"/>
    <w:rsid w:val="00984985"/>
    <w:rsid w:val="00991953"/>
    <w:rsid w:val="009922F1"/>
    <w:rsid w:val="009925AC"/>
    <w:rsid w:val="00994733"/>
    <w:rsid w:val="009A5356"/>
    <w:rsid w:val="009B04BB"/>
    <w:rsid w:val="009B3452"/>
    <w:rsid w:val="009B3CCD"/>
    <w:rsid w:val="009C2C9F"/>
    <w:rsid w:val="009C6360"/>
    <w:rsid w:val="009D022D"/>
    <w:rsid w:val="009D05AF"/>
    <w:rsid w:val="009D0F8B"/>
    <w:rsid w:val="009D1530"/>
    <w:rsid w:val="009D369A"/>
    <w:rsid w:val="009D5B84"/>
    <w:rsid w:val="009D70CC"/>
    <w:rsid w:val="009D7699"/>
    <w:rsid w:val="009D7FE1"/>
    <w:rsid w:val="009E354B"/>
    <w:rsid w:val="009E66ED"/>
    <w:rsid w:val="009E6929"/>
    <w:rsid w:val="009F7953"/>
    <w:rsid w:val="00A01E3A"/>
    <w:rsid w:val="00A03007"/>
    <w:rsid w:val="00A03E19"/>
    <w:rsid w:val="00A05A26"/>
    <w:rsid w:val="00A15F29"/>
    <w:rsid w:val="00A16732"/>
    <w:rsid w:val="00A21639"/>
    <w:rsid w:val="00A2339F"/>
    <w:rsid w:val="00A23BA3"/>
    <w:rsid w:val="00A327AC"/>
    <w:rsid w:val="00A351C0"/>
    <w:rsid w:val="00A37663"/>
    <w:rsid w:val="00A40F27"/>
    <w:rsid w:val="00A44EFA"/>
    <w:rsid w:val="00A51403"/>
    <w:rsid w:val="00A520C6"/>
    <w:rsid w:val="00A548CC"/>
    <w:rsid w:val="00A549BB"/>
    <w:rsid w:val="00A74753"/>
    <w:rsid w:val="00A74C97"/>
    <w:rsid w:val="00A83EB8"/>
    <w:rsid w:val="00A83FBA"/>
    <w:rsid w:val="00A9005C"/>
    <w:rsid w:val="00A91BE6"/>
    <w:rsid w:val="00A943CF"/>
    <w:rsid w:val="00A95C1A"/>
    <w:rsid w:val="00A96296"/>
    <w:rsid w:val="00A97C82"/>
    <w:rsid w:val="00AA01B4"/>
    <w:rsid w:val="00AA0ABA"/>
    <w:rsid w:val="00AA246E"/>
    <w:rsid w:val="00AB1D65"/>
    <w:rsid w:val="00AB1F4E"/>
    <w:rsid w:val="00AB2480"/>
    <w:rsid w:val="00AB7813"/>
    <w:rsid w:val="00AC2090"/>
    <w:rsid w:val="00AC2B8D"/>
    <w:rsid w:val="00AC4B64"/>
    <w:rsid w:val="00AC5585"/>
    <w:rsid w:val="00AC6112"/>
    <w:rsid w:val="00AC6968"/>
    <w:rsid w:val="00AE2290"/>
    <w:rsid w:val="00AE4EB4"/>
    <w:rsid w:val="00AE6340"/>
    <w:rsid w:val="00AE667A"/>
    <w:rsid w:val="00AE7AB0"/>
    <w:rsid w:val="00AF458A"/>
    <w:rsid w:val="00AF51AB"/>
    <w:rsid w:val="00B02307"/>
    <w:rsid w:val="00B02595"/>
    <w:rsid w:val="00B05BB6"/>
    <w:rsid w:val="00B05DF2"/>
    <w:rsid w:val="00B076C8"/>
    <w:rsid w:val="00B118EC"/>
    <w:rsid w:val="00B12856"/>
    <w:rsid w:val="00B1308C"/>
    <w:rsid w:val="00B25959"/>
    <w:rsid w:val="00B25F9E"/>
    <w:rsid w:val="00B30894"/>
    <w:rsid w:val="00B334A6"/>
    <w:rsid w:val="00B33FBF"/>
    <w:rsid w:val="00B4167C"/>
    <w:rsid w:val="00B45318"/>
    <w:rsid w:val="00B46838"/>
    <w:rsid w:val="00B470FE"/>
    <w:rsid w:val="00B47F8D"/>
    <w:rsid w:val="00B54102"/>
    <w:rsid w:val="00B6320E"/>
    <w:rsid w:val="00B640DC"/>
    <w:rsid w:val="00B729FC"/>
    <w:rsid w:val="00B8185B"/>
    <w:rsid w:val="00B82E16"/>
    <w:rsid w:val="00B876D0"/>
    <w:rsid w:val="00B92AE1"/>
    <w:rsid w:val="00B93797"/>
    <w:rsid w:val="00B95555"/>
    <w:rsid w:val="00B9556F"/>
    <w:rsid w:val="00B95E0A"/>
    <w:rsid w:val="00B97C27"/>
    <w:rsid w:val="00B97E48"/>
    <w:rsid w:val="00BA4A16"/>
    <w:rsid w:val="00BB0DBE"/>
    <w:rsid w:val="00BB2383"/>
    <w:rsid w:val="00BB2CD6"/>
    <w:rsid w:val="00BB3918"/>
    <w:rsid w:val="00BB4B2E"/>
    <w:rsid w:val="00BC1B5B"/>
    <w:rsid w:val="00BC21FF"/>
    <w:rsid w:val="00BC25AE"/>
    <w:rsid w:val="00BD252F"/>
    <w:rsid w:val="00BD377A"/>
    <w:rsid w:val="00BD4E1F"/>
    <w:rsid w:val="00BE3BD3"/>
    <w:rsid w:val="00BE57C6"/>
    <w:rsid w:val="00BF6C32"/>
    <w:rsid w:val="00C00F62"/>
    <w:rsid w:val="00C02329"/>
    <w:rsid w:val="00C03ABD"/>
    <w:rsid w:val="00C05743"/>
    <w:rsid w:val="00C11BF7"/>
    <w:rsid w:val="00C14CA0"/>
    <w:rsid w:val="00C15FFF"/>
    <w:rsid w:val="00C16305"/>
    <w:rsid w:val="00C23CED"/>
    <w:rsid w:val="00C23E07"/>
    <w:rsid w:val="00C267BB"/>
    <w:rsid w:val="00C27BB2"/>
    <w:rsid w:val="00C35C53"/>
    <w:rsid w:val="00C35E1B"/>
    <w:rsid w:val="00C433D2"/>
    <w:rsid w:val="00C45FB1"/>
    <w:rsid w:val="00C51C16"/>
    <w:rsid w:val="00C54082"/>
    <w:rsid w:val="00C5486A"/>
    <w:rsid w:val="00C63379"/>
    <w:rsid w:val="00C63974"/>
    <w:rsid w:val="00C674FB"/>
    <w:rsid w:val="00C74D68"/>
    <w:rsid w:val="00C81939"/>
    <w:rsid w:val="00C8202B"/>
    <w:rsid w:val="00C82743"/>
    <w:rsid w:val="00C82C97"/>
    <w:rsid w:val="00C93737"/>
    <w:rsid w:val="00C93F39"/>
    <w:rsid w:val="00C97DF2"/>
    <w:rsid w:val="00CA026B"/>
    <w:rsid w:val="00CB5FDE"/>
    <w:rsid w:val="00CB7DE5"/>
    <w:rsid w:val="00CC0062"/>
    <w:rsid w:val="00CC05B8"/>
    <w:rsid w:val="00CC33B2"/>
    <w:rsid w:val="00CC4C3B"/>
    <w:rsid w:val="00CD353C"/>
    <w:rsid w:val="00CD42AB"/>
    <w:rsid w:val="00CD50B9"/>
    <w:rsid w:val="00CD7A8A"/>
    <w:rsid w:val="00CD7BD4"/>
    <w:rsid w:val="00CE143A"/>
    <w:rsid w:val="00CF0999"/>
    <w:rsid w:val="00CF0CC6"/>
    <w:rsid w:val="00CF47FA"/>
    <w:rsid w:val="00CF7A32"/>
    <w:rsid w:val="00D00C6D"/>
    <w:rsid w:val="00D01602"/>
    <w:rsid w:val="00D02BB1"/>
    <w:rsid w:val="00D12160"/>
    <w:rsid w:val="00D129F5"/>
    <w:rsid w:val="00D14728"/>
    <w:rsid w:val="00D304BE"/>
    <w:rsid w:val="00D33A20"/>
    <w:rsid w:val="00D3446C"/>
    <w:rsid w:val="00D34742"/>
    <w:rsid w:val="00D34C28"/>
    <w:rsid w:val="00D42E28"/>
    <w:rsid w:val="00D46F14"/>
    <w:rsid w:val="00D535E4"/>
    <w:rsid w:val="00D56930"/>
    <w:rsid w:val="00D56E20"/>
    <w:rsid w:val="00D57994"/>
    <w:rsid w:val="00D57AC0"/>
    <w:rsid w:val="00D61E9A"/>
    <w:rsid w:val="00D631F9"/>
    <w:rsid w:val="00D64864"/>
    <w:rsid w:val="00D64B4A"/>
    <w:rsid w:val="00D64CE3"/>
    <w:rsid w:val="00D65AC4"/>
    <w:rsid w:val="00D66A5E"/>
    <w:rsid w:val="00D6719E"/>
    <w:rsid w:val="00D6759F"/>
    <w:rsid w:val="00D67736"/>
    <w:rsid w:val="00D75C06"/>
    <w:rsid w:val="00D86185"/>
    <w:rsid w:val="00D901F9"/>
    <w:rsid w:val="00D92BCD"/>
    <w:rsid w:val="00D95FDC"/>
    <w:rsid w:val="00D963BE"/>
    <w:rsid w:val="00D9783C"/>
    <w:rsid w:val="00DA35A3"/>
    <w:rsid w:val="00DA45AD"/>
    <w:rsid w:val="00DA5670"/>
    <w:rsid w:val="00DA672A"/>
    <w:rsid w:val="00DA6A2D"/>
    <w:rsid w:val="00DA76BB"/>
    <w:rsid w:val="00DB125E"/>
    <w:rsid w:val="00DB147B"/>
    <w:rsid w:val="00DC0E15"/>
    <w:rsid w:val="00DC2BC9"/>
    <w:rsid w:val="00DC5249"/>
    <w:rsid w:val="00DC67F1"/>
    <w:rsid w:val="00DD195F"/>
    <w:rsid w:val="00DD691A"/>
    <w:rsid w:val="00DE4910"/>
    <w:rsid w:val="00DE4F88"/>
    <w:rsid w:val="00DE693E"/>
    <w:rsid w:val="00DE7900"/>
    <w:rsid w:val="00DF3E21"/>
    <w:rsid w:val="00DF3E52"/>
    <w:rsid w:val="00DF5010"/>
    <w:rsid w:val="00DF608E"/>
    <w:rsid w:val="00DF62B9"/>
    <w:rsid w:val="00E00609"/>
    <w:rsid w:val="00E03187"/>
    <w:rsid w:val="00E0569B"/>
    <w:rsid w:val="00E07F50"/>
    <w:rsid w:val="00E10299"/>
    <w:rsid w:val="00E12AD1"/>
    <w:rsid w:val="00E142C1"/>
    <w:rsid w:val="00E177E4"/>
    <w:rsid w:val="00E17AA8"/>
    <w:rsid w:val="00E245BB"/>
    <w:rsid w:val="00E265F8"/>
    <w:rsid w:val="00E30064"/>
    <w:rsid w:val="00E3147A"/>
    <w:rsid w:val="00E36127"/>
    <w:rsid w:val="00E366C2"/>
    <w:rsid w:val="00E41E40"/>
    <w:rsid w:val="00E4213E"/>
    <w:rsid w:val="00E52202"/>
    <w:rsid w:val="00E57849"/>
    <w:rsid w:val="00E7358F"/>
    <w:rsid w:val="00E738E7"/>
    <w:rsid w:val="00E76BD2"/>
    <w:rsid w:val="00E773CA"/>
    <w:rsid w:val="00E8015D"/>
    <w:rsid w:val="00E83144"/>
    <w:rsid w:val="00E910D6"/>
    <w:rsid w:val="00E926F2"/>
    <w:rsid w:val="00EA2D23"/>
    <w:rsid w:val="00EA301F"/>
    <w:rsid w:val="00EA3191"/>
    <w:rsid w:val="00EA3C3F"/>
    <w:rsid w:val="00EA4540"/>
    <w:rsid w:val="00EA484B"/>
    <w:rsid w:val="00EA7E82"/>
    <w:rsid w:val="00EB576F"/>
    <w:rsid w:val="00EB5B99"/>
    <w:rsid w:val="00EC05D9"/>
    <w:rsid w:val="00EC26F8"/>
    <w:rsid w:val="00EC3134"/>
    <w:rsid w:val="00ED01EE"/>
    <w:rsid w:val="00ED0217"/>
    <w:rsid w:val="00ED28E5"/>
    <w:rsid w:val="00ED3D35"/>
    <w:rsid w:val="00ED4B85"/>
    <w:rsid w:val="00EE1074"/>
    <w:rsid w:val="00EE28EE"/>
    <w:rsid w:val="00EE4B66"/>
    <w:rsid w:val="00EF2A4F"/>
    <w:rsid w:val="00EF3C5E"/>
    <w:rsid w:val="00EF7976"/>
    <w:rsid w:val="00F02659"/>
    <w:rsid w:val="00F115C4"/>
    <w:rsid w:val="00F1363C"/>
    <w:rsid w:val="00F16727"/>
    <w:rsid w:val="00F2065E"/>
    <w:rsid w:val="00F2617E"/>
    <w:rsid w:val="00F268A4"/>
    <w:rsid w:val="00F3180D"/>
    <w:rsid w:val="00F32F54"/>
    <w:rsid w:val="00F37EF2"/>
    <w:rsid w:val="00F4113F"/>
    <w:rsid w:val="00F42831"/>
    <w:rsid w:val="00F4304B"/>
    <w:rsid w:val="00F44C4A"/>
    <w:rsid w:val="00F45A6E"/>
    <w:rsid w:val="00F463B4"/>
    <w:rsid w:val="00F47AD8"/>
    <w:rsid w:val="00F47C90"/>
    <w:rsid w:val="00F5145B"/>
    <w:rsid w:val="00F51DA8"/>
    <w:rsid w:val="00F56A17"/>
    <w:rsid w:val="00F62D56"/>
    <w:rsid w:val="00F63096"/>
    <w:rsid w:val="00F651CE"/>
    <w:rsid w:val="00F6633D"/>
    <w:rsid w:val="00F719B6"/>
    <w:rsid w:val="00F72281"/>
    <w:rsid w:val="00F74425"/>
    <w:rsid w:val="00F76DB3"/>
    <w:rsid w:val="00F77471"/>
    <w:rsid w:val="00F8602A"/>
    <w:rsid w:val="00F92478"/>
    <w:rsid w:val="00F94B51"/>
    <w:rsid w:val="00F95FC9"/>
    <w:rsid w:val="00F96D7C"/>
    <w:rsid w:val="00FA21F3"/>
    <w:rsid w:val="00FA31E4"/>
    <w:rsid w:val="00FB579E"/>
    <w:rsid w:val="00FB7921"/>
    <w:rsid w:val="00FC2F75"/>
    <w:rsid w:val="00FC607F"/>
    <w:rsid w:val="00FC78EC"/>
    <w:rsid w:val="00FC79C7"/>
    <w:rsid w:val="00FD2E6F"/>
    <w:rsid w:val="00FD4E2E"/>
    <w:rsid w:val="00FD5389"/>
    <w:rsid w:val="00FE1083"/>
    <w:rsid w:val="00FF04B1"/>
    <w:rsid w:val="00FF16B1"/>
    <w:rsid w:val="00FF38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A8A58"/>
  <w15:chartTrackingRefBased/>
  <w15:docId w15:val="{F79522AB-5977-4BCC-8352-8AA97DDF3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7921"/>
    <w:rPr>
      <w:sz w:val="24"/>
      <w:szCs w:val="24"/>
    </w:rPr>
  </w:style>
  <w:style w:type="paragraph" w:styleId="Antrat1">
    <w:name w:val="heading 1"/>
    <w:basedOn w:val="prastasis"/>
    <w:next w:val="prastasis"/>
    <w:qFormat/>
    <w:pPr>
      <w:keepNext/>
      <w:jc w:val="center"/>
      <w:outlineLvl w:val="0"/>
    </w:pPr>
    <w:rPr>
      <w:b/>
      <w:bCs/>
      <w:szCs w:val="20"/>
      <w:lang w:eastAsia="en-US"/>
    </w:rPr>
  </w:style>
  <w:style w:type="paragraph" w:styleId="Antrat2">
    <w:name w:val="heading 2"/>
    <w:basedOn w:val="prastasis"/>
    <w:next w:val="prastasis"/>
    <w:qFormat/>
    <w:pPr>
      <w:keepNext/>
      <w:ind w:firstLine="1247"/>
      <w:outlineLvl w:val="1"/>
    </w:pPr>
    <w:rPr>
      <w:b/>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szCs w:val="20"/>
      <w:lang w:eastAsia="en-US"/>
    </w:rPr>
  </w:style>
  <w:style w:type="paragraph" w:styleId="Porat">
    <w:name w:val="footer"/>
    <w:basedOn w:val="prastasis"/>
    <w:pPr>
      <w:tabs>
        <w:tab w:val="center" w:pos="4153"/>
        <w:tab w:val="right" w:pos="8306"/>
      </w:tabs>
    </w:pPr>
    <w:rPr>
      <w:szCs w:val="20"/>
      <w:lang w:eastAsia="en-US"/>
    </w:rPr>
  </w:style>
  <w:style w:type="paragraph" w:styleId="Sraopastraipa">
    <w:name w:val="List Paragraph"/>
    <w:basedOn w:val="prastasis"/>
    <w:uiPriority w:val="34"/>
    <w:qFormat/>
    <w:rsid w:val="008C1278"/>
    <w:pPr>
      <w:ind w:left="720"/>
      <w:contextualSpacing/>
    </w:pPr>
    <w:rPr>
      <w:szCs w:val="20"/>
      <w:lang w:eastAsia="en-US"/>
    </w:rPr>
  </w:style>
  <w:style w:type="paragraph" w:styleId="Debesliotekstas">
    <w:name w:val="Balloon Text"/>
    <w:basedOn w:val="prastasis"/>
    <w:link w:val="DebesliotekstasDiagrama"/>
    <w:uiPriority w:val="99"/>
    <w:semiHidden/>
    <w:unhideWhenUsed/>
    <w:rsid w:val="008C1278"/>
    <w:rPr>
      <w:rFonts w:ascii="Tahoma" w:hAnsi="Tahoma" w:cs="Tahoma"/>
      <w:sz w:val="16"/>
      <w:szCs w:val="16"/>
      <w:lang w:eastAsia="en-US"/>
    </w:rPr>
  </w:style>
  <w:style w:type="character" w:customStyle="1" w:styleId="DebesliotekstasDiagrama">
    <w:name w:val="Debesėlio tekstas Diagrama"/>
    <w:link w:val="Debesliotekstas"/>
    <w:uiPriority w:val="99"/>
    <w:semiHidden/>
    <w:rsid w:val="008C1278"/>
    <w:rPr>
      <w:rFonts w:ascii="Tahoma" w:hAnsi="Tahoma" w:cs="Tahoma"/>
      <w:sz w:val="16"/>
      <w:szCs w:val="16"/>
      <w:lang w:eastAsia="en-US"/>
    </w:rPr>
  </w:style>
  <w:style w:type="paragraph" w:styleId="Pagrindinistekstas">
    <w:name w:val="Body Text"/>
    <w:basedOn w:val="prastasis"/>
    <w:link w:val="PagrindinistekstasDiagrama"/>
    <w:rsid w:val="00F92478"/>
    <w:pPr>
      <w:jc w:val="both"/>
    </w:pPr>
    <w:rPr>
      <w:rFonts w:ascii="TimesLT" w:hAnsi="TimesLT"/>
      <w:szCs w:val="20"/>
      <w:lang w:eastAsia="en-US"/>
    </w:rPr>
  </w:style>
  <w:style w:type="character" w:customStyle="1" w:styleId="PagrindinistekstasDiagrama">
    <w:name w:val="Pagrindinis tekstas Diagrama"/>
    <w:link w:val="Pagrindinistekstas"/>
    <w:rsid w:val="00F92478"/>
    <w:rPr>
      <w:rFonts w:ascii="TimesLT" w:hAnsi="TimesLT"/>
      <w:sz w:val="24"/>
      <w:lang w:eastAsia="en-US"/>
    </w:rPr>
  </w:style>
  <w:style w:type="table" w:customStyle="1" w:styleId="Lentelstinklelis1">
    <w:name w:val="Lentelės tinklelis1"/>
    <w:basedOn w:val="prastojilentel"/>
    <w:uiPriority w:val="39"/>
    <w:rsid w:val="001134CD"/>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59"/>
    <w:rsid w:val="00113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8344AF"/>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5B189C"/>
    <w:rPr>
      <w:sz w:val="16"/>
      <w:szCs w:val="16"/>
    </w:rPr>
  </w:style>
  <w:style w:type="paragraph" w:styleId="Komentarotekstas">
    <w:name w:val="annotation text"/>
    <w:basedOn w:val="prastasis"/>
    <w:link w:val="KomentarotekstasDiagrama"/>
    <w:uiPriority w:val="99"/>
    <w:unhideWhenUsed/>
    <w:rsid w:val="005B189C"/>
    <w:rPr>
      <w:sz w:val="20"/>
      <w:szCs w:val="20"/>
      <w:lang w:eastAsia="en-US"/>
    </w:rPr>
  </w:style>
  <w:style w:type="character" w:customStyle="1" w:styleId="KomentarotekstasDiagrama">
    <w:name w:val="Komentaro tekstas Diagrama"/>
    <w:basedOn w:val="Numatytasispastraiposriftas"/>
    <w:link w:val="Komentarotekstas"/>
    <w:uiPriority w:val="99"/>
    <w:rsid w:val="005B189C"/>
    <w:rPr>
      <w:lang w:eastAsia="en-US"/>
    </w:rPr>
  </w:style>
  <w:style w:type="paragraph" w:styleId="Komentarotema">
    <w:name w:val="annotation subject"/>
    <w:basedOn w:val="Komentarotekstas"/>
    <w:next w:val="Komentarotekstas"/>
    <w:link w:val="KomentarotemaDiagrama"/>
    <w:uiPriority w:val="99"/>
    <w:semiHidden/>
    <w:unhideWhenUsed/>
    <w:rsid w:val="005B189C"/>
    <w:rPr>
      <w:b/>
      <w:bCs/>
    </w:rPr>
  </w:style>
  <w:style w:type="character" w:customStyle="1" w:styleId="KomentarotemaDiagrama">
    <w:name w:val="Komentaro tema Diagrama"/>
    <w:basedOn w:val="KomentarotekstasDiagrama"/>
    <w:link w:val="Komentarotema"/>
    <w:uiPriority w:val="99"/>
    <w:semiHidden/>
    <w:rsid w:val="005B189C"/>
    <w:rPr>
      <w:b/>
      <w:bCs/>
      <w:lang w:eastAsia="en-US"/>
    </w:rPr>
  </w:style>
  <w:style w:type="paragraph" w:styleId="Pataisymai">
    <w:name w:val="Revision"/>
    <w:hidden/>
    <w:uiPriority w:val="99"/>
    <w:semiHidden/>
    <w:rsid w:val="00515CEA"/>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14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DOKUMENTAI\SABLONAI\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536</TotalTime>
  <Pages>28</Pages>
  <Words>55032</Words>
  <Characters>31369</Characters>
  <Application>Microsoft Office Word</Application>
  <DocSecurity>0</DocSecurity>
  <Lines>261</Lines>
  <Paragraphs>172</Paragraphs>
  <ScaleCrop>false</ScaleCrop>
  <HeadingPairs>
    <vt:vector size="2" baseType="variant">
      <vt:variant>
        <vt:lpstr>Pavadinimas</vt:lpstr>
      </vt:variant>
      <vt:variant>
        <vt:i4>1</vt:i4>
      </vt:variant>
    </vt:vector>
  </HeadingPairs>
  <TitlesOfParts>
    <vt:vector size="1" baseType="lpstr">
      <vt:lpstr> </vt:lpstr>
    </vt:vector>
  </TitlesOfParts>
  <Company>Druskininku savivaldybe</Company>
  <LinksUpToDate>false</LinksUpToDate>
  <CharactersWithSpaces>86229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Mulskienė</dc:creator>
  <cp:keywords/>
  <cp:lastModifiedBy>Eremita Salickienė</cp:lastModifiedBy>
  <cp:revision>132</cp:revision>
  <cp:lastPrinted>2023-01-11T08:46:00Z</cp:lastPrinted>
  <dcterms:created xsi:type="dcterms:W3CDTF">2026-03-12T14:59:00Z</dcterms:created>
  <dcterms:modified xsi:type="dcterms:W3CDTF">2026-03-26T07:11:00Z</dcterms:modified>
</cp:coreProperties>
</file>