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620" w:rsidRDefault="00D05620" w:rsidP="00D05620">
      <w:pPr>
        <w:tabs>
          <w:tab w:val="left" w:pos="3119"/>
          <w:tab w:val="left" w:pos="4111"/>
        </w:tabs>
        <w:ind w:firstLine="720"/>
        <w:jc w:val="right"/>
      </w:pPr>
      <w:r>
        <w:t xml:space="preserve">Kultūros projektų finansavimo </w:t>
      </w:r>
    </w:p>
    <w:p w:rsidR="00D05620" w:rsidRDefault="00D05620" w:rsidP="00D05620">
      <w:pPr>
        <w:tabs>
          <w:tab w:val="left" w:pos="3119"/>
        </w:tabs>
        <w:ind w:left="1440"/>
      </w:pPr>
      <w:r>
        <w:t xml:space="preserve">                                                                                   tvarkos aprašo</w:t>
      </w:r>
    </w:p>
    <w:p w:rsidR="006A4B09" w:rsidRDefault="00D05620" w:rsidP="00D05620">
      <w:pPr>
        <w:tabs>
          <w:tab w:val="left" w:pos="3119"/>
        </w:tabs>
        <w:ind w:left="1440"/>
      </w:pPr>
      <w:r>
        <w:t xml:space="preserve">                                                                                   2 priedas</w:t>
      </w:r>
      <w:r w:rsidR="006A4B09">
        <w:t xml:space="preserve">                                                                </w:t>
      </w:r>
      <w:r>
        <w:t xml:space="preserve">                       </w:t>
      </w:r>
    </w:p>
    <w:p w:rsidR="006A4B09" w:rsidRDefault="006A4B09" w:rsidP="006A4B09">
      <w:pPr>
        <w:tabs>
          <w:tab w:val="left" w:pos="4089"/>
        </w:tabs>
      </w:pPr>
      <w:r>
        <w:tab/>
      </w:r>
    </w:p>
    <w:p w:rsidR="00D05620" w:rsidRDefault="00D05620" w:rsidP="006A4B09">
      <w:pPr>
        <w:tabs>
          <w:tab w:val="left" w:pos="4089"/>
        </w:tabs>
      </w:pPr>
    </w:p>
    <w:p w:rsidR="00C07647" w:rsidRPr="008747D4" w:rsidRDefault="00C07647" w:rsidP="00C07647">
      <w:pPr>
        <w:pStyle w:val="Pagrindinistekstas"/>
        <w:jc w:val="center"/>
        <w:outlineLvl w:val="0"/>
        <w:rPr>
          <w:b/>
        </w:rPr>
      </w:pPr>
      <w:r>
        <w:rPr>
          <w:b/>
          <w:bCs/>
        </w:rPr>
        <w:t>ALYTAUS RAJONO SAVIVALDYBĖS KULTŪROS PROJEKTO „</w:t>
      </w:r>
      <w:r w:rsidR="00126C41">
        <w:rPr>
          <w:b/>
          <w:bCs/>
        </w:rPr>
        <w:t>_________________</w:t>
      </w:r>
      <w:r>
        <w:rPr>
          <w:b/>
          <w:bCs/>
        </w:rPr>
        <w:t>“ ĮGYVENDINIMO VEIKLOS</w:t>
      </w:r>
      <w:r w:rsidR="00D06773">
        <w:rPr>
          <w:b/>
          <w:bCs/>
        </w:rPr>
        <w:t xml:space="preserve"> </w:t>
      </w:r>
      <w:r w:rsidRPr="008747D4">
        <w:rPr>
          <w:b/>
          <w:bCs/>
        </w:rPr>
        <w:t>A</w:t>
      </w:r>
      <w:r w:rsidRPr="008747D4">
        <w:rPr>
          <w:b/>
        </w:rPr>
        <w:t>TASKAITA</w:t>
      </w:r>
    </w:p>
    <w:p w:rsidR="00C07647" w:rsidRDefault="00C07647" w:rsidP="00C07647"/>
    <w:p w:rsidR="00C07647" w:rsidRDefault="00C07647" w:rsidP="00C07647">
      <w:pPr>
        <w:numPr>
          <w:ilvl w:val="0"/>
          <w:numId w:val="5"/>
        </w:numPr>
        <w:jc w:val="both"/>
        <w:rPr>
          <w:b/>
          <w:bCs/>
        </w:rPr>
      </w:pPr>
      <w:r>
        <w:rPr>
          <w:b/>
          <w:bCs/>
        </w:rPr>
        <w:t>Įvykdyto projekto pavadinimas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07647" w:rsidRPr="00363BCF" w:rsidTr="00670E4B">
        <w:tc>
          <w:tcPr>
            <w:tcW w:w="9828" w:type="dxa"/>
          </w:tcPr>
          <w:p w:rsidR="00C07647" w:rsidRPr="00363BCF" w:rsidRDefault="00C07647" w:rsidP="00670E4B">
            <w:pPr>
              <w:jc w:val="both"/>
              <w:rPr>
                <w:bCs/>
              </w:rPr>
            </w:pPr>
          </w:p>
        </w:tc>
      </w:tr>
      <w:tr w:rsidR="00C07647" w:rsidRPr="00363BCF" w:rsidTr="00670E4B">
        <w:tc>
          <w:tcPr>
            <w:tcW w:w="9828" w:type="dxa"/>
          </w:tcPr>
          <w:p w:rsidR="00C07647" w:rsidRPr="00363BCF" w:rsidRDefault="00C07647" w:rsidP="00670E4B">
            <w:pPr>
              <w:jc w:val="both"/>
              <w:rPr>
                <w:bCs/>
              </w:rPr>
            </w:pPr>
          </w:p>
        </w:tc>
      </w:tr>
    </w:tbl>
    <w:p w:rsidR="00C07647" w:rsidRDefault="00C07647" w:rsidP="00C07647">
      <w:pPr>
        <w:numPr>
          <w:ilvl w:val="0"/>
          <w:numId w:val="5"/>
        </w:numPr>
        <w:jc w:val="both"/>
        <w:rPr>
          <w:b/>
          <w:bCs/>
        </w:rPr>
      </w:pPr>
      <w:r>
        <w:rPr>
          <w:b/>
          <w:bCs/>
        </w:rPr>
        <w:t>Projekto vykdytojas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C07647" w:rsidRPr="00363BCF" w:rsidTr="0007773A">
        <w:tc>
          <w:tcPr>
            <w:tcW w:w="9889" w:type="dxa"/>
          </w:tcPr>
          <w:p w:rsidR="00C07647" w:rsidRPr="00363BCF" w:rsidRDefault="00C07647" w:rsidP="00670E4B">
            <w:pPr>
              <w:jc w:val="both"/>
              <w:rPr>
                <w:bCs/>
              </w:rPr>
            </w:pPr>
          </w:p>
        </w:tc>
      </w:tr>
      <w:tr w:rsidR="00C07647" w:rsidRPr="00363BCF" w:rsidTr="0007773A">
        <w:tc>
          <w:tcPr>
            <w:tcW w:w="9889" w:type="dxa"/>
          </w:tcPr>
          <w:p w:rsidR="00C07647" w:rsidRPr="00363BCF" w:rsidRDefault="00C07647" w:rsidP="00670E4B">
            <w:pPr>
              <w:jc w:val="both"/>
              <w:rPr>
                <w:bCs/>
              </w:rPr>
            </w:pPr>
          </w:p>
        </w:tc>
      </w:tr>
    </w:tbl>
    <w:p w:rsidR="00C07647" w:rsidRDefault="00C07647" w:rsidP="00C07647">
      <w:pPr>
        <w:numPr>
          <w:ilvl w:val="0"/>
          <w:numId w:val="5"/>
        </w:numPr>
        <w:jc w:val="both"/>
        <w:rPr>
          <w:b/>
          <w:bCs/>
        </w:rPr>
      </w:pPr>
      <w:r>
        <w:rPr>
          <w:b/>
          <w:bCs/>
        </w:rPr>
        <w:t xml:space="preserve">Įvykdyto projekto </w:t>
      </w:r>
      <w:r w:rsidR="006A4B09">
        <w:rPr>
          <w:b/>
          <w:bCs/>
        </w:rPr>
        <w:t xml:space="preserve">trumpas </w:t>
      </w:r>
      <w:r>
        <w:rPr>
          <w:b/>
          <w:bCs/>
        </w:rPr>
        <w:t>aprašymas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07647" w:rsidRPr="00363BCF" w:rsidTr="00670E4B">
        <w:tc>
          <w:tcPr>
            <w:tcW w:w="9828" w:type="dxa"/>
          </w:tcPr>
          <w:p w:rsidR="00C07647" w:rsidRPr="00363BCF" w:rsidRDefault="00C07647" w:rsidP="00670E4B">
            <w:pPr>
              <w:jc w:val="both"/>
              <w:rPr>
                <w:bCs/>
              </w:rPr>
            </w:pPr>
          </w:p>
        </w:tc>
      </w:tr>
      <w:tr w:rsidR="00C07647" w:rsidRPr="00363BCF" w:rsidTr="00670E4B">
        <w:tc>
          <w:tcPr>
            <w:tcW w:w="9828" w:type="dxa"/>
          </w:tcPr>
          <w:p w:rsidR="00C07647" w:rsidRPr="00363BCF" w:rsidRDefault="00C07647" w:rsidP="00670E4B">
            <w:pPr>
              <w:jc w:val="both"/>
              <w:rPr>
                <w:bCs/>
              </w:rPr>
            </w:pPr>
          </w:p>
        </w:tc>
      </w:tr>
    </w:tbl>
    <w:p w:rsidR="00C07647" w:rsidRDefault="00C07647" w:rsidP="00C07647">
      <w:pPr>
        <w:ind w:firstLine="360"/>
        <w:jc w:val="both"/>
        <w:rPr>
          <w:b/>
          <w:bCs/>
        </w:rPr>
      </w:pPr>
      <w:r>
        <w:rPr>
          <w:b/>
          <w:bCs/>
        </w:rPr>
        <w:t>4. Pasiektų rezultatų apibūdinimas (rezultatus apibūdinkite kiekybiškai, pateikite vaizdinę medžiagą: nuotraukas, laikraščių straipsnius ir pan.):</w:t>
      </w:r>
    </w:p>
    <w:p w:rsidR="00C07647" w:rsidRDefault="002D2EC9" w:rsidP="00C07647">
      <w:pPr>
        <w:ind w:left="360"/>
        <w:jc w:val="both"/>
        <w:outlineLvl w:val="0"/>
        <w:rPr>
          <w:b/>
          <w:bCs/>
        </w:rPr>
      </w:pPr>
      <w:r>
        <w:rPr>
          <w:b/>
          <w:bCs/>
        </w:rPr>
        <w:t>4.1. k</w:t>
      </w:r>
      <w:r w:rsidR="00C07647">
        <w:rPr>
          <w:b/>
          <w:bCs/>
        </w:rPr>
        <w:t>oks tikslas pasiektas?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07647" w:rsidRPr="00363BCF" w:rsidTr="00670E4B">
        <w:tc>
          <w:tcPr>
            <w:tcW w:w="9828" w:type="dxa"/>
          </w:tcPr>
          <w:p w:rsidR="00C07647" w:rsidRPr="00363BCF" w:rsidRDefault="00C07647" w:rsidP="00670E4B">
            <w:pPr>
              <w:jc w:val="both"/>
              <w:rPr>
                <w:bCs/>
              </w:rPr>
            </w:pPr>
          </w:p>
        </w:tc>
      </w:tr>
      <w:tr w:rsidR="00C07647" w:rsidRPr="00363BCF" w:rsidTr="00670E4B">
        <w:tc>
          <w:tcPr>
            <w:tcW w:w="9828" w:type="dxa"/>
          </w:tcPr>
          <w:p w:rsidR="00C07647" w:rsidRPr="00363BCF" w:rsidRDefault="00C07647" w:rsidP="00670E4B">
            <w:pPr>
              <w:jc w:val="both"/>
              <w:rPr>
                <w:bCs/>
              </w:rPr>
            </w:pPr>
          </w:p>
        </w:tc>
      </w:tr>
    </w:tbl>
    <w:p w:rsidR="00C07647" w:rsidRDefault="002D2EC9" w:rsidP="00C07647">
      <w:pPr>
        <w:ind w:left="360"/>
        <w:jc w:val="both"/>
        <w:rPr>
          <w:b/>
          <w:bCs/>
        </w:rPr>
      </w:pPr>
      <w:r>
        <w:rPr>
          <w:b/>
          <w:bCs/>
        </w:rPr>
        <w:t>4.2. k</w:t>
      </w:r>
      <w:r w:rsidR="00C07647">
        <w:rPr>
          <w:b/>
          <w:bCs/>
        </w:rPr>
        <w:t>okie uždaviniai įgyvendinti?</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07647" w:rsidRPr="00363BCF" w:rsidTr="00670E4B">
        <w:tc>
          <w:tcPr>
            <w:tcW w:w="9828" w:type="dxa"/>
          </w:tcPr>
          <w:p w:rsidR="00C07647" w:rsidRPr="00363BCF" w:rsidRDefault="00C07647" w:rsidP="00670E4B">
            <w:pPr>
              <w:jc w:val="both"/>
              <w:rPr>
                <w:bCs/>
              </w:rPr>
            </w:pPr>
          </w:p>
        </w:tc>
      </w:tr>
      <w:tr w:rsidR="00C07647" w:rsidRPr="00363BCF" w:rsidTr="00670E4B">
        <w:tc>
          <w:tcPr>
            <w:tcW w:w="9828" w:type="dxa"/>
          </w:tcPr>
          <w:p w:rsidR="00C07647" w:rsidRPr="00363BCF" w:rsidRDefault="00C07647" w:rsidP="00670E4B">
            <w:pPr>
              <w:jc w:val="both"/>
              <w:rPr>
                <w:bCs/>
              </w:rPr>
            </w:pPr>
          </w:p>
        </w:tc>
      </w:tr>
    </w:tbl>
    <w:p w:rsidR="00C07647" w:rsidRDefault="002D2EC9" w:rsidP="00C07647">
      <w:pPr>
        <w:ind w:left="360"/>
        <w:jc w:val="both"/>
        <w:rPr>
          <w:b/>
          <w:bCs/>
        </w:rPr>
      </w:pPr>
      <w:r>
        <w:rPr>
          <w:b/>
          <w:bCs/>
        </w:rPr>
        <w:t>4.3. k</w:t>
      </w:r>
      <w:r w:rsidR="00C07647">
        <w:rPr>
          <w:b/>
          <w:bCs/>
        </w:rPr>
        <w:t xml:space="preserve">okios visuomenės grupės dalyvavo projekte?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07647" w:rsidRPr="00363BCF" w:rsidTr="00670E4B">
        <w:tc>
          <w:tcPr>
            <w:tcW w:w="9828" w:type="dxa"/>
          </w:tcPr>
          <w:p w:rsidR="00C07647" w:rsidRPr="00363BCF" w:rsidRDefault="00C07647" w:rsidP="00670E4B">
            <w:pPr>
              <w:jc w:val="both"/>
              <w:rPr>
                <w:bCs/>
              </w:rPr>
            </w:pPr>
          </w:p>
        </w:tc>
      </w:tr>
      <w:tr w:rsidR="00C07647" w:rsidRPr="00363BCF" w:rsidTr="00670E4B">
        <w:tc>
          <w:tcPr>
            <w:tcW w:w="9828" w:type="dxa"/>
          </w:tcPr>
          <w:p w:rsidR="00C07647" w:rsidRPr="00363BCF" w:rsidRDefault="00C07647" w:rsidP="00670E4B">
            <w:pPr>
              <w:jc w:val="both"/>
              <w:rPr>
                <w:bCs/>
              </w:rPr>
            </w:pPr>
          </w:p>
        </w:tc>
      </w:tr>
    </w:tbl>
    <w:p w:rsidR="006A4B09" w:rsidRDefault="002D2EC9" w:rsidP="006A4B09">
      <w:pPr>
        <w:ind w:left="360"/>
        <w:jc w:val="both"/>
        <w:rPr>
          <w:b/>
          <w:bCs/>
        </w:rPr>
      </w:pPr>
      <w:r>
        <w:rPr>
          <w:b/>
          <w:bCs/>
        </w:rPr>
        <w:t>4.4. k</w:t>
      </w:r>
      <w:r w:rsidR="008332DD">
        <w:rPr>
          <w:b/>
          <w:bCs/>
        </w:rPr>
        <w:t>aip buvo informuojama</w:t>
      </w:r>
      <w:r w:rsidR="006A4B09">
        <w:rPr>
          <w:b/>
          <w:bCs/>
        </w:rPr>
        <w:t xml:space="preserve"> </w:t>
      </w:r>
      <w:r w:rsidR="008332DD">
        <w:rPr>
          <w:b/>
          <w:bCs/>
        </w:rPr>
        <w:t>visuomenė</w:t>
      </w:r>
      <w:r w:rsidR="00B31578">
        <w:rPr>
          <w:b/>
          <w:bCs/>
        </w:rPr>
        <w:t xml:space="preserve"> apie projektą</w:t>
      </w:r>
      <w:r w:rsidR="006A4B09">
        <w:rPr>
          <w:b/>
          <w:bCs/>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6A4B09" w:rsidRPr="00363BCF" w:rsidTr="00670E4B">
        <w:tc>
          <w:tcPr>
            <w:tcW w:w="9828" w:type="dxa"/>
          </w:tcPr>
          <w:p w:rsidR="006A4B09" w:rsidRPr="00363BCF" w:rsidRDefault="006A4B09" w:rsidP="00670E4B">
            <w:pPr>
              <w:jc w:val="both"/>
              <w:rPr>
                <w:bCs/>
              </w:rPr>
            </w:pPr>
          </w:p>
        </w:tc>
      </w:tr>
      <w:tr w:rsidR="006A4B09" w:rsidRPr="00363BCF" w:rsidTr="00670E4B">
        <w:tc>
          <w:tcPr>
            <w:tcW w:w="9828" w:type="dxa"/>
          </w:tcPr>
          <w:p w:rsidR="006A4B09" w:rsidRPr="00363BCF" w:rsidRDefault="006A4B09" w:rsidP="00670E4B">
            <w:pPr>
              <w:jc w:val="both"/>
              <w:rPr>
                <w:bCs/>
              </w:rPr>
            </w:pPr>
          </w:p>
        </w:tc>
      </w:tr>
    </w:tbl>
    <w:p w:rsidR="00C07647" w:rsidRDefault="00C07647" w:rsidP="00C07647">
      <w:pPr>
        <w:ind w:firstLine="360"/>
        <w:jc w:val="both"/>
        <w:rPr>
          <w:b/>
          <w:bCs/>
        </w:rPr>
      </w:pPr>
      <w:r>
        <w:rPr>
          <w:b/>
          <w:bCs/>
        </w:rPr>
        <w:t>5. Užpildykite lente</w:t>
      </w:r>
      <w:r w:rsidR="002D2EC9">
        <w:rPr>
          <w:b/>
          <w:bCs/>
        </w:rPr>
        <w:t>lę apie panaudotas lėšas (pridėti</w:t>
      </w:r>
      <w:r>
        <w:rPr>
          <w:b/>
          <w:bCs/>
        </w:rPr>
        <w:t xml:space="preserve"> pirkimo sutarčių, sąskaitų  faktūrų, mokėjimo dokumentų, banko išrašų teisės aktų nusta</w:t>
      </w:r>
      <w:r w:rsidR="002D2EC9">
        <w:rPr>
          <w:b/>
          <w:bCs/>
        </w:rPr>
        <w:t>tyta tvarka patvirtintas kopijas</w:t>
      </w:r>
      <w:r>
        <w:rPr>
          <w:b/>
          <w:bCs/>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440"/>
        <w:gridCol w:w="3240"/>
        <w:gridCol w:w="1560"/>
      </w:tblGrid>
      <w:tr w:rsidR="00C07647" w:rsidRPr="00363BCF" w:rsidTr="00670E4B">
        <w:tc>
          <w:tcPr>
            <w:tcW w:w="588" w:type="dxa"/>
          </w:tcPr>
          <w:p w:rsidR="00C07647" w:rsidRPr="00363BCF" w:rsidRDefault="00C07647" w:rsidP="00670E4B">
            <w:pPr>
              <w:jc w:val="center"/>
              <w:rPr>
                <w:b/>
                <w:bCs/>
              </w:rPr>
            </w:pPr>
            <w:r w:rsidRPr="00363BCF">
              <w:rPr>
                <w:b/>
                <w:bCs/>
              </w:rPr>
              <w:t xml:space="preserve">Eil. Nr. </w:t>
            </w:r>
          </w:p>
        </w:tc>
        <w:tc>
          <w:tcPr>
            <w:tcW w:w="4440" w:type="dxa"/>
          </w:tcPr>
          <w:p w:rsidR="00C07647" w:rsidRPr="00363BCF" w:rsidRDefault="00C07647" w:rsidP="00670E4B">
            <w:pPr>
              <w:jc w:val="center"/>
              <w:rPr>
                <w:b/>
                <w:bCs/>
              </w:rPr>
            </w:pPr>
            <w:r w:rsidRPr="00363BCF">
              <w:rPr>
                <w:b/>
                <w:bCs/>
              </w:rPr>
              <w:t>Sąskaitą išrašiusi įmonė, organizacija</w:t>
            </w:r>
          </w:p>
        </w:tc>
        <w:tc>
          <w:tcPr>
            <w:tcW w:w="3240" w:type="dxa"/>
          </w:tcPr>
          <w:p w:rsidR="00C07647" w:rsidRPr="00363BCF" w:rsidRDefault="00C07647" w:rsidP="00670E4B">
            <w:pPr>
              <w:jc w:val="center"/>
              <w:rPr>
                <w:b/>
                <w:bCs/>
              </w:rPr>
            </w:pPr>
            <w:r w:rsidRPr="00363BCF">
              <w:rPr>
                <w:b/>
                <w:bCs/>
              </w:rPr>
              <w:t>Sąskaitos, dokumento Nr.,</w:t>
            </w:r>
          </w:p>
          <w:p w:rsidR="00C07647" w:rsidRPr="00363BCF" w:rsidRDefault="00C07647" w:rsidP="00670E4B">
            <w:pPr>
              <w:jc w:val="center"/>
              <w:rPr>
                <w:b/>
                <w:bCs/>
              </w:rPr>
            </w:pPr>
            <w:r w:rsidRPr="00363BCF">
              <w:rPr>
                <w:b/>
                <w:bCs/>
              </w:rPr>
              <w:t>išrašymo data</w:t>
            </w:r>
          </w:p>
        </w:tc>
        <w:tc>
          <w:tcPr>
            <w:tcW w:w="1560" w:type="dxa"/>
          </w:tcPr>
          <w:p w:rsidR="00C07647" w:rsidRPr="00363BCF" w:rsidRDefault="00C07647" w:rsidP="00670E4B">
            <w:pPr>
              <w:jc w:val="center"/>
              <w:rPr>
                <w:b/>
                <w:bCs/>
              </w:rPr>
            </w:pPr>
            <w:r w:rsidRPr="00363BCF">
              <w:rPr>
                <w:b/>
                <w:bCs/>
              </w:rPr>
              <w:t>Suma,</w:t>
            </w:r>
          </w:p>
          <w:p w:rsidR="00C07647" w:rsidRPr="00363BCF" w:rsidRDefault="000E1306" w:rsidP="00670E4B">
            <w:pPr>
              <w:jc w:val="center"/>
              <w:rPr>
                <w:b/>
                <w:bCs/>
              </w:rPr>
            </w:pPr>
            <w:proofErr w:type="spellStart"/>
            <w:r>
              <w:rPr>
                <w:b/>
                <w:bCs/>
              </w:rPr>
              <w:t>Eur</w:t>
            </w:r>
            <w:proofErr w:type="spellEnd"/>
          </w:p>
        </w:tc>
      </w:tr>
      <w:tr w:rsidR="00C07647" w:rsidRPr="00363BCF" w:rsidTr="00670E4B">
        <w:tc>
          <w:tcPr>
            <w:tcW w:w="588" w:type="dxa"/>
          </w:tcPr>
          <w:p w:rsidR="00C07647" w:rsidRPr="00363BCF" w:rsidRDefault="00C07647" w:rsidP="00670E4B">
            <w:pPr>
              <w:jc w:val="both"/>
              <w:rPr>
                <w:bCs/>
              </w:rPr>
            </w:pPr>
          </w:p>
        </w:tc>
        <w:tc>
          <w:tcPr>
            <w:tcW w:w="4440" w:type="dxa"/>
          </w:tcPr>
          <w:p w:rsidR="00C07647" w:rsidRPr="00363BCF" w:rsidRDefault="00C07647" w:rsidP="00670E4B">
            <w:pPr>
              <w:jc w:val="both"/>
              <w:rPr>
                <w:bCs/>
              </w:rPr>
            </w:pPr>
          </w:p>
        </w:tc>
        <w:tc>
          <w:tcPr>
            <w:tcW w:w="3240" w:type="dxa"/>
          </w:tcPr>
          <w:p w:rsidR="00C07647" w:rsidRPr="00363BCF" w:rsidRDefault="00C07647" w:rsidP="00670E4B">
            <w:pPr>
              <w:jc w:val="both"/>
              <w:rPr>
                <w:bCs/>
              </w:rPr>
            </w:pPr>
          </w:p>
        </w:tc>
        <w:tc>
          <w:tcPr>
            <w:tcW w:w="1560" w:type="dxa"/>
          </w:tcPr>
          <w:p w:rsidR="00C07647" w:rsidRPr="00363BCF" w:rsidRDefault="00C07647" w:rsidP="00670E4B">
            <w:pPr>
              <w:jc w:val="both"/>
              <w:rPr>
                <w:bCs/>
              </w:rPr>
            </w:pPr>
          </w:p>
        </w:tc>
      </w:tr>
      <w:tr w:rsidR="006A4B09" w:rsidRPr="00363BCF" w:rsidTr="00670E4B">
        <w:tc>
          <w:tcPr>
            <w:tcW w:w="588" w:type="dxa"/>
          </w:tcPr>
          <w:p w:rsidR="006A4B09" w:rsidRPr="00363BCF" w:rsidRDefault="006A4B09" w:rsidP="00670E4B">
            <w:pPr>
              <w:jc w:val="both"/>
              <w:rPr>
                <w:bCs/>
              </w:rPr>
            </w:pPr>
          </w:p>
        </w:tc>
        <w:tc>
          <w:tcPr>
            <w:tcW w:w="4440" w:type="dxa"/>
          </w:tcPr>
          <w:p w:rsidR="006A4B09" w:rsidRPr="00363BCF" w:rsidRDefault="006A4B09" w:rsidP="00670E4B">
            <w:pPr>
              <w:jc w:val="both"/>
              <w:rPr>
                <w:bCs/>
              </w:rPr>
            </w:pPr>
          </w:p>
        </w:tc>
        <w:tc>
          <w:tcPr>
            <w:tcW w:w="3240" w:type="dxa"/>
          </w:tcPr>
          <w:p w:rsidR="006A4B09" w:rsidRPr="00363BCF" w:rsidRDefault="006A4B09" w:rsidP="00670E4B">
            <w:pPr>
              <w:jc w:val="both"/>
              <w:rPr>
                <w:bCs/>
              </w:rPr>
            </w:pPr>
          </w:p>
        </w:tc>
        <w:tc>
          <w:tcPr>
            <w:tcW w:w="1560" w:type="dxa"/>
          </w:tcPr>
          <w:p w:rsidR="006A4B09" w:rsidRPr="00363BCF" w:rsidRDefault="006A4B09" w:rsidP="00670E4B">
            <w:pPr>
              <w:jc w:val="both"/>
              <w:rPr>
                <w:bCs/>
              </w:rPr>
            </w:pPr>
          </w:p>
        </w:tc>
      </w:tr>
      <w:tr w:rsidR="006A4B09" w:rsidRPr="00363BCF" w:rsidTr="00670E4B">
        <w:tc>
          <w:tcPr>
            <w:tcW w:w="588" w:type="dxa"/>
          </w:tcPr>
          <w:p w:rsidR="006A4B09" w:rsidRPr="00363BCF" w:rsidRDefault="006A4B09" w:rsidP="00670E4B">
            <w:pPr>
              <w:jc w:val="both"/>
              <w:rPr>
                <w:bCs/>
              </w:rPr>
            </w:pPr>
          </w:p>
        </w:tc>
        <w:tc>
          <w:tcPr>
            <w:tcW w:w="4440" w:type="dxa"/>
          </w:tcPr>
          <w:p w:rsidR="006A4B09" w:rsidRPr="00363BCF" w:rsidRDefault="006A4B09" w:rsidP="00670E4B">
            <w:pPr>
              <w:jc w:val="both"/>
              <w:rPr>
                <w:bCs/>
              </w:rPr>
            </w:pPr>
          </w:p>
        </w:tc>
        <w:tc>
          <w:tcPr>
            <w:tcW w:w="3240" w:type="dxa"/>
          </w:tcPr>
          <w:p w:rsidR="006A4B09" w:rsidRPr="00363BCF" w:rsidRDefault="006A4B09" w:rsidP="00670E4B">
            <w:pPr>
              <w:jc w:val="both"/>
              <w:rPr>
                <w:bCs/>
              </w:rPr>
            </w:pPr>
          </w:p>
        </w:tc>
        <w:tc>
          <w:tcPr>
            <w:tcW w:w="1560" w:type="dxa"/>
          </w:tcPr>
          <w:p w:rsidR="006A4B09" w:rsidRPr="00363BCF" w:rsidRDefault="006A4B09" w:rsidP="00670E4B">
            <w:pPr>
              <w:jc w:val="both"/>
              <w:rPr>
                <w:bCs/>
              </w:rPr>
            </w:pPr>
          </w:p>
        </w:tc>
      </w:tr>
      <w:tr w:rsidR="00C07647" w:rsidRPr="00363BCF" w:rsidTr="00670E4B">
        <w:tc>
          <w:tcPr>
            <w:tcW w:w="588" w:type="dxa"/>
          </w:tcPr>
          <w:p w:rsidR="00C07647" w:rsidRPr="00363BCF" w:rsidRDefault="00C07647" w:rsidP="00670E4B">
            <w:pPr>
              <w:jc w:val="both"/>
              <w:rPr>
                <w:bCs/>
              </w:rPr>
            </w:pPr>
          </w:p>
        </w:tc>
        <w:tc>
          <w:tcPr>
            <w:tcW w:w="4440" w:type="dxa"/>
          </w:tcPr>
          <w:p w:rsidR="00C07647" w:rsidRPr="00363BCF" w:rsidRDefault="00C07647" w:rsidP="00670E4B">
            <w:pPr>
              <w:jc w:val="both"/>
              <w:rPr>
                <w:bCs/>
              </w:rPr>
            </w:pPr>
          </w:p>
        </w:tc>
        <w:tc>
          <w:tcPr>
            <w:tcW w:w="3240" w:type="dxa"/>
          </w:tcPr>
          <w:p w:rsidR="00C07647" w:rsidRPr="00363BCF" w:rsidRDefault="00C07647" w:rsidP="00670E4B">
            <w:pPr>
              <w:jc w:val="both"/>
              <w:rPr>
                <w:bCs/>
              </w:rPr>
            </w:pPr>
          </w:p>
        </w:tc>
        <w:tc>
          <w:tcPr>
            <w:tcW w:w="1560" w:type="dxa"/>
          </w:tcPr>
          <w:p w:rsidR="00C07647" w:rsidRPr="00363BCF" w:rsidRDefault="00C07647" w:rsidP="00670E4B">
            <w:pPr>
              <w:jc w:val="both"/>
              <w:rPr>
                <w:bCs/>
              </w:rPr>
            </w:pPr>
          </w:p>
        </w:tc>
      </w:tr>
      <w:tr w:rsidR="00F40B4B" w:rsidRPr="00363BCF" w:rsidTr="00670E4B">
        <w:tc>
          <w:tcPr>
            <w:tcW w:w="588" w:type="dxa"/>
          </w:tcPr>
          <w:p w:rsidR="00F40B4B" w:rsidRPr="00363BCF" w:rsidRDefault="00F40B4B" w:rsidP="00670E4B">
            <w:pPr>
              <w:jc w:val="both"/>
              <w:rPr>
                <w:bCs/>
              </w:rPr>
            </w:pPr>
          </w:p>
        </w:tc>
        <w:tc>
          <w:tcPr>
            <w:tcW w:w="4440" w:type="dxa"/>
          </w:tcPr>
          <w:p w:rsidR="00F40B4B" w:rsidRPr="00363BCF" w:rsidRDefault="00F40B4B" w:rsidP="00670E4B">
            <w:pPr>
              <w:jc w:val="both"/>
              <w:rPr>
                <w:bCs/>
              </w:rPr>
            </w:pPr>
          </w:p>
        </w:tc>
        <w:tc>
          <w:tcPr>
            <w:tcW w:w="3240" w:type="dxa"/>
          </w:tcPr>
          <w:p w:rsidR="00F40B4B" w:rsidRPr="00363BCF" w:rsidRDefault="00F40B4B" w:rsidP="00670E4B">
            <w:pPr>
              <w:jc w:val="both"/>
              <w:rPr>
                <w:bCs/>
              </w:rPr>
            </w:pPr>
          </w:p>
        </w:tc>
        <w:tc>
          <w:tcPr>
            <w:tcW w:w="1560" w:type="dxa"/>
          </w:tcPr>
          <w:p w:rsidR="00F40B4B" w:rsidRPr="00363BCF" w:rsidRDefault="00F40B4B" w:rsidP="00670E4B">
            <w:pPr>
              <w:jc w:val="both"/>
              <w:rPr>
                <w:bCs/>
              </w:rPr>
            </w:pPr>
          </w:p>
        </w:tc>
      </w:tr>
    </w:tbl>
    <w:p w:rsidR="00C07647" w:rsidRDefault="00C07647" w:rsidP="00C07647">
      <w:pPr>
        <w:ind w:left="360"/>
        <w:jc w:val="both"/>
        <w:rPr>
          <w:b/>
          <w:bCs/>
        </w:rPr>
      </w:pPr>
    </w:p>
    <w:p w:rsidR="00C07647" w:rsidRDefault="00C07647" w:rsidP="00C07647">
      <w:pPr>
        <w:spacing w:line="360" w:lineRule="auto"/>
        <w:jc w:val="both"/>
        <w:outlineLvl w:val="0"/>
        <w:rPr>
          <w:b/>
          <w:bCs/>
        </w:rPr>
      </w:pPr>
      <w:r>
        <w:rPr>
          <w:b/>
          <w:bCs/>
        </w:rPr>
        <w:t>Data</w:t>
      </w:r>
    </w:p>
    <w:p w:rsidR="00C07647" w:rsidRDefault="00C07647" w:rsidP="00C07647">
      <w:pPr>
        <w:spacing w:line="360" w:lineRule="auto"/>
        <w:jc w:val="both"/>
      </w:pPr>
      <w:r>
        <w:rPr>
          <w:b/>
          <w:bCs/>
        </w:rPr>
        <w:t>Projekto v</w:t>
      </w:r>
      <w:r w:rsidR="006F4111">
        <w:rPr>
          <w:b/>
          <w:bCs/>
        </w:rPr>
        <w:t>ykdytojas</w:t>
      </w:r>
      <w:bookmarkStart w:id="0" w:name="_GoBack"/>
      <w:bookmarkEnd w:id="0"/>
      <w:r>
        <w:rPr>
          <w:b/>
          <w:bCs/>
        </w:rPr>
        <w:t xml:space="preserve">  </w:t>
      </w:r>
      <w:r w:rsidRPr="00224744">
        <w:rPr>
          <w:bCs/>
        </w:rPr>
        <w:t>(</w:t>
      </w:r>
      <w:r w:rsidRPr="00224744">
        <w:t>vardas, pavardė, parašas</w:t>
      </w:r>
      <w:r w:rsidRPr="00224744">
        <w:rPr>
          <w:bCs/>
        </w:rPr>
        <w:t xml:space="preserve">) </w:t>
      </w:r>
      <w:r>
        <w:rPr>
          <w:b/>
          <w:bCs/>
        </w:rPr>
        <w:t xml:space="preserve">                             </w:t>
      </w:r>
    </w:p>
    <w:p w:rsidR="00C07647" w:rsidRDefault="00C07647" w:rsidP="00C07647">
      <w:pPr>
        <w:spacing w:line="360" w:lineRule="auto"/>
        <w:rPr>
          <w:b/>
          <w:bCs/>
        </w:rPr>
      </w:pPr>
      <w:r>
        <w:rPr>
          <w:b/>
          <w:bCs/>
        </w:rPr>
        <w:t xml:space="preserve">Projekto finansininkas </w:t>
      </w:r>
      <w:r w:rsidRPr="00224744">
        <w:rPr>
          <w:bCs/>
        </w:rPr>
        <w:t>(</w:t>
      </w:r>
      <w:r w:rsidRPr="00224744">
        <w:t>vardas, pavardė, parašas</w:t>
      </w:r>
      <w:r w:rsidRPr="00224744">
        <w:rPr>
          <w:bCs/>
        </w:rPr>
        <w:t xml:space="preserve">) </w:t>
      </w:r>
      <w:r>
        <w:rPr>
          <w:b/>
          <w:bCs/>
        </w:rPr>
        <w:t xml:space="preserve">  </w:t>
      </w:r>
    </w:p>
    <w:p w:rsidR="00C07647" w:rsidRDefault="00C07647" w:rsidP="00C07647">
      <w:pPr>
        <w:spacing w:line="360" w:lineRule="auto"/>
        <w:rPr>
          <w:b/>
          <w:bCs/>
        </w:rPr>
      </w:pPr>
      <w:r>
        <w:rPr>
          <w:b/>
          <w:bCs/>
        </w:rPr>
        <w:t xml:space="preserve">Organizacijos vadovas </w:t>
      </w:r>
      <w:r w:rsidRPr="00224744">
        <w:rPr>
          <w:bCs/>
        </w:rPr>
        <w:t>(vardas, pavardė, parašas)</w:t>
      </w:r>
      <w:r>
        <w:rPr>
          <w:b/>
          <w:bCs/>
        </w:rPr>
        <w:t xml:space="preserve">              </w:t>
      </w:r>
      <w:r>
        <w:rPr>
          <w:b/>
          <w:bCs/>
        </w:rPr>
        <w:tab/>
      </w:r>
    </w:p>
    <w:p w:rsidR="00F40B4B" w:rsidRDefault="00C07647" w:rsidP="006A4B09">
      <w:pPr>
        <w:spacing w:line="360" w:lineRule="auto"/>
        <w:outlineLvl w:val="0"/>
      </w:pPr>
      <w:r>
        <w:rPr>
          <w:b/>
        </w:rPr>
        <w:tab/>
      </w:r>
      <w:r>
        <w:rPr>
          <w:b/>
        </w:rPr>
        <w:tab/>
      </w:r>
      <w:r>
        <w:rPr>
          <w:b/>
        </w:rPr>
        <w:tab/>
      </w:r>
      <w:r>
        <w:rPr>
          <w:b/>
        </w:rPr>
        <w:tab/>
      </w:r>
      <w:r>
        <w:rPr>
          <w:b/>
        </w:rPr>
        <w:tab/>
      </w:r>
      <w:r>
        <w:rPr>
          <w:b/>
        </w:rPr>
        <w:tab/>
      </w:r>
      <w:r w:rsidR="006A4B09">
        <w:rPr>
          <w:b/>
        </w:rPr>
        <w:t xml:space="preserve">                              </w:t>
      </w:r>
      <w:r w:rsidRPr="00224744">
        <w:t xml:space="preserve">A.V. </w:t>
      </w:r>
    </w:p>
    <w:p w:rsidR="00F40B4B" w:rsidRDefault="00F40B4B" w:rsidP="006A4B09">
      <w:pPr>
        <w:spacing w:line="360" w:lineRule="auto"/>
        <w:outlineLvl w:val="0"/>
      </w:pPr>
    </w:p>
    <w:p w:rsidR="00DA5080" w:rsidRDefault="00F40B4B" w:rsidP="00F40B4B">
      <w:pPr>
        <w:spacing w:line="360" w:lineRule="auto"/>
        <w:jc w:val="center"/>
        <w:outlineLvl w:val="0"/>
      </w:pPr>
      <w:r>
        <w:t>____________________</w:t>
      </w:r>
    </w:p>
    <w:sectPr w:rsidR="00DA5080" w:rsidSect="00F40B4B">
      <w:footerReference w:type="default" r:id="rId8"/>
      <w:pgSz w:w="11906" w:h="16838"/>
      <w:pgMar w:top="1134" w:right="851" w:bottom="1134" w:left="1701" w:header="709"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AB8" w:rsidRDefault="00E05AB8">
      <w:r>
        <w:separator/>
      </w:r>
    </w:p>
  </w:endnote>
  <w:endnote w:type="continuationSeparator" w:id="0">
    <w:p w:rsidR="00E05AB8" w:rsidRDefault="00E0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108" w:type="dxa"/>
      <w:tblLook w:val="0000" w:firstRow="0" w:lastRow="0" w:firstColumn="0" w:lastColumn="0" w:noHBand="0" w:noVBand="0"/>
    </w:tblPr>
    <w:tblGrid>
      <w:gridCol w:w="2268"/>
      <w:gridCol w:w="2410"/>
      <w:gridCol w:w="2880"/>
      <w:gridCol w:w="2081"/>
    </w:tblGrid>
    <w:tr w:rsidR="00676834" w:rsidTr="00B90FF2">
      <w:tc>
        <w:tcPr>
          <w:tcW w:w="2268" w:type="dxa"/>
          <w:shd w:val="clear" w:color="auto" w:fill="auto"/>
          <w:vAlign w:val="bottom"/>
        </w:tcPr>
        <w:p w:rsidR="00676834" w:rsidRPr="00840630" w:rsidRDefault="00676834" w:rsidP="00676834">
          <w:pPr>
            <w:pStyle w:val="Porat"/>
            <w:rPr>
              <w:sz w:val="20"/>
            </w:rPr>
          </w:pPr>
        </w:p>
      </w:tc>
      <w:tc>
        <w:tcPr>
          <w:tcW w:w="2410" w:type="dxa"/>
          <w:vAlign w:val="bottom"/>
        </w:tcPr>
        <w:p w:rsidR="00676834" w:rsidRPr="00840630" w:rsidRDefault="00676834" w:rsidP="00676834">
          <w:pPr>
            <w:pStyle w:val="Porat"/>
            <w:rPr>
              <w:sz w:val="20"/>
            </w:rPr>
          </w:pPr>
        </w:p>
      </w:tc>
      <w:tc>
        <w:tcPr>
          <w:tcW w:w="2880" w:type="dxa"/>
          <w:vAlign w:val="bottom"/>
        </w:tcPr>
        <w:p w:rsidR="00676834" w:rsidRPr="00840630" w:rsidRDefault="00676834" w:rsidP="00676834">
          <w:pPr>
            <w:pStyle w:val="Porat"/>
            <w:rPr>
              <w:sz w:val="20"/>
            </w:rPr>
          </w:pPr>
        </w:p>
      </w:tc>
      <w:tc>
        <w:tcPr>
          <w:tcW w:w="2081" w:type="dxa"/>
        </w:tcPr>
        <w:p w:rsidR="00676834" w:rsidRPr="00840630" w:rsidRDefault="00676834" w:rsidP="00676834">
          <w:pPr>
            <w:pStyle w:val="Porat"/>
            <w:jc w:val="right"/>
            <w:rPr>
              <w:sz w:val="20"/>
            </w:rPr>
          </w:pPr>
        </w:p>
      </w:tc>
    </w:tr>
  </w:tbl>
  <w:p w:rsidR="00676834" w:rsidRPr="00CA3ED2" w:rsidRDefault="00676834" w:rsidP="00A8258B">
    <w:pPr>
      <w:pStyle w:val="Porat"/>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AB8" w:rsidRDefault="00E05AB8">
      <w:r>
        <w:separator/>
      </w:r>
    </w:p>
  </w:footnote>
  <w:footnote w:type="continuationSeparator" w:id="0">
    <w:p w:rsidR="00E05AB8" w:rsidRDefault="00E05A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6"/>
      <w:numFmt w:val="decimal"/>
      <w:lvlText w:val="%1."/>
      <w:lvlJc w:val="left"/>
      <w:pPr>
        <w:tabs>
          <w:tab w:val="num" w:pos="764"/>
        </w:tabs>
        <w:ind w:left="284" w:firstLine="0"/>
      </w:pPr>
    </w:lvl>
    <w:lvl w:ilvl="1">
      <w:start w:val="1"/>
      <w:numFmt w:val="decimal"/>
      <w:lvlText w:val="%1.%2."/>
      <w:lvlJc w:val="left"/>
      <w:pPr>
        <w:tabs>
          <w:tab w:val="num" w:pos="48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 w15:restartNumberingAfterBreak="0">
    <w:nsid w:val="3EB43EB7"/>
    <w:multiLevelType w:val="multilevel"/>
    <w:tmpl w:val="81C4E2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8B462D7"/>
    <w:multiLevelType w:val="hybridMultilevel"/>
    <w:tmpl w:val="FA2C17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7D91F51"/>
    <w:multiLevelType w:val="hybridMultilevel"/>
    <w:tmpl w:val="441EC2E0"/>
    <w:lvl w:ilvl="0" w:tplc="E21CF164">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84F3039"/>
    <w:multiLevelType w:val="hybridMultilevel"/>
    <w:tmpl w:val="C6100C68"/>
    <w:lvl w:ilvl="0" w:tplc="9F282D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E1423B9"/>
    <w:multiLevelType w:val="singleLevel"/>
    <w:tmpl w:val="C174366E"/>
    <w:lvl w:ilvl="0">
      <w:start w:val="2"/>
      <w:numFmt w:val="upperRoman"/>
      <w:lvlText w:val="%1. "/>
      <w:legacy w:legacy="1" w:legacySpace="0" w:legacyIndent="283"/>
      <w:lvlJc w:val="left"/>
      <w:pPr>
        <w:ind w:left="283" w:hanging="283"/>
      </w:pPr>
      <w:rPr>
        <w:rFonts w:ascii="TimesLT" w:hAnsi="TimesLT" w:hint="default"/>
        <w:b/>
        <w:i w:val="0"/>
        <w:strike w:val="0"/>
        <w:dstrike w:val="0"/>
        <w:sz w:val="24"/>
        <w:u w:val="none"/>
        <w:effect w:val="none"/>
      </w:rPr>
    </w:lvl>
  </w:abstractNum>
  <w:num w:numId="1">
    <w:abstractNumId w:val="5"/>
    <w:lvlOverride w:ilvl="0">
      <w:startOverride w:val="2"/>
    </w:lvlOverride>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8D1"/>
    <w:rsid w:val="00021729"/>
    <w:rsid w:val="000318E4"/>
    <w:rsid w:val="000375CF"/>
    <w:rsid w:val="00047BF6"/>
    <w:rsid w:val="00047D9F"/>
    <w:rsid w:val="0005302E"/>
    <w:rsid w:val="000572CE"/>
    <w:rsid w:val="000653D9"/>
    <w:rsid w:val="00070FF6"/>
    <w:rsid w:val="00075FFC"/>
    <w:rsid w:val="0007773A"/>
    <w:rsid w:val="00090A68"/>
    <w:rsid w:val="0009266A"/>
    <w:rsid w:val="000A0464"/>
    <w:rsid w:val="000A348C"/>
    <w:rsid w:val="000A665A"/>
    <w:rsid w:val="000B3D06"/>
    <w:rsid w:val="000D4A53"/>
    <w:rsid w:val="000D7961"/>
    <w:rsid w:val="000E1306"/>
    <w:rsid w:val="000F11DE"/>
    <w:rsid w:val="00103E79"/>
    <w:rsid w:val="00104DDD"/>
    <w:rsid w:val="0012292A"/>
    <w:rsid w:val="00126C41"/>
    <w:rsid w:val="00127630"/>
    <w:rsid w:val="00135120"/>
    <w:rsid w:val="001356B5"/>
    <w:rsid w:val="00143F73"/>
    <w:rsid w:val="001510C5"/>
    <w:rsid w:val="001537C4"/>
    <w:rsid w:val="00162627"/>
    <w:rsid w:val="001A0112"/>
    <w:rsid w:val="001B632D"/>
    <w:rsid w:val="001C41E8"/>
    <w:rsid w:val="001C7E93"/>
    <w:rsid w:val="001D2A13"/>
    <w:rsid w:val="001E47BE"/>
    <w:rsid w:val="001E55E5"/>
    <w:rsid w:val="001F0F1F"/>
    <w:rsid w:val="00200950"/>
    <w:rsid w:val="00205A12"/>
    <w:rsid w:val="00206CEF"/>
    <w:rsid w:val="00240B41"/>
    <w:rsid w:val="002453DE"/>
    <w:rsid w:val="0026320D"/>
    <w:rsid w:val="002636F5"/>
    <w:rsid w:val="00281CB6"/>
    <w:rsid w:val="00293B96"/>
    <w:rsid w:val="0029545B"/>
    <w:rsid w:val="002971AA"/>
    <w:rsid w:val="002B3142"/>
    <w:rsid w:val="002C6886"/>
    <w:rsid w:val="002C73C0"/>
    <w:rsid w:val="002D2EC9"/>
    <w:rsid w:val="002D67BA"/>
    <w:rsid w:val="002F448F"/>
    <w:rsid w:val="003065DA"/>
    <w:rsid w:val="00306E41"/>
    <w:rsid w:val="00310FC8"/>
    <w:rsid w:val="00317453"/>
    <w:rsid w:val="00327C01"/>
    <w:rsid w:val="00352EC6"/>
    <w:rsid w:val="003535A4"/>
    <w:rsid w:val="00363599"/>
    <w:rsid w:val="00383ABB"/>
    <w:rsid w:val="0038757D"/>
    <w:rsid w:val="003936A5"/>
    <w:rsid w:val="00397798"/>
    <w:rsid w:val="003B21EF"/>
    <w:rsid w:val="003C5420"/>
    <w:rsid w:val="003C79EB"/>
    <w:rsid w:val="003E20FC"/>
    <w:rsid w:val="003E30DA"/>
    <w:rsid w:val="003E366F"/>
    <w:rsid w:val="003E3D5D"/>
    <w:rsid w:val="003E7C1E"/>
    <w:rsid w:val="003F1EFD"/>
    <w:rsid w:val="003F6CE0"/>
    <w:rsid w:val="00405CB2"/>
    <w:rsid w:val="00416B42"/>
    <w:rsid w:val="00430ED6"/>
    <w:rsid w:val="00446956"/>
    <w:rsid w:val="0045632E"/>
    <w:rsid w:val="004563AA"/>
    <w:rsid w:val="004651AF"/>
    <w:rsid w:val="004676BB"/>
    <w:rsid w:val="004706C3"/>
    <w:rsid w:val="004853E9"/>
    <w:rsid w:val="00490051"/>
    <w:rsid w:val="004D113E"/>
    <w:rsid w:val="004E767E"/>
    <w:rsid w:val="004F77CA"/>
    <w:rsid w:val="00545365"/>
    <w:rsid w:val="00545F72"/>
    <w:rsid w:val="005630FC"/>
    <w:rsid w:val="00565388"/>
    <w:rsid w:val="005760DE"/>
    <w:rsid w:val="00576892"/>
    <w:rsid w:val="005808A7"/>
    <w:rsid w:val="005824EA"/>
    <w:rsid w:val="005867B9"/>
    <w:rsid w:val="005A3768"/>
    <w:rsid w:val="005A4670"/>
    <w:rsid w:val="005C1838"/>
    <w:rsid w:val="005C3D48"/>
    <w:rsid w:val="005D53CC"/>
    <w:rsid w:val="005D6083"/>
    <w:rsid w:val="005E0430"/>
    <w:rsid w:val="005E357E"/>
    <w:rsid w:val="006328CD"/>
    <w:rsid w:val="00632A4E"/>
    <w:rsid w:val="006479E6"/>
    <w:rsid w:val="00651D32"/>
    <w:rsid w:val="00663C6E"/>
    <w:rsid w:val="00664C41"/>
    <w:rsid w:val="00670508"/>
    <w:rsid w:val="00676834"/>
    <w:rsid w:val="00677223"/>
    <w:rsid w:val="006914E3"/>
    <w:rsid w:val="006933D0"/>
    <w:rsid w:val="00693C6B"/>
    <w:rsid w:val="006A0ADC"/>
    <w:rsid w:val="006A4B09"/>
    <w:rsid w:val="006B7611"/>
    <w:rsid w:val="006C0CCC"/>
    <w:rsid w:val="006E0C11"/>
    <w:rsid w:val="006E19A2"/>
    <w:rsid w:val="006E58B1"/>
    <w:rsid w:val="006F4111"/>
    <w:rsid w:val="0070067B"/>
    <w:rsid w:val="007260F5"/>
    <w:rsid w:val="00740B6F"/>
    <w:rsid w:val="007539D6"/>
    <w:rsid w:val="00783E82"/>
    <w:rsid w:val="0078548E"/>
    <w:rsid w:val="007967E9"/>
    <w:rsid w:val="007B185C"/>
    <w:rsid w:val="007B5185"/>
    <w:rsid w:val="007C19E7"/>
    <w:rsid w:val="00815B0B"/>
    <w:rsid w:val="00817500"/>
    <w:rsid w:val="008332DD"/>
    <w:rsid w:val="00846FC2"/>
    <w:rsid w:val="00875B25"/>
    <w:rsid w:val="00881F43"/>
    <w:rsid w:val="008A376A"/>
    <w:rsid w:val="008A79B6"/>
    <w:rsid w:val="008B0C8E"/>
    <w:rsid w:val="008B452B"/>
    <w:rsid w:val="008B4F3B"/>
    <w:rsid w:val="008E71C5"/>
    <w:rsid w:val="008F3FB4"/>
    <w:rsid w:val="008F7D95"/>
    <w:rsid w:val="00902547"/>
    <w:rsid w:val="009138F4"/>
    <w:rsid w:val="009205EF"/>
    <w:rsid w:val="00941880"/>
    <w:rsid w:val="00942A60"/>
    <w:rsid w:val="00944950"/>
    <w:rsid w:val="0094599C"/>
    <w:rsid w:val="00950134"/>
    <w:rsid w:val="009549CE"/>
    <w:rsid w:val="00957401"/>
    <w:rsid w:val="00961E8B"/>
    <w:rsid w:val="00966A7D"/>
    <w:rsid w:val="0099119B"/>
    <w:rsid w:val="009B312B"/>
    <w:rsid w:val="009B52C5"/>
    <w:rsid w:val="009B66A7"/>
    <w:rsid w:val="00A004FB"/>
    <w:rsid w:val="00A02CF0"/>
    <w:rsid w:val="00A078E5"/>
    <w:rsid w:val="00A17826"/>
    <w:rsid w:val="00A265CD"/>
    <w:rsid w:val="00A30AB7"/>
    <w:rsid w:val="00A34BDB"/>
    <w:rsid w:val="00A37227"/>
    <w:rsid w:val="00A450F1"/>
    <w:rsid w:val="00A513F7"/>
    <w:rsid w:val="00A6690F"/>
    <w:rsid w:val="00A74682"/>
    <w:rsid w:val="00A759A6"/>
    <w:rsid w:val="00A8258B"/>
    <w:rsid w:val="00A85569"/>
    <w:rsid w:val="00A86E69"/>
    <w:rsid w:val="00A9422E"/>
    <w:rsid w:val="00AA02CF"/>
    <w:rsid w:val="00AA3C05"/>
    <w:rsid w:val="00AA3CBA"/>
    <w:rsid w:val="00AB48AE"/>
    <w:rsid w:val="00AB77CA"/>
    <w:rsid w:val="00AC1023"/>
    <w:rsid w:val="00AC3D08"/>
    <w:rsid w:val="00AC6FC9"/>
    <w:rsid w:val="00AD0138"/>
    <w:rsid w:val="00AD12DF"/>
    <w:rsid w:val="00AE5475"/>
    <w:rsid w:val="00B005F0"/>
    <w:rsid w:val="00B31578"/>
    <w:rsid w:val="00B40B3A"/>
    <w:rsid w:val="00B40D10"/>
    <w:rsid w:val="00B44F1A"/>
    <w:rsid w:val="00B45E29"/>
    <w:rsid w:val="00B5223E"/>
    <w:rsid w:val="00B55C69"/>
    <w:rsid w:val="00B63C03"/>
    <w:rsid w:val="00B661E1"/>
    <w:rsid w:val="00B76313"/>
    <w:rsid w:val="00B76A7B"/>
    <w:rsid w:val="00B87D26"/>
    <w:rsid w:val="00B90FF2"/>
    <w:rsid w:val="00B94318"/>
    <w:rsid w:val="00BC303C"/>
    <w:rsid w:val="00BC4CB6"/>
    <w:rsid w:val="00BC72D7"/>
    <w:rsid w:val="00BD1E33"/>
    <w:rsid w:val="00BD3A07"/>
    <w:rsid w:val="00BD3FAF"/>
    <w:rsid w:val="00BE3EA4"/>
    <w:rsid w:val="00C07647"/>
    <w:rsid w:val="00C56A3E"/>
    <w:rsid w:val="00C57493"/>
    <w:rsid w:val="00C6135D"/>
    <w:rsid w:val="00C617F1"/>
    <w:rsid w:val="00C64517"/>
    <w:rsid w:val="00C66125"/>
    <w:rsid w:val="00C825EF"/>
    <w:rsid w:val="00C83393"/>
    <w:rsid w:val="00C951C4"/>
    <w:rsid w:val="00CA3ED2"/>
    <w:rsid w:val="00CB4FDD"/>
    <w:rsid w:val="00CC02C7"/>
    <w:rsid w:val="00CC07C5"/>
    <w:rsid w:val="00CC6242"/>
    <w:rsid w:val="00CC62E8"/>
    <w:rsid w:val="00CC7495"/>
    <w:rsid w:val="00CD3C77"/>
    <w:rsid w:val="00CE58DE"/>
    <w:rsid w:val="00D04986"/>
    <w:rsid w:val="00D05620"/>
    <w:rsid w:val="00D06773"/>
    <w:rsid w:val="00D10FE9"/>
    <w:rsid w:val="00D128D2"/>
    <w:rsid w:val="00D201B7"/>
    <w:rsid w:val="00D26FDA"/>
    <w:rsid w:val="00D275A1"/>
    <w:rsid w:val="00D343C4"/>
    <w:rsid w:val="00D41511"/>
    <w:rsid w:val="00D82CA3"/>
    <w:rsid w:val="00D82DF3"/>
    <w:rsid w:val="00DA5080"/>
    <w:rsid w:val="00DA6B2C"/>
    <w:rsid w:val="00DA6B84"/>
    <w:rsid w:val="00DB4FBF"/>
    <w:rsid w:val="00DB6855"/>
    <w:rsid w:val="00DC0C48"/>
    <w:rsid w:val="00DC0F97"/>
    <w:rsid w:val="00DD0FD0"/>
    <w:rsid w:val="00DD2E56"/>
    <w:rsid w:val="00DE19F7"/>
    <w:rsid w:val="00E05AB8"/>
    <w:rsid w:val="00E05EDA"/>
    <w:rsid w:val="00E1025E"/>
    <w:rsid w:val="00E2130C"/>
    <w:rsid w:val="00E2511E"/>
    <w:rsid w:val="00E323DD"/>
    <w:rsid w:val="00E40767"/>
    <w:rsid w:val="00E42F07"/>
    <w:rsid w:val="00E522B8"/>
    <w:rsid w:val="00E57434"/>
    <w:rsid w:val="00E7257C"/>
    <w:rsid w:val="00E948D1"/>
    <w:rsid w:val="00EA0B49"/>
    <w:rsid w:val="00EC0A03"/>
    <w:rsid w:val="00EC774C"/>
    <w:rsid w:val="00EE2E51"/>
    <w:rsid w:val="00EF047E"/>
    <w:rsid w:val="00F05BBE"/>
    <w:rsid w:val="00F2400D"/>
    <w:rsid w:val="00F25483"/>
    <w:rsid w:val="00F40573"/>
    <w:rsid w:val="00F40AFF"/>
    <w:rsid w:val="00F40B4B"/>
    <w:rsid w:val="00F41A58"/>
    <w:rsid w:val="00F4262B"/>
    <w:rsid w:val="00F56B5D"/>
    <w:rsid w:val="00F57993"/>
    <w:rsid w:val="00F67F51"/>
    <w:rsid w:val="00F719BC"/>
    <w:rsid w:val="00F72918"/>
    <w:rsid w:val="00F81717"/>
    <w:rsid w:val="00F92AE1"/>
    <w:rsid w:val="00F93887"/>
    <w:rsid w:val="00F956CC"/>
    <w:rsid w:val="00F96464"/>
    <w:rsid w:val="00FA1F26"/>
    <w:rsid w:val="00FA7F9C"/>
    <w:rsid w:val="00FB4411"/>
    <w:rsid w:val="00FB576B"/>
    <w:rsid w:val="00FD7B3C"/>
    <w:rsid w:val="00FE44EB"/>
    <w:rsid w:val="00FE7E84"/>
    <w:rsid w:val="00FF2130"/>
    <w:rsid w:val="00FF37FE"/>
    <w:rsid w:val="00FF3E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D7AE65-DF1C-4593-96E0-74678D24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81CB6"/>
    <w:rPr>
      <w:sz w:val="24"/>
      <w:szCs w:val="24"/>
      <w:lang w:eastAsia="en-US"/>
    </w:rPr>
  </w:style>
  <w:style w:type="paragraph" w:styleId="Antrat1">
    <w:name w:val="heading 1"/>
    <w:basedOn w:val="prastasis"/>
    <w:next w:val="prastasis"/>
    <w:qFormat/>
    <w:rsid w:val="00281CB6"/>
    <w:pPr>
      <w:keepNext/>
      <w:jc w:val="center"/>
      <w:outlineLvl w:val="0"/>
    </w:pPr>
    <w:rPr>
      <w:b/>
      <w:bCs/>
      <w:szCs w:val="20"/>
    </w:rPr>
  </w:style>
  <w:style w:type="paragraph" w:styleId="Antrat2">
    <w:name w:val="heading 2"/>
    <w:basedOn w:val="prastasis"/>
    <w:next w:val="prastasis"/>
    <w:link w:val="Antrat2Diagrama"/>
    <w:semiHidden/>
    <w:unhideWhenUsed/>
    <w:qFormat/>
    <w:rsid w:val="00C0764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semiHidden/>
    <w:unhideWhenUsed/>
    <w:qFormat/>
    <w:rsid w:val="00D82DF3"/>
    <w:pPr>
      <w:keepNext/>
      <w:keepLines/>
      <w:spacing w:before="20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rsid w:val="00281CB6"/>
    <w:pPr>
      <w:jc w:val="center"/>
    </w:pPr>
    <w:rPr>
      <w:szCs w:val="20"/>
    </w:rPr>
  </w:style>
  <w:style w:type="paragraph" w:styleId="Pagrindiniotekstotrauka">
    <w:name w:val="Body Text Indent"/>
    <w:basedOn w:val="prastasis"/>
    <w:rsid w:val="00281CB6"/>
    <w:pPr>
      <w:ind w:firstLine="720"/>
      <w:jc w:val="both"/>
    </w:pPr>
  </w:style>
  <w:style w:type="paragraph" w:styleId="Pagrindiniotekstotrauka2">
    <w:name w:val="Body Text Indent 2"/>
    <w:basedOn w:val="prastasis"/>
    <w:rsid w:val="00281CB6"/>
    <w:pPr>
      <w:ind w:firstLine="1440"/>
      <w:jc w:val="both"/>
    </w:pPr>
  </w:style>
  <w:style w:type="paragraph" w:styleId="Pagrindiniotekstotrauka3">
    <w:name w:val="Body Text Indent 3"/>
    <w:basedOn w:val="prastasis"/>
    <w:rsid w:val="00AA02CF"/>
    <w:pPr>
      <w:spacing w:after="120"/>
      <w:ind w:left="283"/>
    </w:pPr>
    <w:rPr>
      <w:sz w:val="16"/>
      <w:szCs w:val="16"/>
    </w:rPr>
  </w:style>
  <w:style w:type="paragraph" w:styleId="Debesliotekstas">
    <w:name w:val="Balloon Text"/>
    <w:basedOn w:val="prastasis"/>
    <w:semiHidden/>
    <w:rsid w:val="003E3D5D"/>
    <w:rPr>
      <w:rFonts w:ascii="Tahoma" w:hAnsi="Tahoma" w:cs="Tahoma"/>
      <w:sz w:val="16"/>
      <w:szCs w:val="16"/>
    </w:rPr>
  </w:style>
  <w:style w:type="paragraph" w:styleId="Antrats">
    <w:name w:val="header"/>
    <w:basedOn w:val="prastasis"/>
    <w:rsid w:val="00A8258B"/>
    <w:pPr>
      <w:tabs>
        <w:tab w:val="center" w:pos="4819"/>
        <w:tab w:val="right" w:pos="9638"/>
      </w:tabs>
    </w:pPr>
  </w:style>
  <w:style w:type="paragraph" w:styleId="Porat">
    <w:name w:val="footer"/>
    <w:basedOn w:val="prastasis"/>
    <w:link w:val="PoratDiagrama"/>
    <w:rsid w:val="00A8258B"/>
    <w:pPr>
      <w:tabs>
        <w:tab w:val="center" w:pos="4819"/>
        <w:tab w:val="right" w:pos="9638"/>
      </w:tabs>
    </w:pPr>
  </w:style>
  <w:style w:type="paragraph" w:styleId="HTMLiankstoformatuotas">
    <w:name w:val="HTML Preformatted"/>
    <w:aliases w:val=" Char Char Char Char Char Char Char Char Char, Char Char Char Char Char Char Char Char Char Char Ch Char Char,Char Char Char Char Char Char Char Char Char,Char Char Char Char Char Char Char Char Char Char Ch Char Char"/>
    <w:basedOn w:val="prastasis"/>
    <w:link w:val="HTMLiankstoformatuotasDiagrama"/>
    <w:uiPriority w:val="99"/>
    <w:rsid w:val="00875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character" w:customStyle="1" w:styleId="HTMLiankstoformatuotasDiagrama">
    <w:name w:val="HTML iš anksto formatuotas Diagrama"/>
    <w:aliases w:val=" Char Char Char Char Char Char Char Char Char Diagrama, Char Char Char Char Char Char Char Char Char Char Ch Char Char Diagrama,Char Char Char Char Char Char Char Char Char Diagrama"/>
    <w:basedOn w:val="Numatytasispastraiposriftas"/>
    <w:link w:val="HTMLiankstoformatuotas"/>
    <w:uiPriority w:val="99"/>
    <w:rsid w:val="00875B25"/>
    <w:rPr>
      <w:rFonts w:ascii="Courier New" w:eastAsia="Courier New" w:hAnsi="Courier New" w:cs="Courier New"/>
      <w:lang w:val="en-US" w:eastAsia="en-US"/>
    </w:rPr>
  </w:style>
  <w:style w:type="paragraph" w:styleId="Antrat">
    <w:name w:val="caption"/>
    <w:basedOn w:val="prastasis"/>
    <w:next w:val="prastasis"/>
    <w:qFormat/>
    <w:rsid w:val="00D26FDA"/>
    <w:pPr>
      <w:jc w:val="center"/>
    </w:pPr>
    <w:rPr>
      <w:b/>
      <w:sz w:val="28"/>
      <w:szCs w:val="20"/>
    </w:rPr>
  </w:style>
  <w:style w:type="character" w:styleId="Vietosrezervavimoenklotekstas">
    <w:name w:val="Placeholder Text"/>
    <w:basedOn w:val="Numatytasispastraiposriftas"/>
    <w:uiPriority w:val="99"/>
    <w:semiHidden/>
    <w:rsid w:val="000572CE"/>
    <w:rPr>
      <w:color w:val="808080"/>
    </w:rPr>
  </w:style>
  <w:style w:type="character" w:customStyle="1" w:styleId="PoratDiagrama">
    <w:name w:val="Poraštė Diagrama"/>
    <w:basedOn w:val="Numatytasispastraiposriftas"/>
    <w:link w:val="Porat"/>
    <w:rsid w:val="00B90FF2"/>
    <w:rPr>
      <w:sz w:val="24"/>
      <w:szCs w:val="24"/>
      <w:lang w:eastAsia="en-US"/>
    </w:rPr>
  </w:style>
  <w:style w:type="paragraph" w:styleId="Sraopastraipa">
    <w:name w:val="List Paragraph"/>
    <w:basedOn w:val="prastasis"/>
    <w:uiPriority w:val="34"/>
    <w:qFormat/>
    <w:rsid w:val="004563AA"/>
    <w:pPr>
      <w:ind w:left="720"/>
      <w:contextualSpacing/>
    </w:pPr>
  </w:style>
  <w:style w:type="character" w:customStyle="1" w:styleId="Typewriter">
    <w:name w:val="Typewriter"/>
    <w:rsid w:val="00E05EDA"/>
    <w:rPr>
      <w:rFonts w:ascii="Courier New" w:hAnsi="Courier New" w:cs="Courier New" w:hint="default"/>
      <w:sz w:val="20"/>
    </w:rPr>
  </w:style>
  <w:style w:type="character" w:customStyle="1" w:styleId="Antrat3Diagrama">
    <w:name w:val="Antraštė 3 Diagrama"/>
    <w:basedOn w:val="Numatytasispastraiposriftas"/>
    <w:link w:val="Antrat3"/>
    <w:semiHidden/>
    <w:rsid w:val="00D82DF3"/>
    <w:rPr>
      <w:rFonts w:asciiTheme="majorHAnsi" w:eastAsiaTheme="majorEastAsia" w:hAnsiTheme="majorHAnsi" w:cstheme="majorBidi"/>
      <w:b/>
      <w:bCs/>
      <w:color w:val="4F81BD" w:themeColor="accent1"/>
      <w:sz w:val="24"/>
      <w:szCs w:val="24"/>
      <w:lang w:eastAsia="en-US"/>
    </w:rPr>
  </w:style>
  <w:style w:type="paragraph" w:styleId="Pagrindinistekstas">
    <w:name w:val="Body Text"/>
    <w:basedOn w:val="prastasis"/>
    <w:link w:val="PagrindinistekstasDiagrama"/>
    <w:unhideWhenUsed/>
    <w:rsid w:val="0070067B"/>
    <w:pPr>
      <w:spacing w:after="120"/>
    </w:pPr>
  </w:style>
  <w:style w:type="character" w:customStyle="1" w:styleId="PagrindinistekstasDiagrama">
    <w:name w:val="Pagrindinis tekstas Diagrama"/>
    <w:basedOn w:val="Numatytasispastraiposriftas"/>
    <w:link w:val="Pagrindinistekstas"/>
    <w:rsid w:val="0070067B"/>
    <w:rPr>
      <w:sz w:val="24"/>
      <w:szCs w:val="24"/>
      <w:lang w:eastAsia="en-US"/>
    </w:rPr>
  </w:style>
  <w:style w:type="character" w:styleId="Hipersaitas">
    <w:name w:val="Hyperlink"/>
    <w:rsid w:val="001356B5"/>
    <w:rPr>
      <w:color w:val="0000FF"/>
      <w:u w:val="single"/>
    </w:rPr>
  </w:style>
  <w:style w:type="paragraph" w:styleId="Betarp">
    <w:name w:val="No Spacing"/>
    <w:uiPriority w:val="1"/>
    <w:qFormat/>
    <w:rsid w:val="001356B5"/>
    <w:rPr>
      <w:sz w:val="24"/>
      <w:szCs w:val="24"/>
      <w:lang w:val="en-GB" w:eastAsia="en-US"/>
    </w:rPr>
  </w:style>
  <w:style w:type="character" w:customStyle="1" w:styleId="Antrat2Diagrama">
    <w:name w:val="Antraštė 2 Diagrama"/>
    <w:basedOn w:val="Numatytasispastraiposriftas"/>
    <w:link w:val="Antrat2"/>
    <w:semiHidden/>
    <w:rsid w:val="00C07647"/>
    <w:rPr>
      <w:rFonts w:asciiTheme="majorHAnsi" w:eastAsiaTheme="majorEastAsia" w:hAnsiTheme="majorHAnsi" w:cstheme="majorBidi"/>
      <w:color w:val="365F91" w:themeColor="accent1" w:themeShade="BF"/>
      <w:sz w:val="26"/>
      <w:szCs w:val="26"/>
      <w:lang w:eastAsia="en-US"/>
    </w:rPr>
  </w:style>
  <w:style w:type="paragraph" w:styleId="Pavadinimas">
    <w:name w:val="Title"/>
    <w:basedOn w:val="prastasis"/>
    <w:link w:val="PavadinimasDiagrama"/>
    <w:qFormat/>
    <w:rsid w:val="00C07647"/>
    <w:pPr>
      <w:spacing w:before="100" w:beforeAutospacing="1" w:after="100" w:afterAutospacing="1" w:line="195" w:lineRule="atLeast"/>
      <w:jc w:val="center"/>
    </w:pPr>
    <w:rPr>
      <w:rFonts w:ascii="Verdana" w:hAnsi="Verdana"/>
      <w:b/>
      <w:bCs/>
      <w:color w:val="000080"/>
      <w:sz w:val="21"/>
      <w:szCs w:val="21"/>
      <w:lang w:val="en-US"/>
    </w:rPr>
  </w:style>
  <w:style w:type="character" w:customStyle="1" w:styleId="PavadinimasDiagrama">
    <w:name w:val="Pavadinimas Diagrama"/>
    <w:basedOn w:val="Numatytasispastraiposriftas"/>
    <w:link w:val="Pavadinimas"/>
    <w:rsid w:val="00C07647"/>
    <w:rPr>
      <w:rFonts w:ascii="Verdana" w:hAnsi="Verdana"/>
      <w:b/>
      <w:bCs/>
      <w:color w:val="000080"/>
      <w:sz w:val="21"/>
      <w:szCs w:val="21"/>
      <w:lang w:val="en-US" w:eastAsia="en-US"/>
    </w:rPr>
  </w:style>
  <w:style w:type="paragraph" w:styleId="Sraas">
    <w:name w:val="List"/>
    <w:basedOn w:val="Pagrindinistekstas"/>
    <w:rsid w:val="00C07647"/>
    <w:pPr>
      <w:suppressAutoHyphens/>
      <w:overflowPunct w:val="0"/>
      <w:autoSpaceDE w:val="0"/>
      <w:spacing w:after="0"/>
    </w:pPr>
    <w:rPr>
      <w:color w:val="000000"/>
      <w:szCs w:val="20"/>
      <w:lang w:eastAsia="lt-LT"/>
    </w:rPr>
  </w:style>
  <w:style w:type="paragraph" w:styleId="prastasiniatinklio">
    <w:name w:val="Normal (Web)"/>
    <w:basedOn w:val="prastasis"/>
    <w:rsid w:val="00C07647"/>
    <w:pPr>
      <w:spacing w:before="100" w:beforeAutospacing="1" w:after="100" w:afterAutospacing="1"/>
    </w:pPr>
    <w:rPr>
      <w:rFonts w:ascii="Verdana" w:hAnsi="Verdana"/>
      <w:sz w:val="18"/>
      <w:szCs w:val="18"/>
      <w:lang w:val="en-GB"/>
    </w:rPr>
  </w:style>
  <w:style w:type="character" w:styleId="Grietas">
    <w:name w:val="Strong"/>
    <w:basedOn w:val="Numatytasispastraiposriftas"/>
    <w:qFormat/>
    <w:rsid w:val="00C07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420009">
      <w:bodyDiv w:val="1"/>
      <w:marLeft w:val="0"/>
      <w:marRight w:val="0"/>
      <w:marTop w:val="0"/>
      <w:marBottom w:val="0"/>
      <w:divBdr>
        <w:top w:val="none" w:sz="0" w:space="0" w:color="auto"/>
        <w:left w:val="none" w:sz="0" w:space="0" w:color="auto"/>
        <w:bottom w:val="none" w:sz="0" w:space="0" w:color="auto"/>
        <w:right w:val="none" w:sz="0" w:space="0" w:color="auto"/>
      </w:divBdr>
      <w:divsChild>
        <w:div w:id="693070184">
          <w:marLeft w:val="0"/>
          <w:marRight w:val="0"/>
          <w:marTop w:val="0"/>
          <w:marBottom w:val="0"/>
          <w:divBdr>
            <w:top w:val="none" w:sz="0" w:space="0" w:color="auto"/>
            <w:left w:val="none" w:sz="0" w:space="0" w:color="auto"/>
            <w:bottom w:val="none" w:sz="0" w:space="0" w:color="auto"/>
            <w:right w:val="none" w:sz="0" w:space="0" w:color="auto"/>
          </w:divBdr>
          <w:divsChild>
            <w:div w:id="1864518679">
              <w:marLeft w:val="0"/>
              <w:marRight w:val="0"/>
              <w:marTop w:val="0"/>
              <w:marBottom w:val="0"/>
              <w:divBdr>
                <w:top w:val="none" w:sz="0" w:space="0" w:color="auto"/>
                <w:left w:val="none" w:sz="0" w:space="0" w:color="auto"/>
                <w:bottom w:val="none" w:sz="0" w:space="0" w:color="auto"/>
                <w:right w:val="none" w:sz="0" w:space="0" w:color="auto"/>
              </w:divBdr>
              <w:divsChild>
                <w:div w:id="1993095318">
                  <w:marLeft w:val="1320"/>
                  <w:marRight w:val="3960"/>
                  <w:marTop w:val="0"/>
                  <w:marBottom w:val="0"/>
                  <w:divBdr>
                    <w:top w:val="none" w:sz="0" w:space="0" w:color="auto"/>
                    <w:left w:val="single" w:sz="6" w:space="9" w:color="EEEEEE"/>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lmas\Desktop\KLIENTAI\Druskinink&#371;Sav\Atsi&#371;sti_failai\blankai\Direktoriaus%20isakym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3AEE9-835B-4D97-985D-118E3669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Direktoriaus isakymas</Template>
  <TotalTime>1</TotalTime>
  <Pages>1</Pages>
  <Words>894</Words>
  <Characters>510</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Druskininku savivaldybe</Company>
  <LinksUpToDate>false</LinksUpToDate>
  <CharactersWithSpaces>1402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Vilma Semenaite</dc:creator>
  <cp:lastModifiedBy>Evelina Žukauskienė</cp:lastModifiedBy>
  <cp:revision>3</cp:revision>
  <cp:lastPrinted>2015-05-26T05:09:00Z</cp:lastPrinted>
  <dcterms:created xsi:type="dcterms:W3CDTF">2021-04-15T10:25:00Z</dcterms:created>
  <dcterms:modified xsi:type="dcterms:W3CDTF">2021-12-27T11:35:00Z</dcterms:modified>
</cp:coreProperties>
</file>