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91ACA" w14:textId="77777777" w:rsidR="00DB25C0" w:rsidRDefault="00923EBC" w:rsidP="00923EBC">
      <w:pPr>
        <w:spacing w:line="276" w:lineRule="auto"/>
        <w:ind w:left="4962" w:right="-286"/>
        <w:rPr>
          <w:bCs/>
          <w:szCs w:val="24"/>
          <w:lang w:eastAsia="lt-LT"/>
        </w:rPr>
      </w:pPr>
      <w:r w:rsidRPr="0001179F">
        <w:rPr>
          <w:rFonts w:cs="Tahoma"/>
          <w:bCs/>
          <w:szCs w:val="24"/>
          <w:lang w:eastAsia="ar-SA"/>
        </w:rPr>
        <w:t xml:space="preserve">Alytaus rajono savivaldybės </w:t>
      </w:r>
      <w:r w:rsidRPr="0001179F">
        <w:rPr>
          <w:bCs/>
          <w:szCs w:val="24"/>
          <w:lang w:eastAsia="lt-LT"/>
        </w:rPr>
        <w:t xml:space="preserve">biudžeto lėšų, skirtų </w:t>
      </w:r>
    </w:p>
    <w:p w14:paraId="7A457B90" w14:textId="77777777" w:rsidR="00923EBC" w:rsidRPr="0001179F" w:rsidRDefault="00923EBC" w:rsidP="00923EBC">
      <w:pPr>
        <w:spacing w:line="276" w:lineRule="auto"/>
        <w:ind w:left="4962" w:right="-286"/>
        <w:rPr>
          <w:szCs w:val="24"/>
          <w:lang w:eastAsia="ar-SA"/>
        </w:rPr>
      </w:pPr>
      <w:r w:rsidRPr="0001179F">
        <w:rPr>
          <w:bCs/>
          <w:szCs w:val="24"/>
          <w:lang w:eastAsia="lt-LT"/>
        </w:rPr>
        <w:t xml:space="preserve">studijų rėmimui, naudojimo tvarkos </w:t>
      </w:r>
      <w:r w:rsidRPr="0001179F">
        <w:rPr>
          <w:rFonts w:cs="Tahoma"/>
          <w:szCs w:val="24"/>
          <w:lang w:eastAsia="ar-SA"/>
        </w:rPr>
        <w:t>aprašas</w:t>
      </w:r>
    </w:p>
    <w:p w14:paraId="56A24EC1" w14:textId="77777777" w:rsidR="00923EBC" w:rsidRPr="0001179F" w:rsidRDefault="00923EBC" w:rsidP="00923EBC">
      <w:pPr>
        <w:spacing w:line="276" w:lineRule="auto"/>
        <w:ind w:right="-286" w:firstLine="4962"/>
        <w:rPr>
          <w:szCs w:val="24"/>
          <w:lang w:eastAsia="ar-SA"/>
        </w:rPr>
      </w:pPr>
      <w:r w:rsidRPr="0001179F">
        <w:rPr>
          <w:szCs w:val="24"/>
          <w:lang w:eastAsia="ar-SA"/>
        </w:rPr>
        <w:t>2 priedas</w:t>
      </w:r>
    </w:p>
    <w:p w14:paraId="2BB41D4D" w14:textId="77777777" w:rsidR="00334FE1" w:rsidRPr="0001179F" w:rsidRDefault="00334FE1" w:rsidP="00923EBC">
      <w:pPr>
        <w:spacing w:line="276" w:lineRule="auto"/>
        <w:ind w:right="-286" w:firstLine="4962"/>
        <w:rPr>
          <w:szCs w:val="24"/>
          <w:lang w:eastAsia="ar-SA"/>
        </w:rPr>
      </w:pPr>
    </w:p>
    <w:p w14:paraId="37D4EEFC" w14:textId="77777777" w:rsidR="00334FE1" w:rsidRPr="0001179F" w:rsidRDefault="00334FE1" w:rsidP="00923EBC">
      <w:pPr>
        <w:spacing w:line="276" w:lineRule="auto"/>
        <w:ind w:right="-286" w:firstLine="4962"/>
        <w:rPr>
          <w:szCs w:val="24"/>
          <w:lang w:eastAsia="ar-SA"/>
        </w:rPr>
      </w:pPr>
    </w:p>
    <w:p w14:paraId="7EE1157B" w14:textId="77777777" w:rsidR="00334FE1" w:rsidRPr="0001179F" w:rsidRDefault="00334FE1" w:rsidP="00334FE1">
      <w:pPr>
        <w:jc w:val="center"/>
        <w:rPr>
          <w:rFonts w:ascii="TimesLT" w:hAnsi="TimesLT" w:cs="TimesLT"/>
          <w:b/>
          <w:bCs/>
          <w:color w:val="000000"/>
        </w:rPr>
      </w:pPr>
      <w:r w:rsidRPr="0001179F">
        <w:rPr>
          <w:rFonts w:ascii="TimesLT" w:hAnsi="TimesLT" w:cs="TimesLT"/>
          <w:b/>
          <w:bCs/>
          <w:color w:val="000000"/>
        </w:rPr>
        <w:t>(Prašymo paramai studijoms gauti forma)</w:t>
      </w:r>
    </w:p>
    <w:p w14:paraId="1C020B05" w14:textId="77777777" w:rsidR="00334FE1" w:rsidRPr="0001179F" w:rsidRDefault="00334FE1" w:rsidP="00334FE1">
      <w:pPr>
        <w:jc w:val="center"/>
        <w:rPr>
          <w:color w:val="000000"/>
        </w:rPr>
      </w:pPr>
    </w:p>
    <w:p w14:paraId="156D71B2" w14:textId="77777777" w:rsidR="00334FE1" w:rsidRPr="0001179F" w:rsidRDefault="00334FE1" w:rsidP="00334FE1">
      <w:pPr>
        <w:jc w:val="center"/>
        <w:rPr>
          <w:color w:val="000000"/>
        </w:rPr>
      </w:pPr>
      <w:r w:rsidRPr="0001179F">
        <w:rPr>
          <w:rFonts w:ascii="TimesLT" w:hAnsi="TimesLT" w:cs="TimesLT"/>
          <w:color w:val="000000"/>
        </w:rPr>
        <w:t>________________________________________________</w:t>
      </w:r>
    </w:p>
    <w:p w14:paraId="22AF79F4" w14:textId="77777777" w:rsidR="00334FE1" w:rsidRPr="00571ED8" w:rsidRDefault="00334FE1" w:rsidP="00334FE1">
      <w:pPr>
        <w:jc w:val="center"/>
        <w:rPr>
          <w:color w:val="000000"/>
          <w:sz w:val="20"/>
        </w:rPr>
      </w:pPr>
      <w:r w:rsidRPr="00571ED8">
        <w:rPr>
          <w:color w:val="000000"/>
          <w:sz w:val="20"/>
        </w:rPr>
        <w:t>(pareiškėjo vardas, pavardė)</w:t>
      </w:r>
    </w:p>
    <w:p w14:paraId="40E659A3" w14:textId="77777777" w:rsidR="00334FE1" w:rsidRPr="0001179F" w:rsidRDefault="00334FE1" w:rsidP="00334FE1">
      <w:pPr>
        <w:jc w:val="center"/>
        <w:rPr>
          <w:color w:val="000000"/>
          <w:sz w:val="22"/>
          <w:szCs w:val="22"/>
        </w:rPr>
      </w:pPr>
      <w:r w:rsidRPr="0001179F">
        <w:rPr>
          <w:color w:val="000000"/>
          <w:sz w:val="22"/>
          <w:szCs w:val="22"/>
        </w:rPr>
        <w:t>____________________________________________________</w:t>
      </w:r>
    </w:p>
    <w:p w14:paraId="60098D71" w14:textId="77777777" w:rsidR="00334FE1" w:rsidRPr="00571ED8" w:rsidRDefault="00334FE1" w:rsidP="00334FE1">
      <w:pPr>
        <w:jc w:val="center"/>
        <w:rPr>
          <w:color w:val="000000"/>
          <w:sz w:val="20"/>
        </w:rPr>
      </w:pPr>
      <w:r w:rsidRPr="00571ED8">
        <w:rPr>
          <w:color w:val="000000"/>
          <w:sz w:val="20"/>
        </w:rPr>
        <w:t>(asmens kodas)</w:t>
      </w:r>
    </w:p>
    <w:p w14:paraId="69840FF9" w14:textId="77777777" w:rsidR="00334FE1" w:rsidRPr="0001179F" w:rsidRDefault="00334FE1" w:rsidP="00334FE1">
      <w:pPr>
        <w:jc w:val="center"/>
        <w:rPr>
          <w:color w:val="000000"/>
          <w:sz w:val="22"/>
          <w:szCs w:val="22"/>
        </w:rPr>
      </w:pPr>
      <w:r w:rsidRPr="0001179F">
        <w:rPr>
          <w:color w:val="000000"/>
          <w:sz w:val="22"/>
          <w:szCs w:val="22"/>
        </w:rPr>
        <w:t>____________________________________________________</w:t>
      </w:r>
    </w:p>
    <w:p w14:paraId="0A65C131" w14:textId="77777777" w:rsidR="00334FE1" w:rsidRPr="00571ED8" w:rsidRDefault="00334FE1" w:rsidP="00334FE1">
      <w:pPr>
        <w:jc w:val="center"/>
        <w:rPr>
          <w:color w:val="000000"/>
          <w:sz w:val="20"/>
        </w:rPr>
      </w:pPr>
      <w:r w:rsidRPr="00571ED8">
        <w:rPr>
          <w:color w:val="000000"/>
          <w:sz w:val="20"/>
        </w:rPr>
        <w:t>(deklaruot</w:t>
      </w:r>
      <w:r w:rsidR="00865C98" w:rsidRPr="00571ED8">
        <w:rPr>
          <w:color w:val="000000"/>
          <w:sz w:val="20"/>
        </w:rPr>
        <w:t>os</w:t>
      </w:r>
      <w:r w:rsidRPr="00571ED8">
        <w:rPr>
          <w:color w:val="000000"/>
          <w:sz w:val="20"/>
        </w:rPr>
        <w:t xml:space="preserve"> gyvenamo</w:t>
      </w:r>
      <w:r w:rsidR="00865C98" w:rsidRPr="00571ED8">
        <w:rPr>
          <w:color w:val="000000"/>
          <w:sz w:val="20"/>
        </w:rPr>
        <w:t>sios</w:t>
      </w:r>
      <w:r w:rsidRPr="00571ED8">
        <w:rPr>
          <w:color w:val="000000"/>
          <w:sz w:val="20"/>
        </w:rPr>
        <w:t xml:space="preserve"> viet</w:t>
      </w:r>
      <w:r w:rsidR="00865C98" w:rsidRPr="00571ED8">
        <w:rPr>
          <w:color w:val="000000"/>
          <w:sz w:val="20"/>
        </w:rPr>
        <w:t>os adresas</w:t>
      </w:r>
      <w:r w:rsidRPr="00571ED8">
        <w:rPr>
          <w:color w:val="000000"/>
          <w:sz w:val="20"/>
        </w:rPr>
        <w:t>)</w:t>
      </w:r>
    </w:p>
    <w:p w14:paraId="7CB12055" w14:textId="77777777" w:rsidR="00334FE1" w:rsidRPr="0001179F" w:rsidRDefault="00334FE1" w:rsidP="00334FE1">
      <w:pPr>
        <w:jc w:val="center"/>
        <w:rPr>
          <w:sz w:val="22"/>
          <w:szCs w:val="22"/>
        </w:rPr>
      </w:pPr>
      <w:r w:rsidRPr="0001179F">
        <w:rPr>
          <w:sz w:val="22"/>
          <w:szCs w:val="22"/>
        </w:rPr>
        <w:t>____________________________________________________</w:t>
      </w:r>
    </w:p>
    <w:p w14:paraId="32324B2D" w14:textId="77777777" w:rsidR="00334FE1" w:rsidRPr="00571ED8" w:rsidRDefault="00334FE1" w:rsidP="00DB25C0">
      <w:pPr>
        <w:jc w:val="center"/>
        <w:rPr>
          <w:sz w:val="20"/>
        </w:rPr>
      </w:pPr>
      <w:r w:rsidRPr="00571ED8">
        <w:rPr>
          <w:sz w:val="20"/>
        </w:rPr>
        <w:t>(tel. Nr., el. pašto adresas)</w:t>
      </w:r>
    </w:p>
    <w:p w14:paraId="4E7ABF36" w14:textId="77777777" w:rsidR="00334FE1" w:rsidRPr="0001179F" w:rsidRDefault="00334FE1" w:rsidP="00334FE1">
      <w:pPr>
        <w:rPr>
          <w:rFonts w:ascii="TimesLT" w:hAnsi="TimesLT" w:cs="TimesLT"/>
        </w:rPr>
      </w:pPr>
    </w:p>
    <w:p w14:paraId="5606477E" w14:textId="77777777" w:rsidR="00334FE1" w:rsidRPr="0001179F" w:rsidRDefault="00334FE1" w:rsidP="00334FE1">
      <w:r w:rsidRPr="0001179F">
        <w:rPr>
          <w:rFonts w:ascii="TimesLT" w:hAnsi="TimesLT" w:cs="TimesLT"/>
        </w:rPr>
        <w:t>Alytaus rajono savivaldybės</w:t>
      </w:r>
    </w:p>
    <w:p w14:paraId="49F1948D" w14:textId="77777777" w:rsidR="00334FE1" w:rsidRPr="0001179F" w:rsidRDefault="00334FE1" w:rsidP="00334FE1">
      <w:r w:rsidRPr="0001179F">
        <w:rPr>
          <w:rFonts w:ascii="TimesLT" w:hAnsi="TimesLT" w:cs="TimesLT"/>
        </w:rPr>
        <w:t>administracijos direktoriui</w:t>
      </w:r>
    </w:p>
    <w:p w14:paraId="53DCAEA7" w14:textId="77777777" w:rsidR="00334FE1" w:rsidRPr="0001179F" w:rsidRDefault="00334FE1" w:rsidP="00334FE1">
      <w:pPr>
        <w:ind w:firstLine="62"/>
      </w:pPr>
    </w:p>
    <w:p w14:paraId="542516CE" w14:textId="77777777" w:rsidR="00334FE1" w:rsidRPr="0001179F" w:rsidRDefault="00334FE1" w:rsidP="00334FE1">
      <w:pPr>
        <w:jc w:val="center"/>
      </w:pPr>
      <w:r w:rsidRPr="0001179F">
        <w:rPr>
          <w:rFonts w:ascii="TimesLT" w:hAnsi="TimesLT" w:cs="TimesLT"/>
          <w:b/>
          <w:bCs/>
        </w:rPr>
        <w:t>PRAŠYMAS PARAMAI STUDIJOMS GAUTI</w:t>
      </w:r>
    </w:p>
    <w:p w14:paraId="2DE8CA62" w14:textId="77777777" w:rsidR="00334FE1" w:rsidRPr="0001179F" w:rsidRDefault="00334FE1" w:rsidP="00334FE1">
      <w:pPr>
        <w:jc w:val="center"/>
      </w:pPr>
      <w:r w:rsidRPr="0001179F">
        <w:rPr>
          <w:rFonts w:ascii="TimesLT" w:hAnsi="TimesLT" w:cs="TimesLT"/>
        </w:rPr>
        <w:t>____________________</w:t>
      </w:r>
    </w:p>
    <w:p w14:paraId="56A8DA81" w14:textId="77777777" w:rsidR="00334FE1" w:rsidRPr="00571ED8" w:rsidRDefault="00334FE1" w:rsidP="00334FE1">
      <w:pPr>
        <w:jc w:val="center"/>
        <w:rPr>
          <w:sz w:val="20"/>
          <w:szCs w:val="16"/>
        </w:rPr>
      </w:pPr>
      <w:r w:rsidRPr="00571ED8">
        <w:rPr>
          <w:rFonts w:ascii="TimesLT" w:hAnsi="TimesLT" w:cs="TimesLT"/>
          <w:sz w:val="20"/>
          <w:szCs w:val="16"/>
        </w:rPr>
        <w:t>(data)</w:t>
      </w:r>
    </w:p>
    <w:p w14:paraId="26D37CF4" w14:textId="77777777" w:rsidR="00334FE1" w:rsidRPr="0001179F" w:rsidRDefault="00334FE1" w:rsidP="00334FE1">
      <w:pPr>
        <w:jc w:val="center"/>
      </w:pPr>
      <w:r w:rsidRPr="0001179F">
        <w:rPr>
          <w:rFonts w:ascii="TimesLT" w:hAnsi="TimesLT" w:cs="TimesLT"/>
        </w:rPr>
        <w:t>Alytus</w:t>
      </w:r>
    </w:p>
    <w:p w14:paraId="1A6D5A4F" w14:textId="77777777" w:rsidR="00334FE1" w:rsidRPr="0001179F" w:rsidRDefault="00334FE1" w:rsidP="00334FE1">
      <w:pPr>
        <w:ind w:firstLine="62"/>
        <w:jc w:val="both"/>
      </w:pPr>
    </w:p>
    <w:p w14:paraId="702E4EFB" w14:textId="77777777" w:rsidR="00334FE1" w:rsidRPr="0001179F" w:rsidRDefault="00334FE1" w:rsidP="00334FE1">
      <w:pPr>
        <w:ind w:firstLine="720"/>
        <w:jc w:val="both"/>
      </w:pPr>
      <w:r w:rsidRPr="0001179F">
        <w:rPr>
          <w:rFonts w:ascii="TimesLT" w:hAnsi="TimesLT" w:cs="TimesLT"/>
        </w:rPr>
        <w:t>Prašau skirti</w:t>
      </w:r>
      <w:r w:rsidR="00F64698" w:rsidRPr="0001179F">
        <w:rPr>
          <w:rFonts w:ascii="TimesLT" w:hAnsi="TimesLT" w:cs="TimesLT"/>
        </w:rPr>
        <w:t xml:space="preserve"> </w:t>
      </w:r>
      <w:r w:rsidRPr="0001179F">
        <w:rPr>
          <w:rFonts w:ascii="TimesLT" w:hAnsi="TimesLT" w:cs="TimesLT"/>
        </w:rPr>
        <w:t xml:space="preserve"> paramą studijoms.</w:t>
      </w:r>
    </w:p>
    <w:p w14:paraId="3B98DB8F" w14:textId="77777777" w:rsidR="00334FE1" w:rsidRPr="0001179F" w:rsidRDefault="00334FE1" w:rsidP="00334FE1">
      <w:pPr>
        <w:ind w:firstLine="62"/>
        <w:jc w:val="both"/>
      </w:pPr>
    </w:p>
    <w:p w14:paraId="722BD7D6" w14:textId="77777777" w:rsidR="00334FE1" w:rsidRPr="0001179F" w:rsidRDefault="00334FE1" w:rsidP="00334FE1">
      <w:pPr>
        <w:jc w:val="both"/>
        <w:rPr>
          <w:color w:val="000000"/>
        </w:rPr>
      </w:pPr>
      <w:r w:rsidRPr="0001179F">
        <w:rPr>
          <w:rFonts w:ascii="TimesLT" w:hAnsi="TimesLT" w:cs="TimesLT"/>
          <w:color w:val="000000"/>
        </w:rPr>
        <w:t>Nuo 20__m.____________mėn.____d. mokausi_________________________________________.</w:t>
      </w:r>
    </w:p>
    <w:p w14:paraId="1704133F" w14:textId="77777777" w:rsidR="00334FE1" w:rsidRPr="0001179F" w:rsidRDefault="00334FE1" w:rsidP="00334FE1">
      <w:pPr>
        <w:ind w:left="2592"/>
        <w:rPr>
          <w:color w:val="000000"/>
        </w:rPr>
      </w:pPr>
      <w:r w:rsidRPr="0001179F">
        <w:rPr>
          <w:rFonts w:ascii="TimesLT" w:hAnsi="TimesLT" w:cs="TimesLT"/>
          <w:color w:val="000000"/>
          <w:sz w:val="22"/>
          <w:szCs w:val="22"/>
        </w:rPr>
        <w:t xml:space="preserve">                                      (</w:t>
      </w:r>
      <w:r w:rsidRPr="0001179F">
        <w:rPr>
          <w:color w:val="000000"/>
          <w:sz w:val="20"/>
        </w:rPr>
        <w:t>mokymo įstaigos, kurioje mokosi pareiškėjas, pavadinimas</w:t>
      </w:r>
      <w:r w:rsidRPr="0001179F">
        <w:rPr>
          <w:rFonts w:ascii="TimesLT" w:hAnsi="TimesLT" w:cs="TimesLT"/>
          <w:color w:val="000000"/>
          <w:sz w:val="22"/>
          <w:szCs w:val="22"/>
        </w:rPr>
        <w:t>)</w:t>
      </w:r>
    </w:p>
    <w:p w14:paraId="12631DF3" w14:textId="77777777" w:rsidR="00334FE1" w:rsidRPr="0001179F" w:rsidRDefault="00334FE1" w:rsidP="00334FE1">
      <w:pPr>
        <w:rPr>
          <w:color w:val="000000"/>
        </w:rPr>
      </w:pPr>
      <w:r w:rsidRPr="0001179F">
        <w:rPr>
          <w:rFonts w:ascii="TimesLT" w:hAnsi="TimesLT" w:cs="TimesLT"/>
          <w:color w:val="000000"/>
        </w:rPr>
        <w:t>Egzaminų įvertinimo vidurkis _____balai, šeimos pajamos, tenkančios vienam šeimos nariui per mėnesį ________ Eur.</w:t>
      </w:r>
    </w:p>
    <w:p w14:paraId="7F80A061" w14:textId="77777777" w:rsidR="00334FE1" w:rsidRPr="0001179F" w:rsidRDefault="00334FE1" w:rsidP="00334FE1">
      <w:pPr>
        <w:jc w:val="both"/>
        <w:rPr>
          <w:color w:val="000000"/>
        </w:rPr>
      </w:pPr>
      <w:r w:rsidRPr="0001179F">
        <w:rPr>
          <w:rFonts w:ascii="TimesLT" w:hAnsi="TimesLT" w:cs="TimesLT"/>
          <w:color w:val="000000"/>
        </w:rPr>
        <w:t xml:space="preserve">Atitinku sąlygas </w:t>
      </w:r>
      <w:r w:rsidR="00CC6F7B">
        <w:rPr>
          <w:rFonts w:ascii="TimesLT" w:hAnsi="TimesLT" w:cs="TimesLT"/>
          <w:color w:val="000000"/>
        </w:rPr>
        <w:t>P</w:t>
      </w:r>
      <w:r w:rsidRPr="0001179F">
        <w:rPr>
          <w:rFonts w:ascii="TimesLT" w:hAnsi="TimesLT" w:cs="TimesLT"/>
          <w:color w:val="000000"/>
        </w:rPr>
        <w:t>aramai studijoms gauti, nes (reikiamą pažymėti x):</w:t>
      </w:r>
    </w:p>
    <w:p w14:paraId="0495B6C8" w14:textId="77777777" w:rsidR="00334FE1" w:rsidRPr="0001179F" w:rsidRDefault="00334FE1" w:rsidP="00334FE1">
      <w:pPr>
        <w:ind w:firstLine="720"/>
        <w:jc w:val="both"/>
        <w:rPr>
          <w:color w:val="000000"/>
        </w:rPr>
      </w:pPr>
      <w:r w:rsidRPr="0001179F">
        <w:rPr>
          <w:color w:val="000000"/>
          <w:sz w:val="32"/>
          <w:szCs w:val="32"/>
        </w:rPr>
        <w:t>□</w:t>
      </w:r>
      <w:r w:rsidRPr="0001179F">
        <w:rPr>
          <w:rFonts w:ascii="TimesLT" w:hAnsi="TimesLT" w:cs="TimesLT"/>
          <w:color w:val="000000"/>
        </w:rPr>
        <w:t xml:space="preserve"> esu asmuo su negalia;</w:t>
      </w:r>
    </w:p>
    <w:p w14:paraId="7E91CEC6" w14:textId="77777777" w:rsidR="00334FE1" w:rsidRPr="0001179F" w:rsidRDefault="00334FE1" w:rsidP="00334FE1">
      <w:pPr>
        <w:ind w:firstLine="720"/>
        <w:jc w:val="both"/>
        <w:rPr>
          <w:color w:val="000000"/>
        </w:rPr>
      </w:pPr>
      <w:r w:rsidRPr="0001179F">
        <w:rPr>
          <w:color w:val="000000"/>
          <w:sz w:val="32"/>
          <w:szCs w:val="32"/>
        </w:rPr>
        <w:t>□</w:t>
      </w:r>
      <w:r w:rsidRPr="0001179F">
        <w:rPr>
          <w:rFonts w:ascii="TimesLT" w:hAnsi="TimesLT" w:cs="TimesLT"/>
          <w:color w:val="000000"/>
        </w:rPr>
        <w:t xml:space="preserve"> esu iš gausios šeimos (</w:t>
      </w:r>
      <w:r w:rsidRPr="0001179F">
        <w:rPr>
          <w:szCs w:val="24"/>
        </w:rPr>
        <w:t>šeimoje auginami 3 ir daugiau vaikų</w:t>
      </w:r>
      <w:r w:rsidRPr="0001179F">
        <w:rPr>
          <w:rFonts w:ascii="TimesLT" w:hAnsi="TimesLT" w:cs="TimesLT"/>
          <w:color w:val="000000"/>
        </w:rPr>
        <w:t>);</w:t>
      </w:r>
    </w:p>
    <w:p w14:paraId="3AB68401" w14:textId="77777777" w:rsidR="00334FE1" w:rsidRPr="0001179F" w:rsidRDefault="00334FE1" w:rsidP="00865C98">
      <w:pPr>
        <w:ind w:firstLine="720"/>
        <w:jc w:val="both"/>
        <w:rPr>
          <w:szCs w:val="24"/>
        </w:rPr>
      </w:pPr>
      <w:r w:rsidRPr="0001179F">
        <w:rPr>
          <w:color w:val="000000"/>
          <w:sz w:val="32"/>
          <w:szCs w:val="32"/>
        </w:rPr>
        <w:t>□</w:t>
      </w:r>
      <w:r w:rsidRPr="0001179F">
        <w:rPr>
          <w:rFonts w:ascii="TimesLT" w:hAnsi="TimesLT" w:cs="TimesLT"/>
          <w:color w:val="000000"/>
        </w:rPr>
        <w:t xml:space="preserve"> mano šeimoje </w:t>
      </w:r>
      <w:r w:rsidR="00865C98" w:rsidRPr="0001179F">
        <w:rPr>
          <w:szCs w:val="24"/>
        </w:rPr>
        <w:t xml:space="preserve">2 ir daugiau vaikų </w:t>
      </w:r>
      <w:r w:rsidR="00865C98" w:rsidRPr="0001179F">
        <w:rPr>
          <w:color w:val="000000"/>
          <w:szCs w:val="24"/>
        </w:rPr>
        <w:t>mokosi aukštojoje mokykloje ir (ar) profesinio mokymo įstaigoje;</w:t>
      </w:r>
    </w:p>
    <w:p w14:paraId="06F300CB" w14:textId="77777777" w:rsidR="00334FE1" w:rsidRPr="0001179F" w:rsidRDefault="00334FE1" w:rsidP="00334FE1">
      <w:pPr>
        <w:ind w:firstLine="720"/>
        <w:jc w:val="both"/>
        <w:rPr>
          <w:color w:val="000000"/>
        </w:rPr>
      </w:pPr>
      <w:r w:rsidRPr="0001179F">
        <w:rPr>
          <w:color w:val="000000"/>
          <w:sz w:val="32"/>
          <w:szCs w:val="32"/>
        </w:rPr>
        <w:t>□</w:t>
      </w:r>
      <w:r w:rsidRPr="0001179F">
        <w:rPr>
          <w:color w:val="000000"/>
        </w:rPr>
        <w:t> </w:t>
      </w:r>
      <w:r w:rsidRPr="0001179F">
        <w:rPr>
          <w:rFonts w:ascii="TimesLT" w:hAnsi="TimesLT" w:cs="TimesLT"/>
          <w:color w:val="000000"/>
        </w:rPr>
        <w:t>esu iš šeimos, kuri turi teisę gauti socialinę pašalpą pagal Lietuvos Respublikos piniginės socialinės paramos nepasiturintiems gyventojams įstatymą;</w:t>
      </w:r>
    </w:p>
    <w:p w14:paraId="33722AD6" w14:textId="77777777" w:rsidR="00334FE1" w:rsidRPr="0001179F" w:rsidRDefault="00334FE1" w:rsidP="00334FE1">
      <w:pPr>
        <w:ind w:firstLine="720"/>
        <w:jc w:val="both"/>
        <w:rPr>
          <w:color w:val="000000"/>
        </w:rPr>
      </w:pPr>
      <w:r w:rsidRPr="0001179F">
        <w:rPr>
          <w:color w:val="000000"/>
          <w:sz w:val="32"/>
          <w:szCs w:val="32"/>
        </w:rPr>
        <w:t>□</w:t>
      </w:r>
      <w:r w:rsidRPr="0001179F">
        <w:rPr>
          <w:rFonts w:ascii="TimesLT" w:hAnsi="TimesLT" w:cs="TimesLT"/>
          <w:color w:val="000000"/>
        </w:rPr>
        <w:t> turiu tik vieną iš tėvų, vienas iš jų miręs / tėvai išsituokę (reikiamą pabraukti);</w:t>
      </w:r>
    </w:p>
    <w:p w14:paraId="3DE22B55" w14:textId="77777777" w:rsidR="00334FE1" w:rsidRPr="0001179F" w:rsidRDefault="00334FE1" w:rsidP="00334FE1">
      <w:pPr>
        <w:ind w:firstLine="720"/>
        <w:jc w:val="both"/>
        <w:rPr>
          <w:color w:val="FF0000"/>
          <w:szCs w:val="24"/>
        </w:rPr>
      </w:pPr>
      <w:r w:rsidRPr="0001179F">
        <w:rPr>
          <w:color w:val="000000"/>
          <w:sz w:val="32"/>
          <w:szCs w:val="32"/>
        </w:rPr>
        <w:t>□</w:t>
      </w:r>
      <w:r w:rsidRPr="0001179F">
        <w:rPr>
          <w:rFonts w:ascii="TimesLT" w:hAnsi="TimesLT" w:cs="TimesLT"/>
          <w:color w:val="000000"/>
        </w:rPr>
        <w:t xml:space="preserve"> mano </w:t>
      </w:r>
      <w:r w:rsidRPr="0001179F">
        <w:rPr>
          <w:szCs w:val="24"/>
        </w:rPr>
        <w:t>tėvai / vienas iš tėvų yra su negalia / sukakę (-</w:t>
      </w:r>
      <w:proofErr w:type="spellStart"/>
      <w:r w:rsidRPr="0001179F">
        <w:rPr>
          <w:szCs w:val="24"/>
        </w:rPr>
        <w:t>ęs</w:t>
      </w:r>
      <w:proofErr w:type="spellEnd"/>
      <w:r w:rsidRPr="0001179F">
        <w:rPr>
          <w:szCs w:val="24"/>
        </w:rPr>
        <w:t>) pensinį amžių (reikiamą pabraukti)</w:t>
      </w:r>
    </w:p>
    <w:p w14:paraId="28A542AF" w14:textId="77777777" w:rsidR="00334FE1" w:rsidRPr="0001179F" w:rsidRDefault="00334FE1" w:rsidP="00334FE1">
      <w:pPr>
        <w:ind w:firstLine="720"/>
        <w:jc w:val="both"/>
        <w:rPr>
          <w:rFonts w:ascii="TimesLT" w:hAnsi="TimesLT" w:cs="TimesLT"/>
          <w:color w:val="000000"/>
        </w:rPr>
      </w:pPr>
      <w:r w:rsidRPr="0001179F">
        <w:rPr>
          <w:color w:val="000000"/>
          <w:sz w:val="32"/>
          <w:szCs w:val="32"/>
        </w:rPr>
        <w:t>□</w:t>
      </w:r>
      <w:r w:rsidRPr="0001179F">
        <w:rPr>
          <w:rFonts w:ascii="TimesLT" w:hAnsi="TimesLT" w:cs="TimesLT"/>
          <w:color w:val="000000"/>
        </w:rPr>
        <w:t> esu sukūręs (-</w:t>
      </w:r>
      <w:proofErr w:type="spellStart"/>
      <w:r w:rsidRPr="0001179F">
        <w:rPr>
          <w:rFonts w:ascii="TimesLT" w:hAnsi="TimesLT" w:cs="TimesLT"/>
          <w:color w:val="000000"/>
        </w:rPr>
        <w:t>usi</w:t>
      </w:r>
      <w:proofErr w:type="spellEnd"/>
      <w:r w:rsidRPr="0001179F">
        <w:rPr>
          <w:rFonts w:ascii="TimesLT" w:hAnsi="TimesLT" w:cs="TimesLT"/>
          <w:color w:val="000000"/>
        </w:rPr>
        <w:t xml:space="preserve">) šeimą ir </w:t>
      </w:r>
      <w:r w:rsidR="00833D1C" w:rsidRPr="0001179F">
        <w:rPr>
          <w:rFonts w:ascii="TimesLT" w:hAnsi="TimesLT" w:cs="TimesLT"/>
          <w:color w:val="000000"/>
        </w:rPr>
        <w:t>turiu vaikų</w:t>
      </w:r>
      <w:r w:rsidR="00CE11A9" w:rsidRPr="0001179F">
        <w:rPr>
          <w:rFonts w:ascii="TimesLT" w:hAnsi="TimesLT" w:cs="TimesLT"/>
          <w:color w:val="000000"/>
        </w:rPr>
        <w:t>.</w:t>
      </w:r>
    </w:p>
    <w:p w14:paraId="66FBEF24" w14:textId="77777777" w:rsidR="00334FE1" w:rsidRPr="0001179F" w:rsidRDefault="00334FE1" w:rsidP="00334FE1">
      <w:pPr>
        <w:ind w:firstLine="720"/>
        <w:jc w:val="both"/>
        <w:rPr>
          <w:rFonts w:ascii="TimesLT" w:hAnsi="TimesLT" w:cs="TimesLT"/>
          <w:color w:val="000000"/>
        </w:rPr>
      </w:pPr>
    </w:p>
    <w:p w14:paraId="6A12216D" w14:textId="77777777" w:rsidR="00334FE1" w:rsidRPr="0001179F" w:rsidRDefault="00334FE1" w:rsidP="00334FE1">
      <w:pPr>
        <w:ind w:firstLine="360"/>
        <w:jc w:val="both"/>
        <w:rPr>
          <w:color w:val="000000"/>
        </w:rPr>
      </w:pPr>
      <w:r w:rsidRPr="0001179F">
        <w:rPr>
          <w:rFonts w:ascii="TimesLT" w:hAnsi="TimesLT" w:cs="TimesLT"/>
          <w:color w:val="000000"/>
        </w:rPr>
        <w:t>Pridedu šiuos dokumentus (dokumentų kopijas):</w:t>
      </w:r>
    </w:p>
    <w:p w14:paraId="54993B46" w14:textId="77777777" w:rsidR="00334FE1" w:rsidRPr="0001179F" w:rsidRDefault="00334FE1" w:rsidP="00334FE1">
      <w:pPr>
        <w:ind w:firstLine="360"/>
        <w:jc w:val="both"/>
        <w:rPr>
          <w:color w:val="000000"/>
        </w:rPr>
      </w:pPr>
      <w:r w:rsidRPr="0001179F">
        <w:rPr>
          <w:rFonts w:ascii="TimesLT" w:hAnsi="TimesLT" w:cs="TimesLT"/>
          <w:color w:val="000000"/>
        </w:rPr>
        <w:t>1._______________________________________________________________, ____lapai (-ų);</w:t>
      </w:r>
    </w:p>
    <w:p w14:paraId="1583BCC1" w14:textId="77777777" w:rsidR="00334FE1" w:rsidRPr="0001179F" w:rsidRDefault="00334FE1" w:rsidP="00334FE1">
      <w:pPr>
        <w:ind w:firstLine="360"/>
        <w:jc w:val="both"/>
        <w:rPr>
          <w:color w:val="000000"/>
        </w:rPr>
      </w:pPr>
      <w:r w:rsidRPr="0001179F">
        <w:rPr>
          <w:rFonts w:ascii="TimesLT" w:hAnsi="TimesLT" w:cs="TimesLT"/>
          <w:color w:val="000000"/>
        </w:rPr>
        <w:t>2._______________________________________________________________, ____lapai (-ų);</w:t>
      </w:r>
    </w:p>
    <w:p w14:paraId="79ED0729" w14:textId="77777777" w:rsidR="00334FE1" w:rsidRPr="0001179F" w:rsidRDefault="00334FE1" w:rsidP="00334FE1">
      <w:pPr>
        <w:ind w:firstLine="360"/>
        <w:jc w:val="both"/>
        <w:rPr>
          <w:rFonts w:ascii="TimesLT" w:hAnsi="TimesLT" w:cs="TimesLT"/>
          <w:color w:val="000000"/>
        </w:rPr>
      </w:pPr>
      <w:r w:rsidRPr="0001179F">
        <w:rPr>
          <w:rFonts w:ascii="TimesLT" w:hAnsi="TimesLT" w:cs="TimesLT"/>
          <w:color w:val="000000"/>
        </w:rPr>
        <w:t>3._______________________________________________________________,____ lapai (-ų);</w:t>
      </w:r>
    </w:p>
    <w:p w14:paraId="1538A1F0" w14:textId="77777777" w:rsidR="00334FE1" w:rsidRPr="0001179F" w:rsidRDefault="00334FE1" w:rsidP="00334FE1">
      <w:pPr>
        <w:ind w:firstLine="360"/>
        <w:jc w:val="both"/>
        <w:rPr>
          <w:rFonts w:ascii="TimesLT" w:hAnsi="TimesLT" w:cs="TimesLT"/>
          <w:color w:val="000000"/>
        </w:rPr>
      </w:pPr>
      <w:r w:rsidRPr="0001179F">
        <w:rPr>
          <w:rFonts w:ascii="TimesLT" w:hAnsi="TimesLT" w:cs="TimesLT"/>
          <w:color w:val="000000"/>
        </w:rPr>
        <w:t>4._______________________________________________________________,____ lapai (-ų).</w:t>
      </w:r>
    </w:p>
    <w:p w14:paraId="38A93959" w14:textId="77777777" w:rsidR="00334FE1" w:rsidRPr="0001179F" w:rsidRDefault="00334FE1" w:rsidP="00334FE1">
      <w:pPr>
        <w:ind w:firstLine="360"/>
        <w:jc w:val="both"/>
        <w:rPr>
          <w:rFonts w:ascii="TimesLT" w:hAnsi="TimesLT" w:cs="TimesLT"/>
          <w:color w:val="000000"/>
        </w:rPr>
      </w:pPr>
      <w:r w:rsidRPr="0001179F">
        <w:rPr>
          <w:rFonts w:ascii="TimesLT" w:hAnsi="TimesLT" w:cs="TimesLT"/>
          <w:color w:val="000000"/>
        </w:rPr>
        <w:t>5._______________________________________________________________,____ lapai (-ų).</w:t>
      </w:r>
    </w:p>
    <w:p w14:paraId="4F09D7E8" w14:textId="77777777" w:rsidR="00334FE1" w:rsidRPr="0001179F" w:rsidRDefault="00334FE1" w:rsidP="00334FE1">
      <w:pPr>
        <w:suppressAutoHyphens/>
        <w:ind w:right="-1"/>
        <w:textAlignment w:val="center"/>
        <w:rPr>
          <w:bCs/>
          <w:szCs w:val="24"/>
          <w:lang w:eastAsia="lt-LT"/>
        </w:rPr>
      </w:pPr>
    </w:p>
    <w:p w14:paraId="47ACD18C" w14:textId="77777777" w:rsidR="00334FE1" w:rsidRPr="0001179F" w:rsidRDefault="00334FE1" w:rsidP="00334FE1">
      <w:pPr>
        <w:suppressAutoHyphens/>
        <w:ind w:right="-1"/>
        <w:textAlignment w:val="center"/>
        <w:rPr>
          <w:bCs/>
          <w:szCs w:val="24"/>
          <w:lang w:eastAsia="lt-LT"/>
        </w:rPr>
      </w:pPr>
    </w:p>
    <w:p w14:paraId="4BEFC1C6" w14:textId="77777777" w:rsidR="00334FE1" w:rsidRPr="0001179F" w:rsidRDefault="00334FE1" w:rsidP="00334FE1">
      <w:pPr>
        <w:suppressAutoHyphens/>
        <w:ind w:right="-1"/>
        <w:textAlignment w:val="center"/>
        <w:rPr>
          <w:b/>
          <w:sz w:val="22"/>
          <w:szCs w:val="22"/>
          <w:lang w:eastAsia="lt-LT"/>
        </w:rPr>
      </w:pPr>
      <w:r w:rsidRPr="0001179F">
        <w:rPr>
          <w:bCs/>
          <w:szCs w:val="24"/>
          <w:lang w:eastAsia="lt-LT"/>
        </w:rPr>
        <w:t>Paramą studijoms prašau pervesti į sąskaitą</w:t>
      </w:r>
      <w:r w:rsidRPr="0001179F">
        <w:rPr>
          <w:szCs w:val="24"/>
        </w:rPr>
        <w:t>_____________________________________________</w:t>
      </w:r>
    </w:p>
    <w:p w14:paraId="47E9A192" w14:textId="77777777" w:rsidR="00334FE1" w:rsidRPr="0001179F" w:rsidRDefault="00334FE1" w:rsidP="00334FE1">
      <w:pPr>
        <w:tabs>
          <w:tab w:val="left" w:pos="142"/>
          <w:tab w:val="left" w:pos="709"/>
        </w:tabs>
        <w:rPr>
          <w:sz w:val="22"/>
          <w:szCs w:val="22"/>
        </w:rPr>
      </w:pPr>
      <w:r w:rsidRPr="0001179F">
        <w:rPr>
          <w:szCs w:val="24"/>
        </w:rPr>
        <w:tab/>
      </w:r>
      <w:r w:rsidRPr="0001179F">
        <w:rPr>
          <w:szCs w:val="24"/>
        </w:rPr>
        <w:tab/>
      </w:r>
      <w:r w:rsidRPr="0001179F">
        <w:rPr>
          <w:szCs w:val="24"/>
        </w:rPr>
        <w:tab/>
      </w:r>
      <w:r w:rsidRPr="0001179F">
        <w:rPr>
          <w:szCs w:val="24"/>
        </w:rPr>
        <w:tab/>
      </w:r>
      <w:r w:rsidRPr="0001179F">
        <w:rPr>
          <w:szCs w:val="24"/>
        </w:rPr>
        <w:tab/>
      </w:r>
      <w:r w:rsidRPr="0001179F">
        <w:rPr>
          <w:sz w:val="22"/>
          <w:szCs w:val="22"/>
        </w:rPr>
        <w:t xml:space="preserve">       </w:t>
      </w:r>
      <w:r w:rsidRPr="00571ED8">
        <w:rPr>
          <w:sz w:val="20"/>
        </w:rPr>
        <w:t xml:space="preserve">(mokėjimo ar kredito įstaigos (banko ar kt.) pavadinimas) </w:t>
      </w:r>
    </w:p>
    <w:p w14:paraId="68E8334E" w14:textId="77777777" w:rsidR="00334FE1" w:rsidRPr="0001179F" w:rsidRDefault="00334FE1" w:rsidP="00334FE1">
      <w:pPr>
        <w:tabs>
          <w:tab w:val="left" w:pos="142"/>
          <w:tab w:val="left" w:pos="709"/>
        </w:tabs>
        <w:jc w:val="both"/>
        <w:rPr>
          <w:szCs w:val="24"/>
        </w:rPr>
      </w:pPr>
      <w:r w:rsidRPr="0001179F">
        <w:rPr>
          <w:szCs w:val="24"/>
        </w:rPr>
        <w:lastRenderedPageBreak/>
        <w:t>Sąskaitos numeris (20 simbolių):</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334FE1" w:rsidRPr="0001179F" w14:paraId="05DAF3BB" w14:textId="77777777" w:rsidTr="00254509">
        <w:tc>
          <w:tcPr>
            <w:tcW w:w="281" w:type="dxa"/>
            <w:tcBorders>
              <w:top w:val="single" w:sz="4" w:space="0" w:color="auto"/>
              <w:left w:val="single" w:sz="4" w:space="0" w:color="auto"/>
              <w:bottom w:val="single" w:sz="4" w:space="0" w:color="auto"/>
              <w:right w:val="single" w:sz="4" w:space="0" w:color="auto"/>
            </w:tcBorders>
          </w:tcPr>
          <w:p w14:paraId="2F052C4D" w14:textId="77777777" w:rsidR="00334FE1" w:rsidRPr="0001179F" w:rsidRDefault="00334FE1" w:rsidP="00254509">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4814E33" w14:textId="77777777" w:rsidR="00334FE1" w:rsidRPr="0001179F" w:rsidRDefault="00334FE1" w:rsidP="0025450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FA1FEA1" w14:textId="77777777" w:rsidR="00334FE1" w:rsidRPr="0001179F" w:rsidRDefault="00334FE1" w:rsidP="0025450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4B222F5" w14:textId="77777777" w:rsidR="00334FE1" w:rsidRPr="0001179F" w:rsidRDefault="00334FE1" w:rsidP="00254509">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0F3DAE2" w14:textId="77777777" w:rsidR="00334FE1" w:rsidRPr="0001179F" w:rsidRDefault="00334FE1" w:rsidP="0025450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620EDB1" w14:textId="77777777" w:rsidR="00334FE1" w:rsidRPr="0001179F" w:rsidRDefault="00334FE1" w:rsidP="00254509">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84B4DC2" w14:textId="77777777" w:rsidR="00334FE1" w:rsidRPr="0001179F" w:rsidRDefault="00334FE1" w:rsidP="0025450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BF2D6A1" w14:textId="77777777" w:rsidR="00334FE1" w:rsidRPr="0001179F" w:rsidRDefault="00334FE1" w:rsidP="0025450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E20BF71" w14:textId="77777777" w:rsidR="00334FE1" w:rsidRPr="0001179F" w:rsidRDefault="00334FE1" w:rsidP="00254509">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95D53E6" w14:textId="77777777" w:rsidR="00334FE1" w:rsidRPr="0001179F" w:rsidRDefault="00334FE1" w:rsidP="0025450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C689685" w14:textId="77777777" w:rsidR="00334FE1" w:rsidRPr="0001179F" w:rsidRDefault="00334FE1" w:rsidP="0025450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3631874" w14:textId="77777777" w:rsidR="00334FE1" w:rsidRPr="0001179F" w:rsidRDefault="00334FE1" w:rsidP="00254509">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BADCD18" w14:textId="77777777" w:rsidR="00334FE1" w:rsidRPr="0001179F" w:rsidRDefault="00334FE1" w:rsidP="0025450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5A1D8FA" w14:textId="77777777" w:rsidR="00334FE1" w:rsidRPr="0001179F" w:rsidRDefault="00334FE1" w:rsidP="00254509">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D0DBEB1" w14:textId="77777777" w:rsidR="00334FE1" w:rsidRPr="0001179F" w:rsidRDefault="00334FE1" w:rsidP="0025450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3597E44" w14:textId="77777777" w:rsidR="00334FE1" w:rsidRPr="0001179F" w:rsidRDefault="00334FE1" w:rsidP="0025450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B4DDB2E" w14:textId="77777777" w:rsidR="00334FE1" w:rsidRPr="0001179F" w:rsidRDefault="00334FE1" w:rsidP="00254509">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4DE63CD" w14:textId="77777777" w:rsidR="00334FE1" w:rsidRPr="0001179F" w:rsidRDefault="00334FE1" w:rsidP="0025450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2A7A57B" w14:textId="77777777" w:rsidR="00334FE1" w:rsidRPr="0001179F" w:rsidRDefault="00334FE1" w:rsidP="00254509">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484631C" w14:textId="77777777" w:rsidR="00334FE1" w:rsidRPr="0001179F" w:rsidRDefault="00334FE1" w:rsidP="00254509">
            <w:pPr>
              <w:tabs>
                <w:tab w:val="left" w:pos="142"/>
                <w:tab w:val="left" w:pos="709"/>
              </w:tabs>
              <w:jc w:val="both"/>
              <w:rPr>
                <w:szCs w:val="24"/>
              </w:rPr>
            </w:pPr>
          </w:p>
        </w:tc>
      </w:tr>
    </w:tbl>
    <w:p w14:paraId="3BC4F625" w14:textId="77777777" w:rsidR="00334FE1" w:rsidRPr="0001179F" w:rsidRDefault="00334FE1" w:rsidP="00334FE1">
      <w:pPr>
        <w:ind w:firstLine="360"/>
        <w:jc w:val="both"/>
        <w:rPr>
          <w:rFonts w:ascii="TimesLT" w:hAnsi="TimesLT" w:cs="TimesLT"/>
          <w:color w:val="000000"/>
        </w:rPr>
      </w:pPr>
    </w:p>
    <w:p w14:paraId="0E23BF8A" w14:textId="77777777" w:rsidR="00334FE1" w:rsidRPr="0001179F" w:rsidRDefault="00334FE1" w:rsidP="00334FE1">
      <w:pPr>
        <w:tabs>
          <w:tab w:val="left" w:pos="360"/>
          <w:tab w:val="left" w:pos="7938"/>
          <w:tab w:val="left" w:pos="9072"/>
        </w:tabs>
        <w:ind w:right="-17"/>
        <w:jc w:val="both"/>
        <w:rPr>
          <w:szCs w:val="24"/>
        </w:rPr>
      </w:pPr>
      <w:bookmarkStart w:id="0" w:name="_Hlk198211024"/>
      <w:r w:rsidRPr="0001179F">
        <w:rPr>
          <w:szCs w:val="24"/>
        </w:rPr>
        <w:t></w:t>
      </w:r>
      <w:bookmarkEnd w:id="0"/>
      <w:r w:rsidRPr="0001179F">
        <w:rPr>
          <w:szCs w:val="24"/>
        </w:rPr>
        <w:t xml:space="preserve"> </w:t>
      </w:r>
      <w:r w:rsidRPr="0001179F">
        <w:rPr>
          <w:b/>
          <w:sz w:val="22"/>
          <w:szCs w:val="22"/>
        </w:rPr>
        <w:t>Tvirtinu</w:t>
      </w:r>
      <w:r w:rsidRPr="0001179F">
        <w:rPr>
          <w:sz w:val="22"/>
          <w:szCs w:val="22"/>
        </w:rPr>
        <w:t>,</w:t>
      </w:r>
      <w:r w:rsidRPr="0001179F">
        <w:rPr>
          <w:szCs w:val="24"/>
        </w:rPr>
        <w:t xml:space="preserve"> kad šiame prašyme ir kartu su juo pateiktuose dokumentuose, jų kopijose (skaitmeninėse kopijose) nurodyta informacija yra teisinga.</w:t>
      </w:r>
    </w:p>
    <w:p w14:paraId="0C77B94C" w14:textId="77777777" w:rsidR="00334FE1" w:rsidRPr="0001179F" w:rsidRDefault="00334FE1" w:rsidP="00334FE1">
      <w:pPr>
        <w:tabs>
          <w:tab w:val="left" w:pos="284"/>
        </w:tabs>
        <w:jc w:val="both"/>
        <w:rPr>
          <w:szCs w:val="24"/>
          <w:lang w:eastAsia="lt-LT"/>
        </w:rPr>
      </w:pPr>
      <w:r w:rsidRPr="0001179F">
        <w:rPr>
          <w:szCs w:val="24"/>
        </w:rPr>
        <w:t xml:space="preserve"> </w:t>
      </w:r>
      <w:r w:rsidRPr="0001179F">
        <w:rPr>
          <w:b/>
          <w:bCs/>
          <w:szCs w:val="24"/>
        </w:rPr>
        <w:t>Esu informuotas (-a) ir sutinku</w:t>
      </w:r>
      <w:r w:rsidRPr="0001179F">
        <w:rPr>
          <w:szCs w:val="24"/>
        </w:rPr>
        <w:t>, kad  Savivaldybės administracija Lietuvos Respublikos ir Europos Sąjungos teisės aktuose, reglamentuojančiuose asmens duomenų apsaugą ir tvarkymą, nustatyta tvarka gaus ir tvarkys duomenis ir informaciją apie mane ir mano šeimos narius, kuriais vadovaujantis nustatoma teisė į paramą studijoms, iš valstybės registrų (kadastrų), žinybinių registrų, valstybės informacinių sistemų, kitų informacinių sistemų. Asmens duomenų tvarkymo tikslai – įvertinti, ar asmuo turi teisę gauti paramą  studijoms Aprašo nustatyta tvarka. Dokumentai saugomi Savivaldybės administracijoje Lietuvos Respublikos dokumentų ir archyvų įstatymo nustatyta tvarka.</w:t>
      </w:r>
      <w:r w:rsidRPr="0001179F">
        <w:rPr>
          <w:szCs w:val="24"/>
          <w:lang w:eastAsia="lt-LT"/>
        </w:rPr>
        <w:t xml:space="preserve"> Duomenų subjektų teisės įgyvendinamos Savivaldybės administracijos, į kurią kreipiamasi 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w:t>
      </w:r>
    </w:p>
    <w:p w14:paraId="680C59DF" w14:textId="77777777" w:rsidR="00334FE1" w:rsidRPr="0001179F" w:rsidRDefault="00334FE1" w:rsidP="00334FE1">
      <w:pPr>
        <w:tabs>
          <w:tab w:val="left" w:pos="6237"/>
        </w:tabs>
        <w:rPr>
          <w:rFonts w:ascii="TimesLT" w:hAnsi="TimesLT" w:cs="TimesLT"/>
          <w:color w:val="000000"/>
        </w:rPr>
      </w:pPr>
    </w:p>
    <w:p w14:paraId="3CE0A1DE" w14:textId="77777777" w:rsidR="00334FE1" w:rsidRPr="0001179F" w:rsidRDefault="00334FE1" w:rsidP="00334FE1">
      <w:pPr>
        <w:spacing w:line="320" w:lineRule="exact"/>
        <w:rPr>
          <w:sz w:val="22"/>
          <w:szCs w:val="22"/>
        </w:rPr>
      </w:pPr>
      <w:r w:rsidRPr="0001179F">
        <w:rPr>
          <w:szCs w:val="24"/>
        </w:rPr>
        <w:t xml:space="preserve">Pareiškėjas </w:t>
      </w:r>
      <w:r w:rsidRPr="0001179F">
        <w:rPr>
          <w:sz w:val="22"/>
          <w:szCs w:val="22"/>
        </w:rPr>
        <w:t xml:space="preserve">_________________                ____________________________________________________ </w:t>
      </w:r>
    </w:p>
    <w:p w14:paraId="10AEA408" w14:textId="77777777" w:rsidR="00334FE1" w:rsidRPr="0001179F" w:rsidRDefault="00334FE1" w:rsidP="00334FE1">
      <w:pPr>
        <w:spacing w:line="320" w:lineRule="exact"/>
        <w:ind w:left="1296" w:firstLine="399"/>
        <w:rPr>
          <w:sz w:val="20"/>
        </w:rPr>
      </w:pPr>
      <w:r w:rsidRPr="0001179F">
        <w:rPr>
          <w:sz w:val="20"/>
        </w:rPr>
        <w:t>(parašas)</w:t>
      </w:r>
      <w:r w:rsidRPr="0001179F">
        <w:rPr>
          <w:sz w:val="20"/>
        </w:rPr>
        <w:tab/>
      </w:r>
      <w:r w:rsidRPr="0001179F">
        <w:rPr>
          <w:sz w:val="22"/>
          <w:szCs w:val="22"/>
        </w:rPr>
        <w:tab/>
      </w:r>
      <w:r w:rsidRPr="0001179F">
        <w:rPr>
          <w:sz w:val="22"/>
          <w:szCs w:val="22"/>
        </w:rPr>
        <w:tab/>
        <w:t xml:space="preserve">                </w:t>
      </w:r>
      <w:r w:rsidRPr="0001179F">
        <w:rPr>
          <w:sz w:val="20"/>
        </w:rPr>
        <w:t>(vardas ir pavardė)</w:t>
      </w:r>
    </w:p>
    <w:p w14:paraId="16D78D57" w14:textId="77777777" w:rsidR="00334FE1" w:rsidRPr="0001179F" w:rsidRDefault="00334FE1" w:rsidP="00334FE1">
      <w:pPr>
        <w:spacing w:line="276" w:lineRule="auto"/>
        <w:ind w:left="5387" w:right="-286"/>
        <w:rPr>
          <w:rFonts w:cs="Tahoma"/>
          <w:bCs/>
          <w:szCs w:val="24"/>
          <w:lang w:eastAsia="ar-SA"/>
        </w:rPr>
      </w:pPr>
    </w:p>
    <w:p w14:paraId="6656128D" w14:textId="77777777" w:rsidR="0029050B" w:rsidRPr="0001179F" w:rsidRDefault="001729F4" w:rsidP="001729F4">
      <w:pPr>
        <w:spacing w:line="276" w:lineRule="auto"/>
        <w:ind w:left="5387" w:right="-286"/>
        <w:rPr>
          <w:b/>
          <w:sz w:val="20"/>
        </w:rPr>
      </w:pPr>
      <w:r w:rsidRPr="0001179F">
        <w:rPr>
          <w:b/>
          <w:sz w:val="20"/>
        </w:rPr>
        <w:t xml:space="preserve"> </w:t>
      </w:r>
    </w:p>
    <w:sectPr w:rsidR="0029050B" w:rsidRPr="0001179F" w:rsidSect="0046060C">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1031B" w14:textId="77777777" w:rsidR="001D7AC8" w:rsidRPr="0001179F" w:rsidRDefault="001D7AC8">
      <w:pPr>
        <w:rPr>
          <w:szCs w:val="24"/>
          <w:lang w:eastAsia="lt-LT"/>
        </w:rPr>
      </w:pPr>
      <w:r w:rsidRPr="0001179F">
        <w:rPr>
          <w:szCs w:val="24"/>
          <w:lang w:eastAsia="lt-LT"/>
        </w:rPr>
        <w:separator/>
      </w:r>
    </w:p>
  </w:endnote>
  <w:endnote w:type="continuationSeparator" w:id="0">
    <w:p w14:paraId="04199941" w14:textId="77777777" w:rsidR="001D7AC8" w:rsidRPr="0001179F" w:rsidRDefault="001D7AC8">
      <w:pPr>
        <w:rPr>
          <w:szCs w:val="24"/>
          <w:lang w:eastAsia="lt-LT"/>
        </w:rPr>
      </w:pPr>
      <w:r w:rsidRPr="0001179F">
        <w:rPr>
          <w:szCs w:val="24"/>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A61E2" w14:textId="77777777" w:rsidR="0029050B" w:rsidRPr="0001179F" w:rsidRDefault="0029050B">
    <w:pPr>
      <w:tabs>
        <w:tab w:val="center" w:pos="4819"/>
        <w:tab w:val="right" w:pos="9638"/>
      </w:tabs>
      <w:rPr>
        <w:szCs w:val="24"/>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974FF" w14:textId="77777777" w:rsidR="0029050B" w:rsidRPr="0001179F" w:rsidRDefault="0029050B">
    <w:pPr>
      <w:tabs>
        <w:tab w:val="center" w:pos="4819"/>
        <w:tab w:val="right" w:pos="9638"/>
      </w:tabs>
      <w:rPr>
        <w:szCs w:val="24"/>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51EDA" w14:textId="77777777" w:rsidR="0029050B" w:rsidRPr="0001179F" w:rsidRDefault="0029050B">
    <w:pPr>
      <w:tabs>
        <w:tab w:val="center" w:pos="4819"/>
        <w:tab w:val="right" w:pos="9638"/>
      </w:tabs>
      <w:rPr>
        <w:szCs w:val="24"/>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8F9C8" w14:textId="77777777" w:rsidR="001D7AC8" w:rsidRPr="0001179F" w:rsidRDefault="001D7AC8">
      <w:pPr>
        <w:rPr>
          <w:szCs w:val="24"/>
          <w:lang w:eastAsia="lt-LT"/>
        </w:rPr>
      </w:pPr>
      <w:r w:rsidRPr="0001179F">
        <w:rPr>
          <w:szCs w:val="24"/>
          <w:lang w:eastAsia="lt-LT"/>
        </w:rPr>
        <w:separator/>
      </w:r>
    </w:p>
  </w:footnote>
  <w:footnote w:type="continuationSeparator" w:id="0">
    <w:p w14:paraId="1D57DBA5" w14:textId="77777777" w:rsidR="001D7AC8" w:rsidRPr="0001179F" w:rsidRDefault="001D7AC8">
      <w:pPr>
        <w:rPr>
          <w:szCs w:val="24"/>
          <w:lang w:eastAsia="lt-LT"/>
        </w:rPr>
      </w:pPr>
      <w:r w:rsidRPr="0001179F">
        <w:rPr>
          <w:szCs w:val="24"/>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B46C9" w14:textId="77777777" w:rsidR="0029050B" w:rsidRPr="0001179F" w:rsidRDefault="0029050B">
    <w:pPr>
      <w:tabs>
        <w:tab w:val="center" w:pos="4819"/>
        <w:tab w:val="right" w:pos="9638"/>
      </w:tabs>
      <w:rPr>
        <w:szCs w:val="24"/>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5D154" w14:textId="77777777" w:rsidR="0046060C" w:rsidRPr="0001179F" w:rsidRDefault="0046060C">
    <w:pPr>
      <w:pStyle w:val="Antrats"/>
      <w:jc w:val="center"/>
    </w:pPr>
    <w:r w:rsidRPr="0001179F">
      <w:fldChar w:fldCharType="begin"/>
    </w:r>
    <w:r w:rsidRPr="0001179F">
      <w:instrText>PAGE   \* MERGEFORMAT</w:instrText>
    </w:r>
    <w:r w:rsidRPr="0001179F">
      <w:fldChar w:fldCharType="separate"/>
    </w:r>
    <w:r w:rsidRPr="0001179F">
      <w:t>2</w:t>
    </w:r>
    <w:r w:rsidRPr="0001179F">
      <w:fldChar w:fldCharType="end"/>
    </w:r>
  </w:p>
  <w:p w14:paraId="5B3C6B5D" w14:textId="77777777" w:rsidR="0029050B" w:rsidRPr="0001179F" w:rsidRDefault="0029050B">
    <w:pPr>
      <w:tabs>
        <w:tab w:val="center" w:pos="4513"/>
        <w:tab w:val="right" w:pos="902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17305" w14:textId="77777777" w:rsidR="0029050B" w:rsidRPr="0001179F" w:rsidRDefault="0029050B">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D70E3C"/>
    <w:multiLevelType w:val="hybridMultilevel"/>
    <w:tmpl w:val="C322A0E8"/>
    <w:lvl w:ilvl="0" w:tplc="798A4894">
      <w:start w:val="1"/>
      <w:numFmt w:val="decimal"/>
      <w:lvlText w:val="%1."/>
      <w:lvlJc w:val="left"/>
      <w:pPr>
        <w:ind w:left="1193" w:hanging="360"/>
      </w:pPr>
      <w:rPr>
        <w:rFonts w:hint="default"/>
      </w:rPr>
    </w:lvl>
    <w:lvl w:ilvl="1" w:tplc="04270019" w:tentative="1">
      <w:start w:val="1"/>
      <w:numFmt w:val="lowerLetter"/>
      <w:lvlText w:val="%2."/>
      <w:lvlJc w:val="left"/>
      <w:pPr>
        <w:ind w:left="1913" w:hanging="360"/>
      </w:pPr>
    </w:lvl>
    <w:lvl w:ilvl="2" w:tplc="0427001B" w:tentative="1">
      <w:start w:val="1"/>
      <w:numFmt w:val="lowerRoman"/>
      <w:lvlText w:val="%3."/>
      <w:lvlJc w:val="right"/>
      <w:pPr>
        <w:ind w:left="2633" w:hanging="180"/>
      </w:pPr>
    </w:lvl>
    <w:lvl w:ilvl="3" w:tplc="0427000F" w:tentative="1">
      <w:start w:val="1"/>
      <w:numFmt w:val="decimal"/>
      <w:lvlText w:val="%4."/>
      <w:lvlJc w:val="left"/>
      <w:pPr>
        <w:ind w:left="3353" w:hanging="360"/>
      </w:pPr>
    </w:lvl>
    <w:lvl w:ilvl="4" w:tplc="04270019" w:tentative="1">
      <w:start w:val="1"/>
      <w:numFmt w:val="lowerLetter"/>
      <w:lvlText w:val="%5."/>
      <w:lvlJc w:val="left"/>
      <w:pPr>
        <w:ind w:left="4073" w:hanging="360"/>
      </w:pPr>
    </w:lvl>
    <w:lvl w:ilvl="5" w:tplc="0427001B" w:tentative="1">
      <w:start w:val="1"/>
      <w:numFmt w:val="lowerRoman"/>
      <w:lvlText w:val="%6."/>
      <w:lvlJc w:val="right"/>
      <w:pPr>
        <w:ind w:left="4793" w:hanging="180"/>
      </w:pPr>
    </w:lvl>
    <w:lvl w:ilvl="6" w:tplc="0427000F" w:tentative="1">
      <w:start w:val="1"/>
      <w:numFmt w:val="decimal"/>
      <w:lvlText w:val="%7."/>
      <w:lvlJc w:val="left"/>
      <w:pPr>
        <w:ind w:left="5513" w:hanging="360"/>
      </w:pPr>
    </w:lvl>
    <w:lvl w:ilvl="7" w:tplc="04270019" w:tentative="1">
      <w:start w:val="1"/>
      <w:numFmt w:val="lowerLetter"/>
      <w:lvlText w:val="%8."/>
      <w:lvlJc w:val="left"/>
      <w:pPr>
        <w:ind w:left="6233" w:hanging="360"/>
      </w:pPr>
    </w:lvl>
    <w:lvl w:ilvl="8" w:tplc="0427001B" w:tentative="1">
      <w:start w:val="1"/>
      <w:numFmt w:val="lowerRoman"/>
      <w:lvlText w:val="%9."/>
      <w:lvlJc w:val="right"/>
      <w:pPr>
        <w:ind w:left="6953" w:hanging="180"/>
      </w:pPr>
    </w:lvl>
  </w:abstractNum>
  <w:abstractNum w:abstractNumId="1" w15:restartNumberingAfterBreak="0">
    <w:nsid w:val="77F67D7D"/>
    <w:multiLevelType w:val="hybridMultilevel"/>
    <w:tmpl w:val="04A2F572"/>
    <w:lvl w:ilvl="0" w:tplc="7FCE6FFE">
      <w:start w:val="1"/>
      <w:numFmt w:val="decimal"/>
      <w:lvlText w:val="%1."/>
      <w:lvlJc w:val="left"/>
      <w:pPr>
        <w:ind w:left="1658" w:hanging="360"/>
      </w:pPr>
      <w:rPr>
        <w:rFonts w:hint="default"/>
      </w:rPr>
    </w:lvl>
    <w:lvl w:ilvl="1" w:tplc="04270019" w:tentative="1">
      <w:start w:val="1"/>
      <w:numFmt w:val="lowerLetter"/>
      <w:lvlText w:val="%2."/>
      <w:lvlJc w:val="left"/>
      <w:pPr>
        <w:ind w:left="2378" w:hanging="360"/>
      </w:pPr>
    </w:lvl>
    <w:lvl w:ilvl="2" w:tplc="0427001B" w:tentative="1">
      <w:start w:val="1"/>
      <w:numFmt w:val="lowerRoman"/>
      <w:lvlText w:val="%3."/>
      <w:lvlJc w:val="right"/>
      <w:pPr>
        <w:ind w:left="3098" w:hanging="180"/>
      </w:pPr>
    </w:lvl>
    <w:lvl w:ilvl="3" w:tplc="0427000F" w:tentative="1">
      <w:start w:val="1"/>
      <w:numFmt w:val="decimal"/>
      <w:lvlText w:val="%4."/>
      <w:lvlJc w:val="left"/>
      <w:pPr>
        <w:ind w:left="3818" w:hanging="360"/>
      </w:pPr>
    </w:lvl>
    <w:lvl w:ilvl="4" w:tplc="04270019" w:tentative="1">
      <w:start w:val="1"/>
      <w:numFmt w:val="lowerLetter"/>
      <w:lvlText w:val="%5."/>
      <w:lvlJc w:val="left"/>
      <w:pPr>
        <w:ind w:left="4538" w:hanging="360"/>
      </w:pPr>
    </w:lvl>
    <w:lvl w:ilvl="5" w:tplc="0427001B" w:tentative="1">
      <w:start w:val="1"/>
      <w:numFmt w:val="lowerRoman"/>
      <w:lvlText w:val="%6."/>
      <w:lvlJc w:val="right"/>
      <w:pPr>
        <w:ind w:left="5258" w:hanging="180"/>
      </w:pPr>
    </w:lvl>
    <w:lvl w:ilvl="6" w:tplc="0427000F" w:tentative="1">
      <w:start w:val="1"/>
      <w:numFmt w:val="decimal"/>
      <w:lvlText w:val="%7."/>
      <w:lvlJc w:val="left"/>
      <w:pPr>
        <w:ind w:left="5978" w:hanging="360"/>
      </w:pPr>
    </w:lvl>
    <w:lvl w:ilvl="7" w:tplc="04270019" w:tentative="1">
      <w:start w:val="1"/>
      <w:numFmt w:val="lowerLetter"/>
      <w:lvlText w:val="%8."/>
      <w:lvlJc w:val="left"/>
      <w:pPr>
        <w:ind w:left="6698" w:hanging="360"/>
      </w:pPr>
    </w:lvl>
    <w:lvl w:ilvl="8" w:tplc="0427001B" w:tentative="1">
      <w:start w:val="1"/>
      <w:numFmt w:val="lowerRoman"/>
      <w:lvlText w:val="%9."/>
      <w:lvlJc w:val="right"/>
      <w:pPr>
        <w:ind w:left="7418" w:hanging="180"/>
      </w:pPr>
    </w:lvl>
  </w:abstractNum>
  <w:num w:numId="1" w16cid:durableId="1150901333">
    <w:abstractNumId w:val="1"/>
  </w:num>
  <w:num w:numId="2" w16cid:durableId="1991246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D35"/>
    <w:rsid w:val="00000B29"/>
    <w:rsid w:val="00002E86"/>
    <w:rsid w:val="00006F43"/>
    <w:rsid w:val="0001179F"/>
    <w:rsid w:val="00011A1D"/>
    <w:rsid w:val="00013C67"/>
    <w:rsid w:val="00013FC2"/>
    <w:rsid w:val="000147E3"/>
    <w:rsid w:val="00017A22"/>
    <w:rsid w:val="000204CA"/>
    <w:rsid w:val="00023D25"/>
    <w:rsid w:val="000254D7"/>
    <w:rsid w:val="0003135D"/>
    <w:rsid w:val="000318D5"/>
    <w:rsid w:val="000348C4"/>
    <w:rsid w:val="000372C1"/>
    <w:rsid w:val="0004460A"/>
    <w:rsid w:val="00046872"/>
    <w:rsid w:val="00046A64"/>
    <w:rsid w:val="000478E1"/>
    <w:rsid w:val="0005220C"/>
    <w:rsid w:val="00056773"/>
    <w:rsid w:val="0007213B"/>
    <w:rsid w:val="0007429F"/>
    <w:rsid w:val="000761CD"/>
    <w:rsid w:val="000769B7"/>
    <w:rsid w:val="00076DAC"/>
    <w:rsid w:val="0008573D"/>
    <w:rsid w:val="0008673C"/>
    <w:rsid w:val="000872AA"/>
    <w:rsid w:val="000877E0"/>
    <w:rsid w:val="00090A87"/>
    <w:rsid w:val="000916A4"/>
    <w:rsid w:val="00092117"/>
    <w:rsid w:val="000A0295"/>
    <w:rsid w:val="000A0A86"/>
    <w:rsid w:val="000A1F78"/>
    <w:rsid w:val="000A2061"/>
    <w:rsid w:val="000A3BE9"/>
    <w:rsid w:val="000A725C"/>
    <w:rsid w:val="000B1A88"/>
    <w:rsid w:val="000B287D"/>
    <w:rsid w:val="000C06BC"/>
    <w:rsid w:val="000C28E4"/>
    <w:rsid w:val="000C6731"/>
    <w:rsid w:val="000C7214"/>
    <w:rsid w:val="000D05A1"/>
    <w:rsid w:val="000D0A56"/>
    <w:rsid w:val="000D1AA0"/>
    <w:rsid w:val="000D278C"/>
    <w:rsid w:val="000D326B"/>
    <w:rsid w:val="000D46C1"/>
    <w:rsid w:val="000D6F64"/>
    <w:rsid w:val="000E2DD4"/>
    <w:rsid w:val="000E525D"/>
    <w:rsid w:val="000F2E7B"/>
    <w:rsid w:val="000F546A"/>
    <w:rsid w:val="000F77A1"/>
    <w:rsid w:val="0010044A"/>
    <w:rsid w:val="001034C1"/>
    <w:rsid w:val="00105A0B"/>
    <w:rsid w:val="00107B91"/>
    <w:rsid w:val="001118C7"/>
    <w:rsid w:val="0012032F"/>
    <w:rsid w:val="00121ABA"/>
    <w:rsid w:val="001235BD"/>
    <w:rsid w:val="001261CE"/>
    <w:rsid w:val="00141C89"/>
    <w:rsid w:val="00142040"/>
    <w:rsid w:val="00142414"/>
    <w:rsid w:val="001442B1"/>
    <w:rsid w:val="001447A5"/>
    <w:rsid w:val="00145F23"/>
    <w:rsid w:val="00145FB7"/>
    <w:rsid w:val="00146E0C"/>
    <w:rsid w:val="00147782"/>
    <w:rsid w:val="00150AED"/>
    <w:rsid w:val="00150C92"/>
    <w:rsid w:val="00160660"/>
    <w:rsid w:val="00160C77"/>
    <w:rsid w:val="001617F3"/>
    <w:rsid w:val="001620DA"/>
    <w:rsid w:val="001649D2"/>
    <w:rsid w:val="00170453"/>
    <w:rsid w:val="001712DE"/>
    <w:rsid w:val="001719E6"/>
    <w:rsid w:val="00171F0E"/>
    <w:rsid w:val="001729F4"/>
    <w:rsid w:val="001747BC"/>
    <w:rsid w:val="00175FA4"/>
    <w:rsid w:val="00176A34"/>
    <w:rsid w:val="00177109"/>
    <w:rsid w:val="00177D52"/>
    <w:rsid w:val="00177E23"/>
    <w:rsid w:val="00180E85"/>
    <w:rsid w:val="00186CA0"/>
    <w:rsid w:val="0018712C"/>
    <w:rsid w:val="0019052C"/>
    <w:rsid w:val="00191084"/>
    <w:rsid w:val="0019212C"/>
    <w:rsid w:val="001926FF"/>
    <w:rsid w:val="001929DF"/>
    <w:rsid w:val="00193039"/>
    <w:rsid w:val="00194C51"/>
    <w:rsid w:val="00194DCC"/>
    <w:rsid w:val="001950B3"/>
    <w:rsid w:val="001959C2"/>
    <w:rsid w:val="00196F88"/>
    <w:rsid w:val="001A3752"/>
    <w:rsid w:val="001A4F3F"/>
    <w:rsid w:val="001B0237"/>
    <w:rsid w:val="001B16D0"/>
    <w:rsid w:val="001B45AB"/>
    <w:rsid w:val="001B6306"/>
    <w:rsid w:val="001D4C26"/>
    <w:rsid w:val="001D7A9B"/>
    <w:rsid w:val="001D7AC8"/>
    <w:rsid w:val="001E1C16"/>
    <w:rsid w:val="001E2BC1"/>
    <w:rsid w:val="001E2D31"/>
    <w:rsid w:val="001E5C47"/>
    <w:rsid w:val="001E764D"/>
    <w:rsid w:val="001E7E09"/>
    <w:rsid w:val="001F6CD9"/>
    <w:rsid w:val="001F7C30"/>
    <w:rsid w:val="00201E03"/>
    <w:rsid w:val="0020286A"/>
    <w:rsid w:val="00202968"/>
    <w:rsid w:val="0020385B"/>
    <w:rsid w:val="0020526F"/>
    <w:rsid w:val="00207794"/>
    <w:rsid w:val="0021320A"/>
    <w:rsid w:val="0021330C"/>
    <w:rsid w:val="00214BEE"/>
    <w:rsid w:val="0021710F"/>
    <w:rsid w:val="00222EC6"/>
    <w:rsid w:val="0023064D"/>
    <w:rsid w:val="00230AAF"/>
    <w:rsid w:val="00235D04"/>
    <w:rsid w:val="002362E6"/>
    <w:rsid w:val="002411D9"/>
    <w:rsid w:val="00244872"/>
    <w:rsid w:val="00245881"/>
    <w:rsid w:val="00245CAA"/>
    <w:rsid w:val="0024627B"/>
    <w:rsid w:val="00250DE7"/>
    <w:rsid w:val="00252488"/>
    <w:rsid w:val="00254509"/>
    <w:rsid w:val="0025528D"/>
    <w:rsid w:val="002561FB"/>
    <w:rsid w:val="00263909"/>
    <w:rsid w:val="002670A0"/>
    <w:rsid w:val="00267696"/>
    <w:rsid w:val="002761E2"/>
    <w:rsid w:val="002770C4"/>
    <w:rsid w:val="00281C8D"/>
    <w:rsid w:val="00284C6F"/>
    <w:rsid w:val="002868EA"/>
    <w:rsid w:val="00286904"/>
    <w:rsid w:val="0029050B"/>
    <w:rsid w:val="002910AB"/>
    <w:rsid w:val="002928F3"/>
    <w:rsid w:val="00292B2E"/>
    <w:rsid w:val="00295672"/>
    <w:rsid w:val="002A1741"/>
    <w:rsid w:val="002A20F4"/>
    <w:rsid w:val="002A4721"/>
    <w:rsid w:val="002A5BC9"/>
    <w:rsid w:val="002C4C79"/>
    <w:rsid w:val="002C513F"/>
    <w:rsid w:val="002C668A"/>
    <w:rsid w:val="002C6817"/>
    <w:rsid w:val="002D0686"/>
    <w:rsid w:val="002D1E28"/>
    <w:rsid w:val="002D502A"/>
    <w:rsid w:val="002E0F85"/>
    <w:rsid w:val="002E18CE"/>
    <w:rsid w:val="002E43B3"/>
    <w:rsid w:val="002E49E8"/>
    <w:rsid w:val="002E5458"/>
    <w:rsid w:val="002F24AB"/>
    <w:rsid w:val="002F376A"/>
    <w:rsid w:val="002F6825"/>
    <w:rsid w:val="0030079F"/>
    <w:rsid w:val="00301036"/>
    <w:rsid w:val="00305CB2"/>
    <w:rsid w:val="00312923"/>
    <w:rsid w:val="003130A3"/>
    <w:rsid w:val="00314DE9"/>
    <w:rsid w:val="003224AF"/>
    <w:rsid w:val="00322A4A"/>
    <w:rsid w:val="00322BA0"/>
    <w:rsid w:val="0032367F"/>
    <w:rsid w:val="00333442"/>
    <w:rsid w:val="00334C17"/>
    <w:rsid w:val="00334FE1"/>
    <w:rsid w:val="003351CD"/>
    <w:rsid w:val="00342124"/>
    <w:rsid w:val="00342AB8"/>
    <w:rsid w:val="00343635"/>
    <w:rsid w:val="0034449D"/>
    <w:rsid w:val="0034473A"/>
    <w:rsid w:val="003478F2"/>
    <w:rsid w:val="0035075E"/>
    <w:rsid w:val="003508A5"/>
    <w:rsid w:val="00350B31"/>
    <w:rsid w:val="00351DC6"/>
    <w:rsid w:val="0035533C"/>
    <w:rsid w:val="00355BC6"/>
    <w:rsid w:val="003574F4"/>
    <w:rsid w:val="00361702"/>
    <w:rsid w:val="00362A84"/>
    <w:rsid w:val="00363260"/>
    <w:rsid w:val="003674CD"/>
    <w:rsid w:val="003723FB"/>
    <w:rsid w:val="00372DC7"/>
    <w:rsid w:val="0038361F"/>
    <w:rsid w:val="003843B3"/>
    <w:rsid w:val="00387362"/>
    <w:rsid w:val="003962E3"/>
    <w:rsid w:val="003A1153"/>
    <w:rsid w:val="003A1C1E"/>
    <w:rsid w:val="003A2486"/>
    <w:rsid w:val="003A4A59"/>
    <w:rsid w:val="003A7DC4"/>
    <w:rsid w:val="003B2C51"/>
    <w:rsid w:val="003B4D35"/>
    <w:rsid w:val="003B514D"/>
    <w:rsid w:val="003B67E4"/>
    <w:rsid w:val="003B7DAC"/>
    <w:rsid w:val="003C261F"/>
    <w:rsid w:val="003C292C"/>
    <w:rsid w:val="003C350C"/>
    <w:rsid w:val="003C7F47"/>
    <w:rsid w:val="003D5870"/>
    <w:rsid w:val="003D6CC6"/>
    <w:rsid w:val="003D7ADD"/>
    <w:rsid w:val="003E164A"/>
    <w:rsid w:val="003E282C"/>
    <w:rsid w:val="003E4617"/>
    <w:rsid w:val="003E57F5"/>
    <w:rsid w:val="003E5840"/>
    <w:rsid w:val="003F056C"/>
    <w:rsid w:val="003F0C79"/>
    <w:rsid w:val="003F4BF7"/>
    <w:rsid w:val="003F6093"/>
    <w:rsid w:val="003F6398"/>
    <w:rsid w:val="004030E7"/>
    <w:rsid w:val="004069AC"/>
    <w:rsid w:val="00410033"/>
    <w:rsid w:val="00410DE9"/>
    <w:rsid w:val="004123BD"/>
    <w:rsid w:val="00414998"/>
    <w:rsid w:val="00415D21"/>
    <w:rsid w:val="004175F3"/>
    <w:rsid w:val="00417C53"/>
    <w:rsid w:val="00420223"/>
    <w:rsid w:val="0043016A"/>
    <w:rsid w:val="004354C1"/>
    <w:rsid w:val="00435E71"/>
    <w:rsid w:val="00442786"/>
    <w:rsid w:val="0044540D"/>
    <w:rsid w:val="00445E22"/>
    <w:rsid w:val="004464CD"/>
    <w:rsid w:val="004472FE"/>
    <w:rsid w:val="00450C4A"/>
    <w:rsid w:val="004551EA"/>
    <w:rsid w:val="004576BB"/>
    <w:rsid w:val="0046060C"/>
    <w:rsid w:val="00460F44"/>
    <w:rsid w:val="0047146F"/>
    <w:rsid w:val="0047301A"/>
    <w:rsid w:val="004734CD"/>
    <w:rsid w:val="00475E8D"/>
    <w:rsid w:val="004760C7"/>
    <w:rsid w:val="00476FA5"/>
    <w:rsid w:val="0048434C"/>
    <w:rsid w:val="00485122"/>
    <w:rsid w:val="00487AB2"/>
    <w:rsid w:val="00490436"/>
    <w:rsid w:val="00491ED5"/>
    <w:rsid w:val="00494020"/>
    <w:rsid w:val="00494716"/>
    <w:rsid w:val="0049721A"/>
    <w:rsid w:val="004A1231"/>
    <w:rsid w:val="004A3A55"/>
    <w:rsid w:val="004A5F93"/>
    <w:rsid w:val="004A6E96"/>
    <w:rsid w:val="004B0887"/>
    <w:rsid w:val="004B0D62"/>
    <w:rsid w:val="004B43EF"/>
    <w:rsid w:val="004B4435"/>
    <w:rsid w:val="004B6CFE"/>
    <w:rsid w:val="004B7487"/>
    <w:rsid w:val="004B7AD8"/>
    <w:rsid w:val="004C0017"/>
    <w:rsid w:val="004C0BC2"/>
    <w:rsid w:val="004C0D25"/>
    <w:rsid w:val="004C339B"/>
    <w:rsid w:val="004C75FA"/>
    <w:rsid w:val="004D169D"/>
    <w:rsid w:val="004D27F8"/>
    <w:rsid w:val="004D48D4"/>
    <w:rsid w:val="004E02C9"/>
    <w:rsid w:val="004E2C3D"/>
    <w:rsid w:val="004E512B"/>
    <w:rsid w:val="004E6A04"/>
    <w:rsid w:val="004F0206"/>
    <w:rsid w:val="004F170D"/>
    <w:rsid w:val="004F3AB3"/>
    <w:rsid w:val="004F435E"/>
    <w:rsid w:val="004F5934"/>
    <w:rsid w:val="005008D1"/>
    <w:rsid w:val="0050135B"/>
    <w:rsid w:val="00506260"/>
    <w:rsid w:val="00506571"/>
    <w:rsid w:val="00506590"/>
    <w:rsid w:val="00510517"/>
    <w:rsid w:val="00520716"/>
    <w:rsid w:val="00522F57"/>
    <w:rsid w:val="005331FD"/>
    <w:rsid w:val="005333B0"/>
    <w:rsid w:val="00533416"/>
    <w:rsid w:val="00534065"/>
    <w:rsid w:val="00536C64"/>
    <w:rsid w:val="00537F00"/>
    <w:rsid w:val="005427C2"/>
    <w:rsid w:val="00542F9B"/>
    <w:rsid w:val="005432C6"/>
    <w:rsid w:val="00543B5E"/>
    <w:rsid w:val="00544845"/>
    <w:rsid w:val="00544897"/>
    <w:rsid w:val="00545C99"/>
    <w:rsid w:val="005645C3"/>
    <w:rsid w:val="00566DBB"/>
    <w:rsid w:val="00567218"/>
    <w:rsid w:val="005717B1"/>
    <w:rsid w:val="00571ED8"/>
    <w:rsid w:val="005740C6"/>
    <w:rsid w:val="0058141A"/>
    <w:rsid w:val="00585281"/>
    <w:rsid w:val="00587C6B"/>
    <w:rsid w:val="00595484"/>
    <w:rsid w:val="0059591C"/>
    <w:rsid w:val="00595D1A"/>
    <w:rsid w:val="00596134"/>
    <w:rsid w:val="005A1C38"/>
    <w:rsid w:val="005A6604"/>
    <w:rsid w:val="005B3765"/>
    <w:rsid w:val="005B3DB7"/>
    <w:rsid w:val="005B4BCE"/>
    <w:rsid w:val="005C03BA"/>
    <w:rsid w:val="005C497D"/>
    <w:rsid w:val="005C50DA"/>
    <w:rsid w:val="005C5560"/>
    <w:rsid w:val="005C671C"/>
    <w:rsid w:val="005C6FF5"/>
    <w:rsid w:val="005D2131"/>
    <w:rsid w:val="005D38D5"/>
    <w:rsid w:val="005D4A72"/>
    <w:rsid w:val="005E0B0B"/>
    <w:rsid w:val="005E11C6"/>
    <w:rsid w:val="005E16C4"/>
    <w:rsid w:val="005F52E9"/>
    <w:rsid w:val="005F6B2B"/>
    <w:rsid w:val="00600746"/>
    <w:rsid w:val="00602020"/>
    <w:rsid w:val="006047EE"/>
    <w:rsid w:val="00607944"/>
    <w:rsid w:val="00611877"/>
    <w:rsid w:val="006167BE"/>
    <w:rsid w:val="00624130"/>
    <w:rsid w:val="00625DE4"/>
    <w:rsid w:val="00631AF0"/>
    <w:rsid w:val="006334B2"/>
    <w:rsid w:val="0063449A"/>
    <w:rsid w:val="0063743A"/>
    <w:rsid w:val="00640D8F"/>
    <w:rsid w:val="0064202C"/>
    <w:rsid w:val="006438FB"/>
    <w:rsid w:val="00643DF4"/>
    <w:rsid w:val="00651452"/>
    <w:rsid w:val="00651D54"/>
    <w:rsid w:val="0065679A"/>
    <w:rsid w:val="00660287"/>
    <w:rsid w:val="00663D31"/>
    <w:rsid w:val="00665583"/>
    <w:rsid w:val="0066790A"/>
    <w:rsid w:val="00672C01"/>
    <w:rsid w:val="006800AF"/>
    <w:rsid w:val="00680195"/>
    <w:rsid w:val="00680803"/>
    <w:rsid w:val="00682C86"/>
    <w:rsid w:val="00687B02"/>
    <w:rsid w:val="00690A5A"/>
    <w:rsid w:val="00691EA4"/>
    <w:rsid w:val="00694A62"/>
    <w:rsid w:val="0069590D"/>
    <w:rsid w:val="006975F6"/>
    <w:rsid w:val="006A0CAB"/>
    <w:rsid w:val="006A3EA7"/>
    <w:rsid w:val="006A42DF"/>
    <w:rsid w:val="006A6102"/>
    <w:rsid w:val="006A6933"/>
    <w:rsid w:val="006A6D9C"/>
    <w:rsid w:val="006B040C"/>
    <w:rsid w:val="006B0FEF"/>
    <w:rsid w:val="006B253E"/>
    <w:rsid w:val="006B4BF2"/>
    <w:rsid w:val="006C2026"/>
    <w:rsid w:val="006C2749"/>
    <w:rsid w:val="006C4577"/>
    <w:rsid w:val="006C6454"/>
    <w:rsid w:val="006D05C5"/>
    <w:rsid w:val="006E14EB"/>
    <w:rsid w:val="006E47A8"/>
    <w:rsid w:val="006E5381"/>
    <w:rsid w:val="0070007A"/>
    <w:rsid w:val="0070147B"/>
    <w:rsid w:val="00704063"/>
    <w:rsid w:val="007050CC"/>
    <w:rsid w:val="007054FA"/>
    <w:rsid w:val="00712B41"/>
    <w:rsid w:val="00715A62"/>
    <w:rsid w:val="0071676C"/>
    <w:rsid w:val="007216EA"/>
    <w:rsid w:val="00721A8D"/>
    <w:rsid w:val="00723A84"/>
    <w:rsid w:val="00732222"/>
    <w:rsid w:val="00737C4A"/>
    <w:rsid w:val="00745905"/>
    <w:rsid w:val="00757D59"/>
    <w:rsid w:val="00767172"/>
    <w:rsid w:val="00767C71"/>
    <w:rsid w:val="00770576"/>
    <w:rsid w:val="007717A1"/>
    <w:rsid w:val="00772F61"/>
    <w:rsid w:val="007751F3"/>
    <w:rsid w:val="00777144"/>
    <w:rsid w:val="00780291"/>
    <w:rsid w:val="00780BD5"/>
    <w:rsid w:val="00783780"/>
    <w:rsid w:val="00785C62"/>
    <w:rsid w:val="0078680C"/>
    <w:rsid w:val="007910B3"/>
    <w:rsid w:val="00791915"/>
    <w:rsid w:val="007925D2"/>
    <w:rsid w:val="007A26CA"/>
    <w:rsid w:val="007A37B1"/>
    <w:rsid w:val="007A42DB"/>
    <w:rsid w:val="007A5CFB"/>
    <w:rsid w:val="007B13B4"/>
    <w:rsid w:val="007B2E86"/>
    <w:rsid w:val="007B65D6"/>
    <w:rsid w:val="007B7AB5"/>
    <w:rsid w:val="007C0EBD"/>
    <w:rsid w:val="007C2C4C"/>
    <w:rsid w:val="007C2CDB"/>
    <w:rsid w:val="007C74C1"/>
    <w:rsid w:val="007C7B08"/>
    <w:rsid w:val="007D2B05"/>
    <w:rsid w:val="007D36E2"/>
    <w:rsid w:val="007D6377"/>
    <w:rsid w:val="007D72DD"/>
    <w:rsid w:val="007E1742"/>
    <w:rsid w:val="007E18E0"/>
    <w:rsid w:val="007E7994"/>
    <w:rsid w:val="007F2BAA"/>
    <w:rsid w:val="007F3994"/>
    <w:rsid w:val="007F3F48"/>
    <w:rsid w:val="007F62F3"/>
    <w:rsid w:val="007F6AF1"/>
    <w:rsid w:val="00802126"/>
    <w:rsid w:val="00810506"/>
    <w:rsid w:val="0081316F"/>
    <w:rsid w:val="00813305"/>
    <w:rsid w:val="00813B6A"/>
    <w:rsid w:val="00821678"/>
    <w:rsid w:val="00822A67"/>
    <w:rsid w:val="00822B33"/>
    <w:rsid w:val="00826F92"/>
    <w:rsid w:val="00832321"/>
    <w:rsid w:val="00832E61"/>
    <w:rsid w:val="00833D18"/>
    <w:rsid w:val="00833D1C"/>
    <w:rsid w:val="00834570"/>
    <w:rsid w:val="0083511A"/>
    <w:rsid w:val="0083668E"/>
    <w:rsid w:val="0084130F"/>
    <w:rsid w:val="008508A5"/>
    <w:rsid w:val="00850C43"/>
    <w:rsid w:val="008524C7"/>
    <w:rsid w:val="008543F4"/>
    <w:rsid w:val="00854475"/>
    <w:rsid w:val="0085713E"/>
    <w:rsid w:val="0086052E"/>
    <w:rsid w:val="00861223"/>
    <w:rsid w:val="00863729"/>
    <w:rsid w:val="00865C98"/>
    <w:rsid w:val="008718AA"/>
    <w:rsid w:val="00873566"/>
    <w:rsid w:val="0087536A"/>
    <w:rsid w:val="00876574"/>
    <w:rsid w:val="00876FD4"/>
    <w:rsid w:val="0088020D"/>
    <w:rsid w:val="008818C8"/>
    <w:rsid w:val="00882573"/>
    <w:rsid w:val="00884AD7"/>
    <w:rsid w:val="008852D5"/>
    <w:rsid w:val="00893ADA"/>
    <w:rsid w:val="00895159"/>
    <w:rsid w:val="008952EE"/>
    <w:rsid w:val="00895D85"/>
    <w:rsid w:val="00895EF0"/>
    <w:rsid w:val="00897E57"/>
    <w:rsid w:val="008A00F8"/>
    <w:rsid w:val="008A3881"/>
    <w:rsid w:val="008A6477"/>
    <w:rsid w:val="008B1D75"/>
    <w:rsid w:val="008B5C90"/>
    <w:rsid w:val="008C0B9F"/>
    <w:rsid w:val="008C5F81"/>
    <w:rsid w:val="008D1E66"/>
    <w:rsid w:val="008D297B"/>
    <w:rsid w:val="008D4DD0"/>
    <w:rsid w:val="008D69C7"/>
    <w:rsid w:val="008E0239"/>
    <w:rsid w:val="008E040E"/>
    <w:rsid w:val="008E0B6F"/>
    <w:rsid w:val="008E195A"/>
    <w:rsid w:val="008E3214"/>
    <w:rsid w:val="008E33CE"/>
    <w:rsid w:val="008E4A94"/>
    <w:rsid w:val="008E7DC0"/>
    <w:rsid w:val="008F181E"/>
    <w:rsid w:val="008F5B91"/>
    <w:rsid w:val="008F65A6"/>
    <w:rsid w:val="009023A1"/>
    <w:rsid w:val="00904DF4"/>
    <w:rsid w:val="009068D9"/>
    <w:rsid w:val="00910227"/>
    <w:rsid w:val="00911B82"/>
    <w:rsid w:val="00913F08"/>
    <w:rsid w:val="009169A4"/>
    <w:rsid w:val="00920310"/>
    <w:rsid w:val="00923EBC"/>
    <w:rsid w:val="00924AF7"/>
    <w:rsid w:val="00925A4F"/>
    <w:rsid w:val="009260A8"/>
    <w:rsid w:val="00927C48"/>
    <w:rsid w:val="00931499"/>
    <w:rsid w:val="00932F35"/>
    <w:rsid w:val="00933A66"/>
    <w:rsid w:val="00940FF1"/>
    <w:rsid w:val="00943A21"/>
    <w:rsid w:val="00945955"/>
    <w:rsid w:val="00947A81"/>
    <w:rsid w:val="009564B5"/>
    <w:rsid w:val="00956D2C"/>
    <w:rsid w:val="00956D36"/>
    <w:rsid w:val="00957594"/>
    <w:rsid w:val="00957C3D"/>
    <w:rsid w:val="0096116F"/>
    <w:rsid w:val="0096482A"/>
    <w:rsid w:val="00966B2A"/>
    <w:rsid w:val="0097582D"/>
    <w:rsid w:val="0097727D"/>
    <w:rsid w:val="009805F7"/>
    <w:rsid w:val="00980FF2"/>
    <w:rsid w:val="009813C6"/>
    <w:rsid w:val="00982EB0"/>
    <w:rsid w:val="00985BB7"/>
    <w:rsid w:val="00986DB2"/>
    <w:rsid w:val="00991BF8"/>
    <w:rsid w:val="00994E0B"/>
    <w:rsid w:val="009973DB"/>
    <w:rsid w:val="009A3B6A"/>
    <w:rsid w:val="009A4147"/>
    <w:rsid w:val="009A5BC9"/>
    <w:rsid w:val="009B037D"/>
    <w:rsid w:val="009B27E4"/>
    <w:rsid w:val="009B6C5E"/>
    <w:rsid w:val="009D0383"/>
    <w:rsid w:val="009D2797"/>
    <w:rsid w:val="009D2D80"/>
    <w:rsid w:val="009E6F0E"/>
    <w:rsid w:val="009F0A83"/>
    <w:rsid w:val="009F2AFB"/>
    <w:rsid w:val="009F461B"/>
    <w:rsid w:val="009F56EF"/>
    <w:rsid w:val="009F7288"/>
    <w:rsid w:val="009F7AD3"/>
    <w:rsid w:val="00A018AF"/>
    <w:rsid w:val="00A026A8"/>
    <w:rsid w:val="00A0525E"/>
    <w:rsid w:val="00A07300"/>
    <w:rsid w:val="00A10993"/>
    <w:rsid w:val="00A10BAD"/>
    <w:rsid w:val="00A14607"/>
    <w:rsid w:val="00A14BC9"/>
    <w:rsid w:val="00A157EC"/>
    <w:rsid w:val="00A15844"/>
    <w:rsid w:val="00A2013E"/>
    <w:rsid w:val="00A20C70"/>
    <w:rsid w:val="00A33097"/>
    <w:rsid w:val="00A40DD9"/>
    <w:rsid w:val="00A4422A"/>
    <w:rsid w:val="00A448F9"/>
    <w:rsid w:val="00A44FE3"/>
    <w:rsid w:val="00A454EB"/>
    <w:rsid w:val="00A46363"/>
    <w:rsid w:val="00A478C8"/>
    <w:rsid w:val="00A52D8E"/>
    <w:rsid w:val="00A52FC4"/>
    <w:rsid w:val="00A549C5"/>
    <w:rsid w:val="00A63539"/>
    <w:rsid w:val="00A64397"/>
    <w:rsid w:val="00A65136"/>
    <w:rsid w:val="00A70F87"/>
    <w:rsid w:val="00A7166C"/>
    <w:rsid w:val="00A74B3C"/>
    <w:rsid w:val="00A74FFE"/>
    <w:rsid w:val="00A7736E"/>
    <w:rsid w:val="00A80C9F"/>
    <w:rsid w:val="00A866E5"/>
    <w:rsid w:val="00A9004B"/>
    <w:rsid w:val="00A93132"/>
    <w:rsid w:val="00A94E84"/>
    <w:rsid w:val="00A96B6A"/>
    <w:rsid w:val="00AA6707"/>
    <w:rsid w:val="00AA7DE0"/>
    <w:rsid w:val="00AB1F82"/>
    <w:rsid w:val="00AB4A42"/>
    <w:rsid w:val="00AB4CF0"/>
    <w:rsid w:val="00AC39DE"/>
    <w:rsid w:val="00AC3D9B"/>
    <w:rsid w:val="00AC5EC1"/>
    <w:rsid w:val="00AC6703"/>
    <w:rsid w:val="00AD2B66"/>
    <w:rsid w:val="00AD3363"/>
    <w:rsid w:val="00AD4D09"/>
    <w:rsid w:val="00AD6E71"/>
    <w:rsid w:val="00AD72A0"/>
    <w:rsid w:val="00AD74F5"/>
    <w:rsid w:val="00AE2791"/>
    <w:rsid w:val="00AE2B37"/>
    <w:rsid w:val="00AE3B80"/>
    <w:rsid w:val="00AE510C"/>
    <w:rsid w:val="00AE6F94"/>
    <w:rsid w:val="00AF2606"/>
    <w:rsid w:val="00AF7A60"/>
    <w:rsid w:val="00B0034E"/>
    <w:rsid w:val="00B03169"/>
    <w:rsid w:val="00B1340D"/>
    <w:rsid w:val="00B14513"/>
    <w:rsid w:val="00B14FE3"/>
    <w:rsid w:val="00B2174B"/>
    <w:rsid w:val="00B2618D"/>
    <w:rsid w:val="00B300FB"/>
    <w:rsid w:val="00B32BBD"/>
    <w:rsid w:val="00B34696"/>
    <w:rsid w:val="00B37025"/>
    <w:rsid w:val="00B40FFF"/>
    <w:rsid w:val="00B42027"/>
    <w:rsid w:val="00B4351B"/>
    <w:rsid w:val="00B438F6"/>
    <w:rsid w:val="00B44E3D"/>
    <w:rsid w:val="00B47862"/>
    <w:rsid w:val="00B615B1"/>
    <w:rsid w:val="00B632CF"/>
    <w:rsid w:val="00B64991"/>
    <w:rsid w:val="00B74684"/>
    <w:rsid w:val="00B77A1D"/>
    <w:rsid w:val="00B77F2B"/>
    <w:rsid w:val="00B805FB"/>
    <w:rsid w:val="00B87713"/>
    <w:rsid w:val="00B90BF2"/>
    <w:rsid w:val="00B90FCE"/>
    <w:rsid w:val="00BA0832"/>
    <w:rsid w:val="00BA2607"/>
    <w:rsid w:val="00BA69AF"/>
    <w:rsid w:val="00BB555D"/>
    <w:rsid w:val="00BB61D8"/>
    <w:rsid w:val="00BC5BB5"/>
    <w:rsid w:val="00BD02A2"/>
    <w:rsid w:val="00BD05FD"/>
    <w:rsid w:val="00BD119F"/>
    <w:rsid w:val="00BD386A"/>
    <w:rsid w:val="00BD4B45"/>
    <w:rsid w:val="00BD5E71"/>
    <w:rsid w:val="00BE19F6"/>
    <w:rsid w:val="00BE2440"/>
    <w:rsid w:val="00BE5030"/>
    <w:rsid w:val="00BF0033"/>
    <w:rsid w:val="00BF4429"/>
    <w:rsid w:val="00BF786C"/>
    <w:rsid w:val="00C0201E"/>
    <w:rsid w:val="00C0336D"/>
    <w:rsid w:val="00C04834"/>
    <w:rsid w:val="00C11228"/>
    <w:rsid w:val="00C11909"/>
    <w:rsid w:val="00C12BA6"/>
    <w:rsid w:val="00C149A1"/>
    <w:rsid w:val="00C17270"/>
    <w:rsid w:val="00C206C3"/>
    <w:rsid w:val="00C222D3"/>
    <w:rsid w:val="00C2417E"/>
    <w:rsid w:val="00C2465E"/>
    <w:rsid w:val="00C277EE"/>
    <w:rsid w:val="00C31737"/>
    <w:rsid w:val="00C323BD"/>
    <w:rsid w:val="00C412A0"/>
    <w:rsid w:val="00C43115"/>
    <w:rsid w:val="00C453E5"/>
    <w:rsid w:val="00C52E5B"/>
    <w:rsid w:val="00C610AD"/>
    <w:rsid w:val="00C639B7"/>
    <w:rsid w:val="00C64FFF"/>
    <w:rsid w:val="00C65431"/>
    <w:rsid w:val="00C6597D"/>
    <w:rsid w:val="00C67575"/>
    <w:rsid w:val="00C70EF1"/>
    <w:rsid w:val="00C726B9"/>
    <w:rsid w:val="00C840C7"/>
    <w:rsid w:val="00C95198"/>
    <w:rsid w:val="00C9711A"/>
    <w:rsid w:val="00CA1E72"/>
    <w:rsid w:val="00CB08E9"/>
    <w:rsid w:val="00CC1E45"/>
    <w:rsid w:val="00CC46EC"/>
    <w:rsid w:val="00CC6F7B"/>
    <w:rsid w:val="00CC6FA2"/>
    <w:rsid w:val="00CD13F1"/>
    <w:rsid w:val="00CD1CD0"/>
    <w:rsid w:val="00CD56E4"/>
    <w:rsid w:val="00CD7773"/>
    <w:rsid w:val="00CE11A9"/>
    <w:rsid w:val="00CE30ED"/>
    <w:rsid w:val="00CE3564"/>
    <w:rsid w:val="00CE3B44"/>
    <w:rsid w:val="00CE494E"/>
    <w:rsid w:val="00CE4D89"/>
    <w:rsid w:val="00CE6469"/>
    <w:rsid w:val="00CE764D"/>
    <w:rsid w:val="00CF1E7A"/>
    <w:rsid w:val="00CF5B49"/>
    <w:rsid w:val="00D00972"/>
    <w:rsid w:val="00D020A1"/>
    <w:rsid w:val="00D0281D"/>
    <w:rsid w:val="00D03AE2"/>
    <w:rsid w:val="00D11A17"/>
    <w:rsid w:val="00D11BA7"/>
    <w:rsid w:val="00D13060"/>
    <w:rsid w:val="00D160E3"/>
    <w:rsid w:val="00D168A4"/>
    <w:rsid w:val="00D168E2"/>
    <w:rsid w:val="00D17A3B"/>
    <w:rsid w:val="00D17CAC"/>
    <w:rsid w:val="00D23031"/>
    <w:rsid w:val="00D2704B"/>
    <w:rsid w:val="00D321CF"/>
    <w:rsid w:val="00D357F6"/>
    <w:rsid w:val="00D36099"/>
    <w:rsid w:val="00D40394"/>
    <w:rsid w:val="00D435FA"/>
    <w:rsid w:val="00D439C5"/>
    <w:rsid w:val="00D44318"/>
    <w:rsid w:val="00D47063"/>
    <w:rsid w:val="00D470EA"/>
    <w:rsid w:val="00D5110D"/>
    <w:rsid w:val="00D52D54"/>
    <w:rsid w:val="00D56FE9"/>
    <w:rsid w:val="00D57EB6"/>
    <w:rsid w:val="00D60E78"/>
    <w:rsid w:val="00D6163D"/>
    <w:rsid w:val="00D61B0E"/>
    <w:rsid w:val="00D70438"/>
    <w:rsid w:val="00D756D1"/>
    <w:rsid w:val="00D76718"/>
    <w:rsid w:val="00D86632"/>
    <w:rsid w:val="00D8676F"/>
    <w:rsid w:val="00D86A8E"/>
    <w:rsid w:val="00D86B57"/>
    <w:rsid w:val="00D90461"/>
    <w:rsid w:val="00D9049F"/>
    <w:rsid w:val="00D90F11"/>
    <w:rsid w:val="00D92E27"/>
    <w:rsid w:val="00D9475B"/>
    <w:rsid w:val="00D95DE3"/>
    <w:rsid w:val="00D97DEB"/>
    <w:rsid w:val="00DA532A"/>
    <w:rsid w:val="00DA6D33"/>
    <w:rsid w:val="00DB211E"/>
    <w:rsid w:val="00DB25C0"/>
    <w:rsid w:val="00DB2E21"/>
    <w:rsid w:val="00DD3716"/>
    <w:rsid w:val="00DD3780"/>
    <w:rsid w:val="00DD7988"/>
    <w:rsid w:val="00DE5FA7"/>
    <w:rsid w:val="00DF647A"/>
    <w:rsid w:val="00E01205"/>
    <w:rsid w:val="00E01405"/>
    <w:rsid w:val="00E0743E"/>
    <w:rsid w:val="00E16B09"/>
    <w:rsid w:val="00E16BC4"/>
    <w:rsid w:val="00E279B0"/>
    <w:rsid w:val="00E30BEA"/>
    <w:rsid w:val="00E33EAE"/>
    <w:rsid w:val="00E435F3"/>
    <w:rsid w:val="00E44662"/>
    <w:rsid w:val="00E45AA1"/>
    <w:rsid w:val="00E46559"/>
    <w:rsid w:val="00E51813"/>
    <w:rsid w:val="00E556FB"/>
    <w:rsid w:val="00E56358"/>
    <w:rsid w:val="00E566D8"/>
    <w:rsid w:val="00E57CEF"/>
    <w:rsid w:val="00E60819"/>
    <w:rsid w:val="00E61BD7"/>
    <w:rsid w:val="00E63929"/>
    <w:rsid w:val="00E63CDC"/>
    <w:rsid w:val="00E64EE1"/>
    <w:rsid w:val="00E65159"/>
    <w:rsid w:val="00E67F24"/>
    <w:rsid w:val="00E70F4F"/>
    <w:rsid w:val="00E72638"/>
    <w:rsid w:val="00E728A8"/>
    <w:rsid w:val="00E90164"/>
    <w:rsid w:val="00EB03C7"/>
    <w:rsid w:val="00EB43D6"/>
    <w:rsid w:val="00EB49E2"/>
    <w:rsid w:val="00EC37E7"/>
    <w:rsid w:val="00EC6CA4"/>
    <w:rsid w:val="00ED0646"/>
    <w:rsid w:val="00EE1FB8"/>
    <w:rsid w:val="00EE2FAA"/>
    <w:rsid w:val="00EE36FE"/>
    <w:rsid w:val="00EE707C"/>
    <w:rsid w:val="00EF13F4"/>
    <w:rsid w:val="00EF24A3"/>
    <w:rsid w:val="00EF5F9E"/>
    <w:rsid w:val="00F00476"/>
    <w:rsid w:val="00F0195C"/>
    <w:rsid w:val="00F03569"/>
    <w:rsid w:val="00F07140"/>
    <w:rsid w:val="00F12346"/>
    <w:rsid w:val="00F12611"/>
    <w:rsid w:val="00F12B33"/>
    <w:rsid w:val="00F14A1B"/>
    <w:rsid w:val="00F22A63"/>
    <w:rsid w:val="00F22C67"/>
    <w:rsid w:val="00F236AA"/>
    <w:rsid w:val="00F31DEA"/>
    <w:rsid w:val="00F35C34"/>
    <w:rsid w:val="00F40C7A"/>
    <w:rsid w:val="00F42353"/>
    <w:rsid w:val="00F426D4"/>
    <w:rsid w:val="00F441C6"/>
    <w:rsid w:val="00F459A9"/>
    <w:rsid w:val="00F51081"/>
    <w:rsid w:val="00F54543"/>
    <w:rsid w:val="00F64150"/>
    <w:rsid w:val="00F64698"/>
    <w:rsid w:val="00F6681E"/>
    <w:rsid w:val="00F66D1C"/>
    <w:rsid w:val="00F716D6"/>
    <w:rsid w:val="00F716D9"/>
    <w:rsid w:val="00F72A93"/>
    <w:rsid w:val="00F76ACC"/>
    <w:rsid w:val="00F76E37"/>
    <w:rsid w:val="00F80187"/>
    <w:rsid w:val="00F8467F"/>
    <w:rsid w:val="00F86BD3"/>
    <w:rsid w:val="00F917C9"/>
    <w:rsid w:val="00F91F4D"/>
    <w:rsid w:val="00F92F18"/>
    <w:rsid w:val="00FA0E85"/>
    <w:rsid w:val="00FA10EE"/>
    <w:rsid w:val="00FA1911"/>
    <w:rsid w:val="00FA1E04"/>
    <w:rsid w:val="00FA306E"/>
    <w:rsid w:val="00FA4C04"/>
    <w:rsid w:val="00FA7CBD"/>
    <w:rsid w:val="00FA7E3D"/>
    <w:rsid w:val="00FB0360"/>
    <w:rsid w:val="00FB3C8D"/>
    <w:rsid w:val="00FB6927"/>
    <w:rsid w:val="00FB72BD"/>
    <w:rsid w:val="00FC364F"/>
    <w:rsid w:val="00FC36CD"/>
    <w:rsid w:val="00FC6993"/>
    <w:rsid w:val="00FC764E"/>
    <w:rsid w:val="00FD27DE"/>
    <w:rsid w:val="00FD33D5"/>
    <w:rsid w:val="00FD45CA"/>
    <w:rsid w:val="00FD563F"/>
    <w:rsid w:val="00FE26D9"/>
    <w:rsid w:val="00FE2A46"/>
    <w:rsid w:val="00FE4FC9"/>
    <w:rsid w:val="00FE5D75"/>
    <w:rsid w:val="00FF3429"/>
    <w:rsid w:val="00FF3744"/>
    <w:rsid w:val="00FF4EDD"/>
    <w:rsid w:val="00FF5384"/>
    <w:rsid w:val="00FF575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DFA73C"/>
  <w15:docId w15:val="{B02D97F2-464C-4425-AEA0-792AD885B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46060C"/>
    <w:pPr>
      <w:tabs>
        <w:tab w:val="center" w:pos="4680"/>
        <w:tab w:val="right" w:pos="9360"/>
      </w:tabs>
    </w:pPr>
    <w:rPr>
      <w:rFonts w:ascii="Calibri" w:eastAsia="Malgun Gothic" w:hAnsi="Calibri"/>
      <w:sz w:val="22"/>
      <w:szCs w:val="22"/>
      <w:lang w:eastAsia="ko-KR"/>
    </w:rPr>
  </w:style>
  <w:style w:type="character" w:customStyle="1" w:styleId="AntratsDiagrama">
    <w:name w:val="Antraštės Diagrama"/>
    <w:link w:val="Antrats"/>
    <w:uiPriority w:val="99"/>
    <w:rsid w:val="0046060C"/>
    <w:rPr>
      <w:rFonts w:ascii="Calibri" w:eastAsia="Malgun Gothic" w:hAnsi="Calibri"/>
      <w:sz w:val="22"/>
      <w:szCs w:val="22"/>
      <w:lang w:eastAsia="ko-KR"/>
    </w:rPr>
  </w:style>
  <w:style w:type="character" w:styleId="Vietosrezervavimoenklotekstas">
    <w:name w:val="Placeholder Text"/>
    <w:rsid w:val="0046060C"/>
    <w:rPr>
      <w:color w:val="808080"/>
    </w:rPr>
  </w:style>
  <w:style w:type="paragraph" w:styleId="Sraopastraipa">
    <w:name w:val="List Paragraph"/>
    <w:basedOn w:val="prastasis"/>
    <w:uiPriority w:val="34"/>
    <w:qFormat/>
    <w:rsid w:val="003F0C79"/>
    <w:pPr>
      <w:ind w:left="720"/>
      <w:contextualSpacing/>
    </w:pPr>
  </w:style>
  <w:style w:type="character" w:styleId="Komentaronuoroda">
    <w:name w:val="annotation reference"/>
    <w:semiHidden/>
    <w:unhideWhenUsed/>
    <w:rsid w:val="002C513F"/>
    <w:rPr>
      <w:sz w:val="16"/>
      <w:szCs w:val="16"/>
    </w:rPr>
  </w:style>
  <w:style w:type="paragraph" w:styleId="Komentarotekstas">
    <w:name w:val="annotation text"/>
    <w:basedOn w:val="prastasis"/>
    <w:link w:val="KomentarotekstasDiagrama"/>
    <w:unhideWhenUsed/>
    <w:rsid w:val="002C513F"/>
    <w:rPr>
      <w:sz w:val="20"/>
    </w:rPr>
  </w:style>
  <w:style w:type="character" w:customStyle="1" w:styleId="KomentarotekstasDiagrama">
    <w:name w:val="Komentaro tekstas Diagrama"/>
    <w:link w:val="Komentarotekstas"/>
    <w:rsid w:val="002C513F"/>
    <w:rPr>
      <w:sz w:val="20"/>
    </w:rPr>
  </w:style>
  <w:style w:type="paragraph" w:styleId="Komentarotema">
    <w:name w:val="annotation subject"/>
    <w:basedOn w:val="Komentarotekstas"/>
    <w:next w:val="Komentarotekstas"/>
    <w:link w:val="KomentarotemaDiagrama"/>
    <w:semiHidden/>
    <w:unhideWhenUsed/>
    <w:rsid w:val="002C513F"/>
    <w:rPr>
      <w:b/>
      <w:bCs/>
    </w:rPr>
  </w:style>
  <w:style w:type="character" w:customStyle="1" w:styleId="KomentarotemaDiagrama">
    <w:name w:val="Komentaro tema Diagrama"/>
    <w:link w:val="Komentarotema"/>
    <w:semiHidden/>
    <w:rsid w:val="002C513F"/>
    <w:rPr>
      <w:b/>
      <w:bCs/>
      <w:sz w:val="20"/>
    </w:rPr>
  </w:style>
  <w:style w:type="paragraph" w:styleId="Pataisymai">
    <w:name w:val="Revision"/>
    <w:hidden/>
    <w:semiHidden/>
    <w:rsid w:val="001959C2"/>
    <w:rPr>
      <w:sz w:val="24"/>
      <w:lang w:eastAsia="en-US"/>
    </w:rPr>
  </w:style>
  <w:style w:type="character" w:styleId="Hipersaitas">
    <w:name w:val="Hyperlink"/>
    <w:rsid w:val="00355BC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679439">
      <w:bodyDiv w:val="1"/>
      <w:marLeft w:val="0"/>
      <w:marRight w:val="0"/>
      <w:marTop w:val="0"/>
      <w:marBottom w:val="0"/>
      <w:divBdr>
        <w:top w:val="none" w:sz="0" w:space="0" w:color="auto"/>
        <w:left w:val="none" w:sz="0" w:space="0" w:color="auto"/>
        <w:bottom w:val="none" w:sz="0" w:space="0" w:color="auto"/>
        <w:right w:val="none" w:sz="0" w:space="0" w:color="auto"/>
      </w:divBdr>
    </w:div>
    <w:div w:id="217055896">
      <w:bodyDiv w:val="1"/>
      <w:marLeft w:val="0"/>
      <w:marRight w:val="0"/>
      <w:marTop w:val="0"/>
      <w:marBottom w:val="0"/>
      <w:divBdr>
        <w:top w:val="none" w:sz="0" w:space="0" w:color="auto"/>
        <w:left w:val="none" w:sz="0" w:space="0" w:color="auto"/>
        <w:bottom w:val="none" w:sz="0" w:space="0" w:color="auto"/>
        <w:right w:val="none" w:sz="0" w:space="0" w:color="auto"/>
      </w:divBdr>
    </w:div>
    <w:div w:id="625083281">
      <w:bodyDiv w:val="1"/>
      <w:marLeft w:val="0"/>
      <w:marRight w:val="0"/>
      <w:marTop w:val="0"/>
      <w:marBottom w:val="0"/>
      <w:divBdr>
        <w:top w:val="none" w:sz="0" w:space="0" w:color="auto"/>
        <w:left w:val="none" w:sz="0" w:space="0" w:color="auto"/>
        <w:bottom w:val="none" w:sz="0" w:space="0" w:color="auto"/>
        <w:right w:val="none" w:sz="0" w:space="0" w:color="auto"/>
      </w:divBdr>
    </w:div>
    <w:div w:id="698746464">
      <w:bodyDiv w:val="1"/>
      <w:marLeft w:val="0"/>
      <w:marRight w:val="0"/>
      <w:marTop w:val="0"/>
      <w:marBottom w:val="0"/>
      <w:divBdr>
        <w:top w:val="none" w:sz="0" w:space="0" w:color="auto"/>
        <w:left w:val="none" w:sz="0" w:space="0" w:color="auto"/>
        <w:bottom w:val="none" w:sz="0" w:space="0" w:color="auto"/>
        <w:right w:val="none" w:sz="0" w:space="0" w:color="auto"/>
      </w:divBdr>
    </w:div>
    <w:div w:id="1071007158">
      <w:bodyDiv w:val="1"/>
      <w:marLeft w:val="0"/>
      <w:marRight w:val="0"/>
      <w:marTop w:val="0"/>
      <w:marBottom w:val="0"/>
      <w:divBdr>
        <w:top w:val="none" w:sz="0" w:space="0" w:color="auto"/>
        <w:left w:val="none" w:sz="0" w:space="0" w:color="auto"/>
        <w:bottom w:val="none" w:sz="0" w:space="0" w:color="auto"/>
        <w:right w:val="none" w:sz="0" w:space="0" w:color="auto"/>
      </w:divBdr>
    </w:div>
    <w:div w:id="1304967597">
      <w:bodyDiv w:val="1"/>
      <w:marLeft w:val="0"/>
      <w:marRight w:val="0"/>
      <w:marTop w:val="0"/>
      <w:marBottom w:val="0"/>
      <w:divBdr>
        <w:top w:val="none" w:sz="0" w:space="0" w:color="auto"/>
        <w:left w:val="none" w:sz="0" w:space="0" w:color="auto"/>
        <w:bottom w:val="none" w:sz="0" w:space="0" w:color="auto"/>
        <w:right w:val="none" w:sz="0" w:space="0" w:color="auto"/>
      </w:divBdr>
    </w:div>
    <w:div w:id="1759011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b48133c2b57b4bc5aab86d1eab05ed4c.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73575-6382-4FB3-B5DD-B3115C4D6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b48133c2b57b4bc5aab86d1eab05ed4c</Template>
  <TotalTime>1</TotalTime>
  <Pages>2</Pages>
  <Words>2306</Words>
  <Characters>1315</Characters>
  <Application>Microsoft Office Word</Application>
  <DocSecurity>0</DocSecurity>
  <Lines>10</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ALYTAUS RAJONO SAVIVALDYBĖS BIUDŽETO LĖŠŲ, SKIRTŲ STUDIJŲ RĖMIMUI, NAUDOJIMO TVARKOS APRAŠO PATVIRTINIMO</vt:lpstr>
      <vt:lpstr>Projektas Nr</vt:lpstr>
    </vt:vector>
  </TitlesOfParts>
  <Manager>2025-06-26</Manager>
  <Company>- ETH0 -</Company>
  <LinksUpToDate>false</LinksUpToDate>
  <CharactersWithSpaces>3614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ALYTAUS RAJONO SAVIVALDYBĖS BIUDŽETO LĖŠŲ, SKIRTŲ STUDIJŲ RĖMIMUI, NAUDOJIMO TVARKOS APRAŠO PATVIRTINIMO</dc:title>
  <dc:subject>K-122</dc:subject>
  <dc:creator>ALYTAUS RAJONO SAVIVALDYBĖS TARYBA</dc:creator>
  <cp:keywords/>
  <cp:lastModifiedBy>Lina Valūnienė</cp:lastModifiedBy>
  <cp:revision>2</cp:revision>
  <cp:lastPrinted>2025-05-07T10:58:00Z</cp:lastPrinted>
  <dcterms:created xsi:type="dcterms:W3CDTF">2025-07-30T11:58:00Z</dcterms:created>
  <dcterms:modified xsi:type="dcterms:W3CDTF">2025-07-30T11:58:00Z</dcterms:modified>
  <cp:category>SPRENDIMAS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13a962e1-c634-4325-8ea2-210d886a3916</vt:lpwstr>
  </property>
</Properties>
</file>