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1EF84" w14:textId="77777777" w:rsidR="00C46CB2" w:rsidRDefault="00C46CB2" w:rsidP="00B802AD">
      <w:pPr>
        <w:jc w:val="center"/>
        <w:rPr>
          <w:rFonts w:ascii="Times New Roman" w:hAnsi="Times New Roman"/>
          <w:caps/>
          <w:szCs w:val="24"/>
          <w:lang w:val="lt-LT"/>
        </w:rPr>
      </w:pPr>
    </w:p>
    <w:p w14:paraId="442612C6" w14:textId="41A777BA" w:rsidR="00B802AD" w:rsidRPr="00D55139" w:rsidRDefault="00000000" w:rsidP="00B802AD">
      <w:pPr>
        <w:jc w:val="center"/>
        <w:rPr>
          <w:rFonts w:ascii="Times New Roman" w:hAnsi="Times New Roman"/>
          <w:lang w:val="lt-LT"/>
        </w:rPr>
      </w:pPr>
      <w:sdt>
        <w:sdtPr>
          <w:rPr>
            <w:rFonts w:ascii="Times New Roman" w:hAnsi="Times New Roman"/>
            <w:caps/>
            <w:szCs w:val="24"/>
            <w:lang w:val="lt-LT"/>
          </w:rPr>
          <w:alias w:val="Autorius"/>
          <w:tag w:val=""/>
          <w:id w:val="-1224900792"/>
          <w:placeholder>
            <w:docPart w:val="A7DCD976996A4E3695963FA445FC9E9B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3A108E">
            <w:rPr>
              <w:rFonts w:ascii="Times New Roman" w:hAnsi="Times New Roman"/>
              <w:caps/>
              <w:szCs w:val="24"/>
              <w:lang w:val="lt-LT"/>
            </w:rPr>
            <w:t>________________________________________________________________</w:t>
          </w:r>
        </w:sdtContent>
      </w:sdt>
    </w:p>
    <w:p w14:paraId="03AB1BD6" w14:textId="27E3D9C7" w:rsidR="00B802AD" w:rsidRPr="00D55139" w:rsidRDefault="00B802AD" w:rsidP="00B802AD">
      <w:pPr>
        <w:jc w:val="center"/>
        <w:rPr>
          <w:rFonts w:ascii="Times New Roman" w:hAnsi="Times New Roman"/>
          <w:sz w:val="20"/>
          <w:lang w:val="lt-LT"/>
        </w:rPr>
      </w:pPr>
      <w:r w:rsidRPr="00D55139">
        <w:rPr>
          <w:rFonts w:ascii="Times New Roman" w:hAnsi="Times New Roman"/>
          <w:sz w:val="20"/>
          <w:lang w:val="lt-LT"/>
        </w:rPr>
        <w:t>(vardas, pavardė</w:t>
      </w:r>
      <w:r w:rsidR="006322BF">
        <w:rPr>
          <w:rFonts w:ascii="Times New Roman" w:hAnsi="Times New Roman"/>
          <w:sz w:val="20"/>
          <w:lang w:val="lt-LT"/>
        </w:rPr>
        <w:t>; juridinio asmens pavadinimas</w:t>
      </w:r>
      <w:r w:rsidRPr="00D55139">
        <w:rPr>
          <w:rFonts w:ascii="Times New Roman" w:hAnsi="Times New Roman"/>
          <w:sz w:val="20"/>
          <w:lang w:val="lt-LT"/>
        </w:rPr>
        <w:t>)</w:t>
      </w:r>
    </w:p>
    <w:p w14:paraId="7E184358" w14:textId="77777777" w:rsidR="00D55139" w:rsidRDefault="00D55139" w:rsidP="00B802AD">
      <w:pPr>
        <w:jc w:val="center"/>
        <w:rPr>
          <w:rFonts w:ascii="Times New Roman" w:hAnsi="Times New Roman"/>
          <w:sz w:val="20"/>
          <w:lang w:val="lt-LT"/>
        </w:rPr>
      </w:pPr>
    </w:p>
    <w:p w14:paraId="5657956A" w14:textId="506E237E" w:rsidR="00F03C4D" w:rsidRPr="00D55139" w:rsidRDefault="00F03C4D" w:rsidP="00B802AD">
      <w:pPr>
        <w:jc w:val="center"/>
        <w:rPr>
          <w:rFonts w:ascii="Times New Roman" w:hAnsi="Times New Roman"/>
          <w:sz w:val="20"/>
          <w:lang w:val="lt-LT"/>
        </w:rPr>
      </w:pPr>
      <w:r w:rsidRPr="00D55139">
        <w:rPr>
          <w:rFonts w:ascii="Times New Roman" w:hAnsi="Times New Roman"/>
          <w:sz w:val="20"/>
          <w:lang w:val="lt-LT"/>
        </w:rPr>
        <w:t>_________________________________________________________________________</w:t>
      </w:r>
      <w:r w:rsidR="003F6A02">
        <w:rPr>
          <w:rFonts w:ascii="Times New Roman" w:hAnsi="Times New Roman"/>
          <w:sz w:val="20"/>
          <w:lang w:val="lt-LT"/>
        </w:rPr>
        <w:t>____</w:t>
      </w:r>
    </w:p>
    <w:p w14:paraId="790BF7F1" w14:textId="6B2674FE" w:rsidR="00B802AD" w:rsidRDefault="00B802AD" w:rsidP="00B802AD">
      <w:pPr>
        <w:jc w:val="center"/>
        <w:rPr>
          <w:rFonts w:ascii="Times New Roman" w:hAnsi="Times New Roman"/>
          <w:sz w:val="20"/>
          <w:lang w:val="lt-LT"/>
        </w:rPr>
      </w:pPr>
      <w:r w:rsidRPr="00D55139">
        <w:rPr>
          <w:rFonts w:ascii="Times New Roman" w:hAnsi="Times New Roman"/>
          <w:sz w:val="20"/>
          <w:lang w:val="lt-LT"/>
        </w:rPr>
        <w:t>(</w:t>
      </w:r>
      <w:r w:rsidR="002708D4">
        <w:rPr>
          <w:rFonts w:ascii="Times New Roman" w:hAnsi="Times New Roman"/>
          <w:sz w:val="20"/>
          <w:lang w:val="lt-LT"/>
        </w:rPr>
        <w:t>gyv.</w:t>
      </w:r>
      <w:r w:rsidR="0029559A">
        <w:rPr>
          <w:rFonts w:ascii="Times New Roman" w:hAnsi="Times New Roman"/>
          <w:sz w:val="20"/>
          <w:lang w:val="lt-LT"/>
        </w:rPr>
        <w:t xml:space="preserve"> </w:t>
      </w:r>
      <w:r w:rsidR="006322BF">
        <w:rPr>
          <w:rFonts w:ascii="Times New Roman" w:hAnsi="Times New Roman"/>
          <w:sz w:val="20"/>
          <w:lang w:val="lt-LT"/>
        </w:rPr>
        <w:t>v</w:t>
      </w:r>
      <w:r w:rsidR="0029559A">
        <w:rPr>
          <w:rFonts w:ascii="Times New Roman" w:hAnsi="Times New Roman"/>
          <w:sz w:val="20"/>
          <w:lang w:val="lt-LT"/>
        </w:rPr>
        <w:t>ietos</w:t>
      </w:r>
      <w:r w:rsidR="006322BF">
        <w:rPr>
          <w:rFonts w:ascii="Times New Roman" w:hAnsi="Times New Roman"/>
          <w:sz w:val="20"/>
          <w:lang w:val="lt-LT"/>
        </w:rPr>
        <w:t xml:space="preserve"> (buveinės) </w:t>
      </w:r>
      <w:r w:rsidRPr="00D55139">
        <w:rPr>
          <w:rFonts w:ascii="Times New Roman" w:hAnsi="Times New Roman"/>
          <w:sz w:val="20"/>
          <w:lang w:val="lt-LT"/>
        </w:rPr>
        <w:t xml:space="preserve">adresas, telefono </w:t>
      </w:r>
      <w:r w:rsidR="002708D4">
        <w:rPr>
          <w:rFonts w:ascii="Times New Roman" w:hAnsi="Times New Roman"/>
          <w:sz w:val="20"/>
          <w:lang w:val="lt-LT"/>
        </w:rPr>
        <w:t>N</w:t>
      </w:r>
      <w:r w:rsidRPr="00D55139">
        <w:rPr>
          <w:rFonts w:ascii="Times New Roman" w:hAnsi="Times New Roman"/>
          <w:sz w:val="20"/>
          <w:lang w:val="lt-LT"/>
        </w:rPr>
        <w:t>r.</w:t>
      </w:r>
      <w:r w:rsidR="00D21D1B">
        <w:rPr>
          <w:rFonts w:ascii="Times New Roman" w:hAnsi="Times New Roman"/>
          <w:sz w:val="20"/>
          <w:lang w:val="lt-LT"/>
        </w:rPr>
        <w:t>, el. paštas</w:t>
      </w:r>
      <w:r w:rsidRPr="00D55139">
        <w:rPr>
          <w:rFonts w:ascii="Times New Roman" w:hAnsi="Times New Roman"/>
          <w:sz w:val="20"/>
          <w:lang w:val="lt-LT"/>
        </w:rPr>
        <w:t>)</w:t>
      </w:r>
    </w:p>
    <w:p w14:paraId="0E10CF27" w14:textId="77777777" w:rsidR="00F67E59" w:rsidRPr="00D55139" w:rsidRDefault="00F67E59" w:rsidP="00B802AD">
      <w:pPr>
        <w:jc w:val="center"/>
        <w:rPr>
          <w:rFonts w:ascii="Times New Roman" w:hAnsi="Times New Roman"/>
          <w:sz w:val="20"/>
          <w:lang w:val="lt-LT"/>
        </w:rPr>
      </w:pPr>
    </w:p>
    <w:p w14:paraId="5B33E318" w14:textId="29DB4230" w:rsidR="00F03C4D" w:rsidRPr="00D55139" w:rsidRDefault="00F03C4D" w:rsidP="00B802AD">
      <w:pPr>
        <w:jc w:val="center"/>
        <w:rPr>
          <w:rFonts w:ascii="Times New Roman" w:hAnsi="Times New Roman"/>
          <w:sz w:val="20"/>
          <w:lang w:val="lt-LT"/>
        </w:rPr>
      </w:pPr>
      <w:r w:rsidRPr="00D55139">
        <w:rPr>
          <w:rFonts w:ascii="Times New Roman" w:hAnsi="Times New Roman"/>
          <w:sz w:val="20"/>
          <w:lang w:val="lt-LT"/>
        </w:rPr>
        <w:t>__________________________________________________________________________</w:t>
      </w:r>
      <w:r w:rsidR="003F6A02">
        <w:rPr>
          <w:rFonts w:ascii="Times New Roman" w:hAnsi="Times New Roman"/>
          <w:sz w:val="20"/>
          <w:lang w:val="lt-LT"/>
        </w:rPr>
        <w:t>___</w:t>
      </w:r>
    </w:p>
    <w:p w14:paraId="709BE403" w14:textId="77777777" w:rsidR="00B802AD" w:rsidRPr="00D55139" w:rsidRDefault="00B802AD">
      <w:pPr>
        <w:rPr>
          <w:rFonts w:ascii="Times New Roman" w:hAnsi="Times New Roman"/>
          <w:lang w:val="lt-LT"/>
        </w:rPr>
      </w:pPr>
    </w:p>
    <w:p w14:paraId="552FD94A" w14:textId="77777777" w:rsidR="003F6A02" w:rsidRDefault="003F6A02" w:rsidP="00B802AD">
      <w:pPr>
        <w:rPr>
          <w:rFonts w:ascii="Times New Roman" w:hAnsi="Times New Roman"/>
          <w:b/>
          <w:lang w:val="lt-LT"/>
        </w:rPr>
      </w:pPr>
    </w:p>
    <w:p w14:paraId="41784423" w14:textId="0675183F" w:rsidR="00B802AD" w:rsidRPr="00D55139" w:rsidRDefault="00B802AD" w:rsidP="00B802AD">
      <w:pPr>
        <w:rPr>
          <w:rFonts w:ascii="Times New Roman" w:hAnsi="Times New Roman"/>
          <w:b/>
          <w:lang w:val="lt-LT"/>
        </w:rPr>
      </w:pPr>
      <w:r w:rsidRPr="00D55139">
        <w:rPr>
          <w:rFonts w:ascii="Times New Roman" w:hAnsi="Times New Roman"/>
          <w:b/>
          <w:lang w:val="lt-LT"/>
        </w:rPr>
        <w:t>Alytaus rajono savivaldyb</w:t>
      </w:r>
      <w:r w:rsidR="003A108E">
        <w:rPr>
          <w:rFonts w:ascii="Times New Roman" w:hAnsi="Times New Roman"/>
          <w:b/>
          <w:lang w:val="lt-LT"/>
        </w:rPr>
        <w:t>ės merui</w:t>
      </w:r>
    </w:p>
    <w:p w14:paraId="3DDADB51" w14:textId="77777777" w:rsidR="00B802AD" w:rsidRPr="00D55139" w:rsidRDefault="00B802AD" w:rsidP="00B802AD">
      <w:pPr>
        <w:rPr>
          <w:rFonts w:ascii="Times New Roman" w:hAnsi="Times New Roman"/>
          <w:lang w:val="lt-LT"/>
        </w:rPr>
      </w:pPr>
    </w:p>
    <w:p w14:paraId="2FC57AD4" w14:textId="77777777" w:rsidR="00B802AD" w:rsidRPr="003F6A02" w:rsidRDefault="00B802AD" w:rsidP="00F67E59">
      <w:pPr>
        <w:jc w:val="center"/>
        <w:rPr>
          <w:rFonts w:ascii="Times New Roman" w:hAnsi="Times New Roman"/>
          <w:b/>
          <w:szCs w:val="24"/>
          <w:lang w:val="lt-LT"/>
        </w:rPr>
      </w:pPr>
      <w:r w:rsidRPr="003F6A02">
        <w:rPr>
          <w:rFonts w:ascii="Times New Roman" w:hAnsi="Times New Roman"/>
          <w:b/>
          <w:szCs w:val="24"/>
          <w:lang w:val="lt-LT"/>
        </w:rPr>
        <w:t>P R A Š Y M A S</w:t>
      </w:r>
    </w:p>
    <w:p w14:paraId="6AC82C51" w14:textId="16C75185" w:rsidR="00B802AD" w:rsidRPr="003F6A02" w:rsidRDefault="00B802AD" w:rsidP="00F67E59">
      <w:pPr>
        <w:jc w:val="center"/>
        <w:rPr>
          <w:rFonts w:ascii="Times New Roman" w:hAnsi="Times New Roman"/>
          <w:b/>
          <w:bCs/>
          <w:szCs w:val="24"/>
          <w:lang w:val="lt-LT"/>
        </w:rPr>
      </w:pPr>
      <w:r w:rsidRPr="003F6A02">
        <w:rPr>
          <w:rFonts w:ascii="Times New Roman" w:hAnsi="Times New Roman"/>
          <w:b/>
          <w:bCs/>
          <w:szCs w:val="24"/>
          <w:lang w:val="lt-LT"/>
        </w:rPr>
        <w:t xml:space="preserve">DĖL PAGRINDINĖS ŽEMĖS NAUDOJIMO PASKIRTIES IR (AR) BŪDO </w:t>
      </w:r>
      <w:r w:rsidR="00F67E59">
        <w:rPr>
          <w:rFonts w:ascii="Times New Roman" w:hAnsi="Times New Roman"/>
          <w:b/>
          <w:bCs/>
          <w:szCs w:val="24"/>
          <w:lang w:val="lt-LT"/>
        </w:rPr>
        <w:t xml:space="preserve">NUSTATYMO, </w:t>
      </w:r>
      <w:r w:rsidRPr="003F6A02">
        <w:rPr>
          <w:rFonts w:ascii="Times New Roman" w:hAnsi="Times New Roman"/>
          <w:b/>
          <w:bCs/>
          <w:szCs w:val="24"/>
          <w:lang w:val="lt-LT"/>
        </w:rPr>
        <w:t>KEITIMO</w:t>
      </w:r>
    </w:p>
    <w:p w14:paraId="1A21683B" w14:textId="77777777" w:rsidR="00F67E59" w:rsidRDefault="00F67E59" w:rsidP="00B802AD">
      <w:pPr>
        <w:jc w:val="center"/>
        <w:rPr>
          <w:rFonts w:ascii="Times New Roman" w:hAnsi="Times New Roman"/>
          <w:lang w:val="lt-LT"/>
        </w:rPr>
      </w:pPr>
    </w:p>
    <w:p w14:paraId="7ADFC305" w14:textId="35E7D69F" w:rsidR="00D55139" w:rsidRDefault="00F03C4D" w:rsidP="00B802AD">
      <w:pPr>
        <w:jc w:val="center"/>
        <w:rPr>
          <w:rFonts w:ascii="Times New Roman" w:hAnsi="Times New Roman"/>
          <w:lang w:val="lt-LT"/>
        </w:rPr>
      </w:pPr>
      <w:r w:rsidRPr="00D55139">
        <w:rPr>
          <w:rFonts w:ascii="Times New Roman" w:hAnsi="Times New Roman"/>
          <w:lang w:val="lt-LT"/>
        </w:rPr>
        <w:t>___________________</w:t>
      </w:r>
    </w:p>
    <w:p w14:paraId="1FA19F10" w14:textId="165FF8FD" w:rsidR="00D55139" w:rsidRPr="00F67E59" w:rsidRDefault="00D55139" w:rsidP="00B802AD">
      <w:pPr>
        <w:jc w:val="center"/>
        <w:rPr>
          <w:rFonts w:ascii="Times New Roman" w:hAnsi="Times New Roman"/>
          <w:sz w:val="18"/>
          <w:szCs w:val="18"/>
          <w:lang w:val="lt-LT"/>
        </w:rPr>
      </w:pPr>
      <w:r w:rsidRPr="00F67E59">
        <w:rPr>
          <w:rFonts w:ascii="Times New Roman" w:hAnsi="Times New Roman"/>
          <w:sz w:val="18"/>
          <w:szCs w:val="18"/>
          <w:lang w:val="lt-LT"/>
        </w:rPr>
        <w:t>(data)</w:t>
      </w:r>
    </w:p>
    <w:p w14:paraId="447425FF" w14:textId="77777777" w:rsidR="003A108E" w:rsidRDefault="003A108E" w:rsidP="003A108E">
      <w:pPr>
        <w:rPr>
          <w:rFonts w:ascii="Times New Roman" w:hAnsi="Times New Roman"/>
          <w:lang w:val="lt-LT"/>
        </w:rPr>
      </w:pPr>
    </w:p>
    <w:p w14:paraId="130050A9" w14:textId="07675579" w:rsidR="00B802AD" w:rsidRPr="00D21D1B" w:rsidRDefault="00B802AD" w:rsidP="003A108E">
      <w:pPr>
        <w:rPr>
          <w:rFonts w:ascii="Times New Roman" w:hAnsi="Times New Roman"/>
          <w:sz w:val="28"/>
          <w:szCs w:val="28"/>
          <w:lang w:val="lt-LT"/>
        </w:rPr>
      </w:pPr>
      <w:r w:rsidRPr="00D21D1B">
        <w:rPr>
          <w:rFonts w:ascii="Times New Roman" w:hAnsi="Times New Roman"/>
          <w:sz w:val="28"/>
          <w:szCs w:val="28"/>
          <w:lang w:val="lt-LT"/>
        </w:rPr>
        <w:t>Prašau pakeisti pagrindinę žemės naudojimo paskirtį ir būdą</w:t>
      </w:r>
      <w:r w:rsidR="00F67E59">
        <w:rPr>
          <w:rFonts w:ascii="Times New Roman" w:hAnsi="Times New Roman"/>
          <w:sz w:val="28"/>
          <w:szCs w:val="28"/>
          <w:lang w:val="lt-LT"/>
        </w:rPr>
        <w:t xml:space="preserve"> ar nustatyti žemės naudojimo būdą</w:t>
      </w:r>
      <w:r w:rsidRPr="00D21D1B">
        <w:rPr>
          <w:rFonts w:ascii="Times New Roman" w:hAnsi="Times New Roman"/>
          <w:sz w:val="28"/>
          <w:szCs w:val="28"/>
          <w:lang w:val="lt-LT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6656"/>
      </w:tblGrid>
      <w:tr w:rsidR="00363894" w:rsidRPr="00D55139" w14:paraId="1F044ACF" w14:textId="77777777" w:rsidTr="006322BF">
        <w:trPr>
          <w:trHeight w:val="1824"/>
        </w:trPr>
        <w:tc>
          <w:tcPr>
            <w:tcW w:w="2972" w:type="dxa"/>
          </w:tcPr>
          <w:p w14:paraId="7695FD7E" w14:textId="77777777" w:rsidR="006322BF" w:rsidRDefault="006322BF" w:rsidP="00FE02EF">
            <w:pPr>
              <w:rPr>
                <w:rFonts w:ascii="Times New Roman" w:hAnsi="Times New Roman"/>
                <w:b/>
                <w:lang w:val="lt-LT"/>
              </w:rPr>
            </w:pPr>
          </w:p>
          <w:p w14:paraId="7533C388" w14:textId="4886CDE7" w:rsidR="00B802AD" w:rsidRPr="00D55139" w:rsidRDefault="00B802AD" w:rsidP="00FE02EF">
            <w:pPr>
              <w:rPr>
                <w:rFonts w:ascii="Times New Roman" w:hAnsi="Times New Roman"/>
                <w:b/>
                <w:lang w:val="lt-LT"/>
              </w:rPr>
            </w:pPr>
            <w:r w:rsidRPr="00D55139">
              <w:rPr>
                <w:rFonts w:ascii="Times New Roman" w:hAnsi="Times New Roman"/>
                <w:b/>
                <w:lang w:val="lt-LT"/>
              </w:rPr>
              <w:t>Žemės sklypo adresas ir kadastrinis numeris</w:t>
            </w:r>
          </w:p>
        </w:tc>
        <w:tc>
          <w:tcPr>
            <w:tcW w:w="6656" w:type="dxa"/>
          </w:tcPr>
          <w:p w14:paraId="49CE209B" w14:textId="77777777" w:rsidR="006322BF" w:rsidRDefault="006322BF" w:rsidP="00A45737">
            <w:pPr>
              <w:spacing w:line="276" w:lineRule="auto"/>
              <w:rPr>
                <w:rFonts w:ascii="Times New Roman" w:hAnsi="Times New Roman"/>
                <w:szCs w:val="24"/>
                <w:lang w:val="lt-LT"/>
              </w:rPr>
            </w:pPr>
          </w:p>
          <w:p w14:paraId="60417164" w14:textId="732ABE29" w:rsidR="001C2C30" w:rsidRDefault="001C2C30" w:rsidP="00A45737">
            <w:pPr>
              <w:spacing w:line="276" w:lineRule="auto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Alytaus r</w:t>
            </w:r>
            <w:r w:rsidR="007F46C6">
              <w:rPr>
                <w:rFonts w:ascii="Times New Roman" w:hAnsi="Times New Roman"/>
                <w:szCs w:val="24"/>
                <w:lang w:val="lt-LT"/>
              </w:rPr>
              <w:t>. sav.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, </w:t>
            </w:r>
            <w:r w:rsidR="00D55139" w:rsidRPr="00D5513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                                                  </w:t>
            </w:r>
            <w:r w:rsidR="007F46C6">
              <w:rPr>
                <w:rFonts w:ascii="Times New Roman" w:hAnsi="Times New Roman"/>
                <w:szCs w:val="24"/>
                <w:u w:val="single"/>
                <w:lang w:val="lt-LT"/>
              </w:rPr>
              <w:t>___</w:t>
            </w:r>
            <w:r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D55139" w:rsidRPr="001C2C30">
              <w:rPr>
                <w:rFonts w:ascii="Times New Roman" w:hAnsi="Times New Roman"/>
                <w:szCs w:val="24"/>
                <w:lang w:val="lt-LT"/>
              </w:rPr>
              <w:t>sen</w:t>
            </w:r>
            <w:r w:rsidRPr="001C2C30">
              <w:rPr>
                <w:rFonts w:ascii="Times New Roman" w:hAnsi="Times New Roman"/>
                <w:szCs w:val="24"/>
                <w:lang w:val="lt-LT"/>
              </w:rPr>
              <w:t>iūnija</w:t>
            </w:r>
            <w:r w:rsidR="00D55139" w:rsidRPr="001C2C30">
              <w:rPr>
                <w:rFonts w:ascii="Times New Roman" w:hAnsi="Times New Roman"/>
                <w:szCs w:val="24"/>
                <w:lang w:val="lt-LT"/>
              </w:rPr>
              <w:t xml:space="preserve">,                                                                                           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__________________________________ kaimas, </w:t>
            </w:r>
          </w:p>
          <w:p w14:paraId="100A1DC2" w14:textId="02239F72" w:rsidR="00363894" w:rsidRDefault="001C2C30" w:rsidP="00A45737">
            <w:pPr>
              <w:spacing w:line="276" w:lineRule="auto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___________________________ gatvė, ________</w:t>
            </w:r>
            <w:r w:rsidR="007F46C6">
              <w:rPr>
                <w:rFonts w:ascii="Times New Roman" w:hAnsi="Times New Roman"/>
                <w:szCs w:val="24"/>
                <w:lang w:val="lt-LT"/>
              </w:rPr>
              <w:t>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numeris. </w:t>
            </w:r>
          </w:p>
          <w:p w14:paraId="089EA061" w14:textId="77777777" w:rsidR="001C2C30" w:rsidRPr="00D55139" w:rsidRDefault="001C2C30" w:rsidP="00F03C4D">
            <w:pPr>
              <w:rPr>
                <w:rFonts w:ascii="Times New Roman" w:hAnsi="Times New Roman"/>
                <w:szCs w:val="24"/>
                <w:u w:val="single"/>
                <w:lang w:val="lt-LT"/>
              </w:rPr>
            </w:pPr>
          </w:p>
          <w:p w14:paraId="260B5B2F" w14:textId="6FCE0263" w:rsidR="00B802AD" w:rsidRDefault="00F03C4D" w:rsidP="00F03C4D">
            <w:pPr>
              <w:rPr>
                <w:rFonts w:ascii="Times New Roman" w:hAnsi="Times New Roman"/>
                <w:u w:val="single"/>
                <w:lang w:val="lt-LT"/>
              </w:rPr>
            </w:pPr>
            <w:r w:rsidRPr="00F67E59">
              <w:rPr>
                <w:rFonts w:ascii="Times New Roman" w:hAnsi="Times New Roman"/>
                <w:b/>
                <w:bCs/>
                <w:szCs w:val="24"/>
                <w:lang w:val="lt-LT"/>
              </w:rPr>
              <w:t>kadast</w:t>
            </w:r>
            <w:r w:rsidR="00CD25EA" w:rsidRPr="00F67E59">
              <w:rPr>
                <w:rFonts w:ascii="Times New Roman" w:hAnsi="Times New Roman"/>
                <w:b/>
                <w:bCs/>
                <w:szCs w:val="24"/>
                <w:lang w:val="lt-LT"/>
              </w:rPr>
              <w:t>ro</w:t>
            </w:r>
            <w:r w:rsidRPr="00F67E59">
              <w:rPr>
                <w:rFonts w:ascii="Times New Roman" w:hAnsi="Times New Roman"/>
                <w:b/>
                <w:bCs/>
                <w:szCs w:val="24"/>
                <w:lang w:val="lt-LT"/>
              </w:rPr>
              <w:t xml:space="preserve"> Nr</w:t>
            </w:r>
            <w:r w:rsidR="00363894" w:rsidRPr="001C2C30">
              <w:rPr>
                <w:rFonts w:ascii="Times New Roman" w:hAnsi="Times New Roman"/>
                <w:szCs w:val="24"/>
                <w:lang w:val="lt-LT"/>
              </w:rPr>
              <w:t>.</w:t>
            </w:r>
            <w:r w:rsidR="001C2C30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D55139" w:rsidRPr="00D5513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33       </w:t>
            </w:r>
            <w:r w:rsidR="00F67E5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 </w:t>
            </w:r>
            <w:r w:rsidR="00D55139" w:rsidRPr="00D5513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/               </w:t>
            </w:r>
            <w:r w:rsidR="00F67E5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   </w:t>
            </w:r>
            <w:r w:rsidR="00D55139" w:rsidRPr="00D5513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:</w:t>
            </w:r>
            <w:r w:rsidR="0094005D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                </w:t>
            </w:r>
            <w:r w:rsidR="00F67E59">
              <w:rPr>
                <w:rFonts w:ascii="Times New Roman" w:hAnsi="Times New Roman"/>
                <w:szCs w:val="24"/>
                <w:u w:val="single"/>
                <w:lang w:val="lt-LT"/>
              </w:rPr>
              <w:t xml:space="preserve">   </w:t>
            </w:r>
            <w:r w:rsidR="0094005D">
              <w:rPr>
                <w:rFonts w:ascii="Times New Roman" w:hAnsi="Times New Roman"/>
                <w:szCs w:val="24"/>
                <w:u w:val="single"/>
                <w:lang w:val="lt-LT"/>
              </w:rPr>
              <w:t>.</w:t>
            </w:r>
          </w:p>
          <w:p w14:paraId="22E3FA41" w14:textId="4EC1DE60" w:rsidR="007F46C6" w:rsidRPr="00D55139" w:rsidRDefault="007F46C6" w:rsidP="00F03C4D">
            <w:pPr>
              <w:rPr>
                <w:rFonts w:ascii="Times New Roman" w:hAnsi="Times New Roman"/>
                <w:u w:val="single"/>
                <w:lang w:val="lt-LT"/>
              </w:rPr>
            </w:pPr>
          </w:p>
        </w:tc>
      </w:tr>
      <w:tr w:rsidR="00363894" w:rsidRPr="00D55139" w14:paraId="6AE4137B" w14:textId="77777777" w:rsidTr="006322BF">
        <w:trPr>
          <w:trHeight w:val="1462"/>
        </w:trPr>
        <w:tc>
          <w:tcPr>
            <w:tcW w:w="2972" w:type="dxa"/>
          </w:tcPr>
          <w:p w14:paraId="124C1845" w14:textId="77777777" w:rsidR="006322BF" w:rsidRDefault="006322BF" w:rsidP="00FE02EF">
            <w:pPr>
              <w:rPr>
                <w:rFonts w:ascii="Times New Roman" w:hAnsi="Times New Roman"/>
                <w:b/>
                <w:u w:val="single"/>
                <w:lang w:val="lt-LT"/>
              </w:rPr>
            </w:pPr>
          </w:p>
          <w:p w14:paraId="02B6ADB6" w14:textId="53B999BF" w:rsidR="00B802AD" w:rsidRPr="00D55139" w:rsidRDefault="00B802AD" w:rsidP="00FE02EF">
            <w:pPr>
              <w:rPr>
                <w:rFonts w:ascii="Times New Roman" w:hAnsi="Times New Roman"/>
                <w:b/>
                <w:lang w:val="lt-LT"/>
              </w:rPr>
            </w:pPr>
            <w:r w:rsidRPr="00D55139">
              <w:rPr>
                <w:rFonts w:ascii="Times New Roman" w:hAnsi="Times New Roman"/>
                <w:b/>
                <w:u w:val="single"/>
                <w:lang w:val="lt-LT"/>
              </w:rPr>
              <w:t>Esama</w:t>
            </w:r>
            <w:r w:rsidRPr="00D55139">
              <w:rPr>
                <w:rFonts w:ascii="Times New Roman" w:hAnsi="Times New Roman"/>
                <w:b/>
                <w:lang w:val="lt-LT"/>
              </w:rPr>
              <w:t xml:space="preserve"> žemės</w:t>
            </w:r>
            <w:r w:rsidR="00997115">
              <w:rPr>
                <w:rFonts w:ascii="Times New Roman" w:hAnsi="Times New Roman"/>
                <w:b/>
                <w:lang w:val="lt-LT"/>
              </w:rPr>
              <w:t xml:space="preserve"> sklypo žemės</w:t>
            </w:r>
            <w:r w:rsidRPr="00D55139">
              <w:rPr>
                <w:rFonts w:ascii="Times New Roman" w:hAnsi="Times New Roman"/>
                <w:b/>
                <w:lang w:val="lt-LT"/>
              </w:rPr>
              <w:t xml:space="preserve"> naudojimo paskirtis ir (ar) būdas</w:t>
            </w:r>
            <w:r w:rsidR="002708D4">
              <w:rPr>
                <w:rFonts w:ascii="Times New Roman" w:hAnsi="Times New Roman"/>
                <w:b/>
                <w:lang w:val="lt-LT"/>
              </w:rPr>
              <w:t xml:space="preserve"> (-ai)</w:t>
            </w:r>
          </w:p>
        </w:tc>
        <w:tc>
          <w:tcPr>
            <w:tcW w:w="6656" w:type="dxa"/>
          </w:tcPr>
          <w:p w14:paraId="0EEDEF3F" w14:textId="77777777" w:rsidR="006322BF" w:rsidRDefault="006322BF" w:rsidP="006322B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  <w:p w14:paraId="32AF72CC" w14:textId="19601A31" w:rsidR="00997115" w:rsidRDefault="00D21D1B" w:rsidP="006322B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1C2C30">
              <w:rPr>
                <w:rFonts w:ascii="Times New Roman" w:hAnsi="Times New Roman"/>
                <w:szCs w:val="24"/>
                <w:lang w:val="lt-LT"/>
              </w:rPr>
              <w:t xml:space="preserve">esama </w:t>
            </w:r>
            <w:r w:rsidR="00D55139" w:rsidRPr="001C2C30">
              <w:rPr>
                <w:rFonts w:ascii="Times New Roman" w:hAnsi="Times New Roman"/>
                <w:szCs w:val="24"/>
                <w:lang w:val="lt-LT"/>
              </w:rPr>
              <w:t>paskirtis</w:t>
            </w:r>
            <w:r w:rsidR="001C2C30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D55139" w:rsidRPr="001C2C30">
              <w:rPr>
                <w:rFonts w:ascii="Times New Roman" w:hAnsi="Times New Roman"/>
                <w:szCs w:val="24"/>
                <w:lang w:val="lt-LT"/>
              </w:rPr>
              <w:t>-</w:t>
            </w:r>
            <w:r w:rsidR="001C2C30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</w:r>
            <w:r w:rsidR="001C2C30">
              <w:rPr>
                <w:rFonts w:ascii="Times New Roman" w:hAnsi="Times New Roman"/>
                <w:szCs w:val="24"/>
                <w:lang w:val="lt-LT"/>
              </w:rPr>
              <w:softHyphen/>
              <w:t>____________________________________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___</w:t>
            </w:r>
            <w:r w:rsidR="00B802AD" w:rsidRPr="00D55139">
              <w:rPr>
                <w:rFonts w:ascii="Times New Roman" w:hAnsi="Times New Roman"/>
                <w:szCs w:val="24"/>
                <w:lang w:val="lt-LT"/>
              </w:rPr>
              <w:t xml:space="preserve"> </w:t>
            </w:r>
          </w:p>
          <w:p w14:paraId="41AFADB9" w14:textId="7D71FF67" w:rsidR="001C2C30" w:rsidRDefault="00D21D1B" w:rsidP="006322BF">
            <w:pPr>
              <w:spacing w:line="360" w:lineRule="auto"/>
              <w:jc w:val="both"/>
              <w:rPr>
                <w:rFonts w:ascii="Times New Roman" w:hAnsi="Times New Roman"/>
                <w:lang w:val="lt-LT"/>
              </w:rPr>
            </w:pPr>
            <w:r w:rsidRPr="001C2C30">
              <w:rPr>
                <w:rFonts w:ascii="Times New Roman" w:hAnsi="Times New Roman"/>
                <w:lang w:val="lt-LT"/>
              </w:rPr>
              <w:t xml:space="preserve">esamas </w:t>
            </w:r>
            <w:r w:rsidR="00997115" w:rsidRPr="001C2C30">
              <w:rPr>
                <w:rFonts w:ascii="Times New Roman" w:hAnsi="Times New Roman"/>
                <w:lang w:val="lt-LT"/>
              </w:rPr>
              <w:t xml:space="preserve">naudojimo būdas </w:t>
            </w:r>
            <w:r w:rsidRPr="001C2C30">
              <w:rPr>
                <w:rFonts w:ascii="Times New Roman" w:hAnsi="Times New Roman"/>
                <w:lang w:val="lt-LT"/>
              </w:rPr>
              <w:t>(-ai)</w:t>
            </w:r>
            <w:r w:rsidR="001C2C30">
              <w:rPr>
                <w:rFonts w:ascii="Times New Roman" w:hAnsi="Times New Roman"/>
                <w:lang w:val="lt-LT"/>
              </w:rPr>
              <w:t xml:space="preserve"> - ________________________</w:t>
            </w:r>
            <w:r w:rsidR="006322BF">
              <w:rPr>
                <w:rFonts w:ascii="Times New Roman" w:hAnsi="Times New Roman"/>
                <w:lang w:val="lt-LT"/>
              </w:rPr>
              <w:t>___</w:t>
            </w:r>
          </w:p>
          <w:p w14:paraId="7955C7EF" w14:textId="16D98260" w:rsidR="00C97FDF" w:rsidRPr="00997115" w:rsidRDefault="00A45737" w:rsidP="006322BF">
            <w:pPr>
              <w:spacing w:line="360" w:lineRule="auto"/>
              <w:jc w:val="both"/>
              <w:rPr>
                <w:rFonts w:ascii="Times New Roman" w:hAnsi="Times New Roman"/>
                <w:u w:val="single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__________________________________________________</w:t>
            </w:r>
            <w:r w:rsidR="006322BF">
              <w:rPr>
                <w:rFonts w:ascii="Times New Roman" w:hAnsi="Times New Roman"/>
                <w:lang w:val="lt-LT"/>
              </w:rPr>
              <w:t>___</w:t>
            </w:r>
          </w:p>
        </w:tc>
      </w:tr>
      <w:tr w:rsidR="00997115" w:rsidRPr="00D55139" w14:paraId="0699D263" w14:textId="77777777" w:rsidTr="006322BF">
        <w:trPr>
          <w:trHeight w:val="764"/>
        </w:trPr>
        <w:tc>
          <w:tcPr>
            <w:tcW w:w="2972" w:type="dxa"/>
          </w:tcPr>
          <w:p w14:paraId="522DF7C3" w14:textId="77777777" w:rsidR="006322BF" w:rsidRDefault="006322BF" w:rsidP="00997115">
            <w:pPr>
              <w:rPr>
                <w:rFonts w:ascii="Times New Roman" w:hAnsi="Times New Roman"/>
                <w:b/>
                <w:u w:val="single"/>
                <w:lang w:val="lt-LT"/>
              </w:rPr>
            </w:pPr>
          </w:p>
          <w:p w14:paraId="4ACC5908" w14:textId="0C4BC76A" w:rsidR="00997115" w:rsidRPr="00D55139" w:rsidRDefault="00997115" w:rsidP="00997115">
            <w:pPr>
              <w:rPr>
                <w:rFonts w:ascii="Times New Roman" w:hAnsi="Times New Roman"/>
                <w:b/>
                <w:lang w:val="lt-LT"/>
              </w:rPr>
            </w:pPr>
            <w:r w:rsidRPr="00997115">
              <w:rPr>
                <w:rFonts w:ascii="Times New Roman" w:hAnsi="Times New Roman"/>
                <w:b/>
                <w:u w:val="single"/>
                <w:lang w:val="lt-LT"/>
              </w:rPr>
              <w:t>Pageidaujama</w:t>
            </w:r>
            <w:r w:rsidRPr="00D55139">
              <w:rPr>
                <w:rFonts w:ascii="Times New Roman" w:hAnsi="Times New Roman"/>
                <w:b/>
                <w:lang w:val="lt-LT"/>
              </w:rPr>
              <w:t xml:space="preserve"> žemės </w:t>
            </w:r>
            <w:r>
              <w:rPr>
                <w:rFonts w:ascii="Times New Roman" w:hAnsi="Times New Roman"/>
                <w:b/>
                <w:lang w:val="lt-LT"/>
              </w:rPr>
              <w:t xml:space="preserve">sklypo </w:t>
            </w:r>
            <w:r w:rsidRPr="00D55139">
              <w:rPr>
                <w:rFonts w:ascii="Times New Roman" w:hAnsi="Times New Roman"/>
                <w:b/>
                <w:lang w:val="lt-LT"/>
              </w:rPr>
              <w:t>naudojimo paskirtis ir (ar) būdas</w:t>
            </w:r>
          </w:p>
        </w:tc>
        <w:tc>
          <w:tcPr>
            <w:tcW w:w="6656" w:type="dxa"/>
          </w:tcPr>
          <w:p w14:paraId="43A565C6" w14:textId="77777777" w:rsidR="006322BF" w:rsidRDefault="006322BF" w:rsidP="00997115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  <w:p w14:paraId="615AF76E" w14:textId="316B55AC" w:rsidR="00A45737" w:rsidRDefault="00D21D1B" w:rsidP="00997115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A45737">
              <w:rPr>
                <w:rFonts w:ascii="Times New Roman" w:hAnsi="Times New Roman"/>
                <w:szCs w:val="24"/>
                <w:lang w:val="lt-LT"/>
              </w:rPr>
              <w:t xml:space="preserve">pageidaujama </w:t>
            </w:r>
            <w:r w:rsidR="00997115" w:rsidRPr="00A45737">
              <w:rPr>
                <w:rFonts w:ascii="Times New Roman" w:hAnsi="Times New Roman"/>
                <w:szCs w:val="24"/>
                <w:lang w:val="lt-LT"/>
              </w:rPr>
              <w:t>paskirtis</w:t>
            </w:r>
            <w:r w:rsidR="00A45737" w:rsidRPr="00A45737">
              <w:rPr>
                <w:rFonts w:ascii="Times New Roman" w:hAnsi="Times New Roman"/>
                <w:szCs w:val="24"/>
                <w:lang w:val="lt-LT"/>
              </w:rPr>
              <w:t xml:space="preserve"> - </w:t>
            </w:r>
            <w:r w:rsidR="00A45737">
              <w:rPr>
                <w:rFonts w:ascii="Times New Roman" w:hAnsi="Times New Roman"/>
                <w:szCs w:val="24"/>
                <w:lang w:val="lt-LT"/>
              </w:rPr>
              <w:t>______________________________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___</w:t>
            </w:r>
          </w:p>
          <w:p w14:paraId="068E37B8" w14:textId="783FFEAE" w:rsidR="00997115" w:rsidRDefault="00D21D1B" w:rsidP="00997115">
            <w:pPr>
              <w:spacing w:line="360" w:lineRule="auto"/>
              <w:jc w:val="both"/>
              <w:rPr>
                <w:rFonts w:ascii="Times New Roman" w:hAnsi="Times New Roman"/>
                <w:u w:val="single"/>
                <w:lang w:val="lt-LT"/>
              </w:rPr>
            </w:pPr>
            <w:r w:rsidRPr="00A45737">
              <w:rPr>
                <w:rFonts w:ascii="Times New Roman" w:hAnsi="Times New Roman"/>
                <w:lang w:val="lt-LT"/>
              </w:rPr>
              <w:t xml:space="preserve">pageidaujamas </w:t>
            </w:r>
            <w:r w:rsidR="00997115" w:rsidRPr="00A45737">
              <w:rPr>
                <w:rFonts w:ascii="Times New Roman" w:hAnsi="Times New Roman"/>
                <w:lang w:val="lt-LT"/>
              </w:rPr>
              <w:t>naudojimo būdas</w:t>
            </w:r>
            <w:r w:rsidR="00A45737">
              <w:rPr>
                <w:rFonts w:ascii="Times New Roman" w:hAnsi="Times New Roman"/>
                <w:lang w:val="lt-LT"/>
              </w:rPr>
              <w:t xml:space="preserve"> - _</w:t>
            </w:r>
            <w:r w:rsidR="00F67E59">
              <w:rPr>
                <w:rFonts w:ascii="Times New Roman" w:hAnsi="Times New Roman"/>
                <w:lang w:val="lt-LT"/>
              </w:rPr>
              <w:t>___</w:t>
            </w:r>
            <w:r w:rsidR="00A45737">
              <w:rPr>
                <w:rFonts w:ascii="Times New Roman" w:hAnsi="Times New Roman"/>
                <w:lang w:val="lt-LT"/>
              </w:rPr>
              <w:t>__________________</w:t>
            </w:r>
            <w:r w:rsidR="006322BF">
              <w:rPr>
                <w:rFonts w:ascii="Times New Roman" w:hAnsi="Times New Roman"/>
                <w:lang w:val="lt-LT"/>
              </w:rPr>
              <w:t>___</w:t>
            </w:r>
            <w:r w:rsidR="00997115">
              <w:rPr>
                <w:rFonts w:ascii="Times New Roman" w:hAnsi="Times New Roman"/>
                <w:u w:val="single"/>
                <w:lang w:val="lt-LT"/>
              </w:rPr>
              <w:t xml:space="preserve">                             </w:t>
            </w:r>
          </w:p>
          <w:p w14:paraId="1C8071C8" w14:textId="5A3163AE" w:rsidR="00A45737" w:rsidRPr="00D55139" w:rsidRDefault="00A45737" w:rsidP="006322BF">
            <w:pPr>
              <w:spacing w:line="276" w:lineRule="auto"/>
              <w:rPr>
                <w:rFonts w:ascii="Times New Roman" w:hAnsi="Times New Roman"/>
                <w:lang w:val="lt-LT"/>
              </w:rPr>
            </w:pPr>
            <w:r>
              <w:rPr>
                <w:rFonts w:ascii="Times New Roman" w:hAnsi="Times New Roman"/>
                <w:lang w:val="lt-LT"/>
              </w:rPr>
              <w:t>___________________________________________________</w:t>
            </w:r>
            <w:r w:rsidR="006322BF">
              <w:rPr>
                <w:rFonts w:ascii="Times New Roman" w:hAnsi="Times New Roman"/>
                <w:lang w:val="lt-LT"/>
              </w:rPr>
              <w:t>__</w:t>
            </w:r>
          </w:p>
        </w:tc>
      </w:tr>
      <w:tr w:rsidR="003A108E" w:rsidRPr="00D55139" w14:paraId="541AC662" w14:textId="77777777" w:rsidTr="006322BF">
        <w:trPr>
          <w:trHeight w:val="1646"/>
        </w:trPr>
        <w:tc>
          <w:tcPr>
            <w:tcW w:w="2972" w:type="dxa"/>
          </w:tcPr>
          <w:p w14:paraId="0316C059" w14:textId="4815A0E3" w:rsidR="003A108E" w:rsidRPr="003A108E" w:rsidRDefault="003A108E" w:rsidP="003A108E">
            <w:pPr>
              <w:rPr>
                <w:rFonts w:ascii="Times New Roman" w:hAnsi="Times New Roman"/>
                <w:b/>
                <w:u w:val="single"/>
                <w:lang w:val="lt-LT"/>
              </w:rPr>
            </w:pPr>
            <w:r>
              <w:rPr>
                <w:rFonts w:ascii="Times New Roman" w:hAnsi="Times New Roman"/>
                <w:b/>
                <w:lang w:val="lt-LT"/>
              </w:rPr>
              <w:t>Ž</w:t>
            </w:r>
            <w:r w:rsidRPr="00D55139">
              <w:rPr>
                <w:rFonts w:ascii="Times New Roman" w:hAnsi="Times New Roman"/>
                <w:b/>
                <w:lang w:val="lt-LT"/>
              </w:rPr>
              <w:t xml:space="preserve">emės </w:t>
            </w:r>
            <w:r>
              <w:rPr>
                <w:rFonts w:ascii="Times New Roman" w:hAnsi="Times New Roman"/>
                <w:b/>
                <w:lang w:val="lt-LT"/>
              </w:rPr>
              <w:t xml:space="preserve">sklypo paskirties ir </w:t>
            </w:r>
            <w:r w:rsidR="001E5103">
              <w:rPr>
                <w:rFonts w:ascii="Times New Roman" w:hAnsi="Times New Roman"/>
                <w:b/>
                <w:lang w:val="lt-LT"/>
              </w:rPr>
              <w:t xml:space="preserve">   </w:t>
            </w:r>
            <w:r>
              <w:rPr>
                <w:rFonts w:ascii="Times New Roman" w:hAnsi="Times New Roman"/>
                <w:b/>
                <w:lang w:val="lt-LT"/>
              </w:rPr>
              <w:t xml:space="preserve">(-ar) </w:t>
            </w:r>
            <w:r w:rsidRPr="00D55139">
              <w:rPr>
                <w:rFonts w:ascii="Times New Roman" w:hAnsi="Times New Roman"/>
                <w:b/>
                <w:lang w:val="lt-LT"/>
              </w:rPr>
              <w:t>naudojimo</w:t>
            </w:r>
            <w:r>
              <w:rPr>
                <w:rFonts w:ascii="Times New Roman" w:hAnsi="Times New Roman"/>
                <w:b/>
                <w:lang w:val="lt-LT"/>
              </w:rPr>
              <w:t xml:space="preserve"> būdo </w:t>
            </w:r>
            <w:r w:rsidR="00F67E59" w:rsidRPr="00F67E59">
              <w:rPr>
                <w:rFonts w:ascii="Times New Roman" w:hAnsi="Times New Roman"/>
                <w:b/>
                <w:u w:val="single"/>
                <w:lang w:val="lt-LT"/>
              </w:rPr>
              <w:t xml:space="preserve">nustatyto, </w:t>
            </w:r>
            <w:r w:rsidRPr="00F67E59">
              <w:rPr>
                <w:rFonts w:ascii="Times New Roman" w:hAnsi="Times New Roman"/>
                <w:b/>
                <w:u w:val="single"/>
                <w:lang w:val="lt-LT"/>
              </w:rPr>
              <w:t>keitimo</w:t>
            </w:r>
            <w:r w:rsidRPr="003A108E">
              <w:rPr>
                <w:rFonts w:ascii="Times New Roman" w:hAnsi="Times New Roman"/>
                <w:b/>
                <w:u w:val="single"/>
                <w:lang w:val="lt-LT"/>
              </w:rPr>
              <w:t xml:space="preserve"> motyvai </w:t>
            </w:r>
          </w:p>
          <w:p w14:paraId="4754F5BD" w14:textId="77777777" w:rsidR="003A108E" w:rsidRDefault="003A108E" w:rsidP="003A108E">
            <w:pPr>
              <w:rPr>
                <w:rFonts w:ascii="Times New Roman" w:hAnsi="Times New Roman"/>
                <w:b/>
                <w:lang w:val="lt-LT"/>
              </w:rPr>
            </w:pPr>
          </w:p>
          <w:p w14:paraId="3B2F5412" w14:textId="516742AA" w:rsidR="003A108E" w:rsidRPr="00997115" w:rsidRDefault="003A108E" w:rsidP="003A108E">
            <w:pPr>
              <w:rPr>
                <w:rFonts w:ascii="Times New Roman" w:hAnsi="Times New Roman"/>
                <w:b/>
                <w:u w:val="single"/>
                <w:lang w:val="lt-LT"/>
              </w:rPr>
            </w:pPr>
          </w:p>
        </w:tc>
        <w:tc>
          <w:tcPr>
            <w:tcW w:w="6656" w:type="dxa"/>
          </w:tcPr>
          <w:p w14:paraId="3E2A4E38" w14:textId="33C9DD75" w:rsidR="003A108E" w:rsidRDefault="0029559A" w:rsidP="006322B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3468AA">
              <w:rPr>
                <w:rFonts w:ascii="Times New Roman" w:hAnsi="Times New Roman"/>
                <w:b/>
                <w:bCs/>
                <w:sz w:val="26"/>
                <w:szCs w:val="26"/>
                <w:lang w:val="lt-LT"/>
              </w:rPr>
              <w:t>Motyva</w:t>
            </w:r>
            <w:r w:rsidR="003F6A02">
              <w:rPr>
                <w:rFonts w:ascii="Times New Roman" w:hAnsi="Times New Roman"/>
                <w:b/>
                <w:bCs/>
                <w:sz w:val="26"/>
                <w:szCs w:val="26"/>
                <w:lang w:val="lt-LT"/>
              </w:rPr>
              <w:t>i</w:t>
            </w:r>
            <w:r>
              <w:rPr>
                <w:rFonts w:ascii="Times New Roman" w:hAnsi="Times New Roman"/>
                <w:szCs w:val="24"/>
                <w:lang w:val="lt-LT"/>
              </w:rPr>
              <w:t xml:space="preserve"> - _________________________________________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</w:t>
            </w:r>
          </w:p>
          <w:p w14:paraId="1675D405" w14:textId="6241A3C6" w:rsidR="0029559A" w:rsidRDefault="0029559A" w:rsidP="006322B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___________________________________________________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</w:t>
            </w:r>
          </w:p>
          <w:p w14:paraId="21B91301" w14:textId="0B34CDB5" w:rsidR="0029559A" w:rsidRPr="00A45737" w:rsidRDefault="0029559A" w:rsidP="006322BF">
            <w:pPr>
              <w:spacing w:line="360" w:lineRule="auto"/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___________________________________________________</w:t>
            </w:r>
            <w:r w:rsidR="006322BF">
              <w:rPr>
                <w:rFonts w:ascii="Times New Roman" w:hAnsi="Times New Roman"/>
                <w:szCs w:val="24"/>
                <w:lang w:val="lt-LT"/>
              </w:rPr>
              <w:t>__</w:t>
            </w:r>
          </w:p>
        </w:tc>
      </w:tr>
    </w:tbl>
    <w:p w14:paraId="5628D371" w14:textId="51A5820F" w:rsidR="00B802AD" w:rsidRPr="00F67E59" w:rsidRDefault="00D21D1B" w:rsidP="00F67E59">
      <w:pPr>
        <w:rPr>
          <w:rFonts w:ascii="Times New Roman" w:hAnsi="Times New Roman"/>
          <w:sz w:val="22"/>
          <w:szCs w:val="22"/>
          <w:lang w:val="lt-LT"/>
        </w:rPr>
      </w:pPr>
      <w:r w:rsidRPr="00F67E59">
        <w:rPr>
          <w:rFonts w:ascii="Times New Roman" w:hAnsi="Times New Roman"/>
          <w:sz w:val="22"/>
          <w:szCs w:val="22"/>
          <w:lang w:val="lt-LT"/>
        </w:rPr>
        <w:t>*Prašymą turi pasirašyti visi žemės sklypo bendraturčiai.</w:t>
      </w:r>
    </w:p>
    <w:p w14:paraId="79692BD8" w14:textId="77777777" w:rsidR="00D21D1B" w:rsidRPr="00D55139" w:rsidRDefault="00D21D1B" w:rsidP="00F67E59">
      <w:pPr>
        <w:rPr>
          <w:rFonts w:ascii="Times New Roman" w:hAnsi="Times New Roman"/>
          <w:lang w:val="lt-LT"/>
        </w:rPr>
      </w:pPr>
    </w:p>
    <w:p w14:paraId="214D335B" w14:textId="73ED2DB6" w:rsidR="0094005D" w:rsidRDefault="0029559A" w:rsidP="00F67E59">
      <w:pPr>
        <w:rPr>
          <w:rFonts w:ascii="Times New Roman" w:hAnsi="Times New Roman"/>
          <w:lang w:val="lt-LT"/>
        </w:rPr>
      </w:pP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>Informavimo apie prašymo nagrin</w:t>
      </w:r>
      <w:r w:rsidRPr="0029559A">
        <w:rPr>
          <w:rFonts w:ascii="Times New Roman" w:hAnsi="Times New Roman" w:hint="eastAsia"/>
          <w:b/>
          <w:bCs/>
          <w:sz w:val="26"/>
          <w:szCs w:val="26"/>
          <w:lang w:val="lt-LT"/>
        </w:rPr>
        <w:t>ė</w:t>
      </w: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>jim</w:t>
      </w:r>
      <w:r w:rsidRPr="0029559A">
        <w:rPr>
          <w:rFonts w:ascii="Times New Roman" w:hAnsi="Times New Roman" w:hint="eastAsia"/>
          <w:b/>
          <w:bCs/>
          <w:sz w:val="26"/>
          <w:szCs w:val="26"/>
          <w:lang w:val="lt-LT"/>
        </w:rPr>
        <w:t>ą</w:t>
      </w: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 xml:space="preserve"> ir sprendimo pri</w:t>
      </w:r>
      <w:r w:rsidRPr="0029559A">
        <w:rPr>
          <w:rFonts w:ascii="Times New Roman" w:hAnsi="Times New Roman" w:hint="eastAsia"/>
          <w:b/>
          <w:bCs/>
          <w:sz w:val="26"/>
          <w:szCs w:val="26"/>
          <w:lang w:val="lt-LT"/>
        </w:rPr>
        <w:t>ė</w:t>
      </w: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>mim</w:t>
      </w:r>
      <w:r w:rsidRPr="0029559A">
        <w:rPr>
          <w:rFonts w:ascii="Times New Roman" w:hAnsi="Times New Roman" w:hint="eastAsia"/>
          <w:b/>
          <w:bCs/>
          <w:sz w:val="26"/>
          <w:szCs w:val="26"/>
          <w:lang w:val="lt-LT"/>
        </w:rPr>
        <w:t>ą</w:t>
      </w: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 xml:space="preserve"> b</w:t>
      </w:r>
      <w:r w:rsidRPr="0029559A">
        <w:rPr>
          <w:rFonts w:ascii="Times New Roman" w:hAnsi="Times New Roman" w:hint="eastAsia"/>
          <w:b/>
          <w:bCs/>
          <w:sz w:val="26"/>
          <w:szCs w:val="26"/>
          <w:lang w:val="lt-LT"/>
        </w:rPr>
        <w:t>ū</w:t>
      </w:r>
      <w:r w:rsidRPr="0029559A">
        <w:rPr>
          <w:rFonts w:ascii="Times New Roman" w:hAnsi="Times New Roman"/>
          <w:b/>
          <w:bCs/>
          <w:sz w:val="26"/>
          <w:szCs w:val="26"/>
          <w:lang w:val="lt-LT"/>
        </w:rPr>
        <w:t>das</w:t>
      </w:r>
      <w:r w:rsidRPr="0029559A">
        <w:rPr>
          <w:rFonts w:ascii="Times New Roman" w:hAnsi="Times New Roman"/>
          <w:lang w:val="lt-LT"/>
        </w:rPr>
        <w:t xml:space="preserve"> </w:t>
      </w:r>
      <w:r>
        <w:rPr>
          <w:rFonts w:ascii="Times New Roman" w:hAnsi="Times New Roman"/>
          <w:lang w:val="lt-LT"/>
        </w:rPr>
        <w:t xml:space="preserve">– </w:t>
      </w:r>
      <w:r w:rsidR="007F46C6">
        <w:rPr>
          <w:rFonts w:ascii="Times New Roman" w:hAnsi="Times New Roman"/>
          <w:lang w:val="lt-LT"/>
        </w:rPr>
        <w:t>telefonu</w:t>
      </w:r>
      <w:r w:rsidRPr="0029559A">
        <w:rPr>
          <w:rFonts w:ascii="Times New Roman" w:hAnsi="Times New Roman"/>
          <w:lang w:val="lt-LT"/>
        </w:rPr>
        <w:t xml:space="preserve">, </w:t>
      </w:r>
      <w:r w:rsidR="00F67E59">
        <w:rPr>
          <w:rFonts w:ascii="Times New Roman" w:hAnsi="Times New Roman"/>
          <w:lang w:val="lt-LT"/>
        </w:rPr>
        <w:t xml:space="preserve">el. paštu, </w:t>
      </w:r>
      <w:r w:rsidRPr="0029559A">
        <w:rPr>
          <w:rFonts w:ascii="Times New Roman" w:hAnsi="Times New Roman"/>
          <w:lang w:val="lt-LT"/>
        </w:rPr>
        <w:t>siun</w:t>
      </w:r>
      <w:r w:rsidRPr="0029559A">
        <w:rPr>
          <w:rFonts w:ascii="Times New Roman" w:hAnsi="Times New Roman" w:hint="eastAsia"/>
          <w:lang w:val="lt-LT"/>
        </w:rPr>
        <w:t>č</w:t>
      </w:r>
      <w:r w:rsidRPr="0029559A">
        <w:rPr>
          <w:rFonts w:ascii="Times New Roman" w:hAnsi="Times New Roman"/>
          <w:lang w:val="lt-LT"/>
        </w:rPr>
        <w:t xml:space="preserve">iant paštu prašyme nurodytu adresu </w:t>
      </w:r>
      <w:r>
        <w:rPr>
          <w:rFonts w:ascii="Times New Roman" w:hAnsi="Times New Roman"/>
          <w:lang w:val="lt-LT"/>
        </w:rPr>
        <w:t>(</w:t>
      </w:r>
      <w:r w:rsidR="003F6A02" w:rsidRPr="003F6A02">
        <w:rPr>
          <w:rFonts w:ascii="Times New Roman" w:hAnsi="Times New Roman"/>
          <w:i/>
          <w:iCs/>
          <w:lang w:val="lt-LT"/>
        </w:rPr>
        <w:t xml:space="preserve">pabraukti </w:t>
      </w:r>
      <w:r w:rsidRPr="0029559A">
        <w:rPr>
          <w:rFonts w:ascii="Times New Roman" w:hAnsi="Times New Roman"/>
          <w:i/>
          <w:iCs/>
          <w:lang w:val="lt-LT"/>
        </w:rPr>
        <w:t>pasirinktą informavimo būdą</w:t>
      </w:r>
      <w:r w:rsidRPr="0029559A">
        <w:rPr>
          <w:rFonts w:ascii="Times New Roman" w:hAnsi="Times New Roman"/>
          <w:lang w:val="lt-LT"/>
        </w:rPr>
        <w:t>)</w:t>
      </w:r>
    </w:p>
    <w:p w14:paraId="025761BA" w14:textId="77777777" w:rsidR="0029559A" w:rsidRDefault="0029559A" w:rsidP="00F67E59">
      <w:pPr>
        <w:rPr>
          <w:rFonts w:ascii="Times New Roman" w:hAnsi="Times New Roman"/>
          <w:lang w:val="lt-LT"/>
        </w:rPr>
      </w:pPr>
    </w:p>
    <w:p w14:paraId="37A524B9" w14:textId="77777777" w:rsidR="0029559A" w:rsidRDefault="0029559A" w:rsidP="00F67E59">
      <w:pPr>
        <w:rPr>
          <w:rFonts w:ascii="Times New Roman" w:hAnsi="Times New Roman"/>
          <w:lang w:val="lt-LT"/>
        </w:rPr>
      </w:pPr>
    </w:p>
    <w:p w14:paraId="488F85F2" w14:textId="64634D0E" w:rsidR="00B802AD" w:rsidRPr="00D55139" w:rsidRDefault="00000000" w:rsidP="00EB697A">
      <w:pPr>
        <w:jc w:val="right"/>
        <w:rPr>
          <w:rFonts w:ascii="Times New Roman" w:hAnsi="Times New Roman"/>
          <w:caps/>
          <w:szCs w:val="24"/>
          <w:lang w:val="lt-LT"/>
        </w:rPr>
      </w:pPr>
      <w:sdt>
        <w:sdtPr>
          <w:rPr>
            <w:rFonts w:ascii="Times New Roman" w:hAnsi="Times New Roman"/>
            <w:caps/>
            <w:szCs w:val="24"/>
            <w:lang w:val="lt-LT"/>
          </w:rPr>
          <w:alias w:val="Autorius"/>
          <w:tag w:val=""/>
          <w:id w:val="1330254323"/>
          <w:placeholder>
            <w:docPart w:val="FF941D4E211E47AF8736E5193366B277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="003A108E">
            <w:rPr>
              <w:rFonts w:ascii="Times New Roman" w:hAnsi="Times New Roman"/>
              <w:caps/>
              <w:szCs w:val="24"/>
              <w:lang w:val="lt-LT"/>
            </w:rPr>
            <w:t>________________________________________________________________</w:t>
          </w:r>
        </w:sdtContent>
      </w:sdt>
    </w:p>
    <w:p w14:paraId="45127EA3" w14:textId="1A1A4BCE" w:rsidR="00B802AD" w:rsidRPr="00D55139" w:rsidRDefault="00992928" w:rsidP="003A108E">
      <w:pPr>
        <w:ind w:left="5184" w:firstLine="1296"/>
        <w:rPr>
          <w:rFonts w:ascii="Times New Roman" w:hAnsi="Times New Roman"/>
          <w:lang w:val="lt-LT"/>
        </w:rPr>
      </w:pPr>
      <w:r>
        <w:rPr>
          <w:rFonts w:ascii="Times New Roman" w:hAnsi="Times New Roman"/>
          <w:lang w:val="lt-LT"/>
        </w:rPr>
        <w:t>(vardas, pavardė</w:t>
      </w:r>
      <w:r w:rsidR="003A108E">
        <w:rPr>
          <w:rFonts w:ascii="Times New Roman" w:hAnsi="Times New Roman"/>
          <w:lang w:val="lt-LT"/>
        </w:rPr>
        <w:t>, parašas</w:t>
      </w:r>
      <w:r>
        <w:rPr>
          <w:rFonts w:ascii="Times New Roman" w:hAnsi="Times New Roman"/>
          <w:lang w:val="lt-LT"/>
        </w:rPr>
        <w:t>)</w:t>
      </w:r>
    </w:p>
    <w:sectPr w:rsidR="00B802AD" w:rsidRPr="00D55139" w:rsidSect="00B8049D">
      <w:pgSz w:w="11906" w:h="16838"/>
      <w:pgMar w:top="1134" w:right="567" w:bottom="568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6E28E8"/>
    <w:multiLevelType w:val="hybridMultilevel"/>
    <w:tmpl w:val="29F85DB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F03BF3"/>
    <w:multiLevelType w:val="multilevel"/>
    <w:tmpl w:val="FE4A242C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7DB8586F"/>
    <w:multiLevelType w:val="multilevel"/>
    <w:tmpl w:val="8A54240E"/>
    <w:lvl w:ilvl="0">
      <w:start w:val="1"/>
      <w:numFmt w:val="decimal"/>
      <w:suff w:val="space"/>
      <w:lvlText w:val="%1."/>
      <w:lvlJc w:val="left"/>
      <w:pPr>
        <w:ind w:left="1353" w:hanging="360"/>
      </w:pPr>
    </w:lvl>
    <w:lvl w:ilvl="1">
      <w:start w:val="1"/>
      <w:numFmt w:val="decimal"/>
      <w:suff w:val="space"/>
      <w:lvlText w:val="%1.%2."/>
      <w:lvlJc w:val="left"/>
      <w:pPr>
        <w:ind w:left="1785" w:hanging="432"/>
      </w:pPr>
    </w:lvl>
    <w:lvl w:ilvl="2">
      <w:start w:val="1"/>
      <w:numFmt w:val="decimal"/>
      <w:lvlText w:val="%1.%2.%3."/>
      <w:lvlJc w:val="left"/>
      <w:pPr>
        <w:ind w:left="2217" w:hanging="504"/>
      </w:pPr>
    </w:lvl>
    <w:lvl w:ilvl="3">
      <w:start w:val="1"/>
      <w:numFmt w:val="decimal"/>
      <w:lvlText w:val="%1.%2.%3.%4."/>
      <w:lvlJc w:val="left"/>
      <w:pPr>
        <w:ind w:left="2721" w:hanging="648"/>
      </w:pPr>
    </w:lvl>
    <w:lvl w:ilvl="4">
      <w:start w:val="1"/>
      <w:numFmt w:val="decimal"/>
      <w:lvlText w:val="%1.%2.%3.%4.%5."/>
      <w:lvlJc w:val="left"/>
      <w:pPr>
        <w:ind w:left="3225" w:hanging="792"/>
      </w:pPr>
    </w:lvl>
    <w:lvl w:ilvl="5">
      <w:start w:val="1"/>
      <w:numFmt w:val="decimal"/>
      <w:lvlText w:val="%1.%2.%3.%4.%5.%6."/>
      <w:lvlJc w:val="left"/>
      <w:pPr>
        <w:ind w:left="3729" w:hanging="936"/>
      </w:pPr>
    </w:lvl>
    <w:lvl w:ilvl="6">
      <w:start w:val="1"/>
      <w:numFmt w:val="decimal"/>
      <w:lvlText w:val="%1.%2.%3.%4.%5.%6.%7."/>
      <w:lvlJc w:val="left"/>
      <w:pPr>
        <w:ind w:left="4233" w:hanging="1080"/>
      </w:pPr>
    </w:lvl>
    <w:lvl w:ilvl="7">
      <w:start w:val="1"/>
      <w:numFmt w:val="decimal"/>
      <w:lvlText w:val="%1.%2.%3.%4.%5.%6.%7.%8."/>
      <w:lvlJc w:val="left"/>
      <w:pPr>
        <w:ind w:left="4737" w:hanging="1224"/>
      </w:pPr>
    </w:lvl>
    <w:lvl w:ilvl="8">
      <w:start w:val="1"/>
      <w:numFmt w:val="decimal"/>
      <w:lvlText w:val="%1.%2.%3.%4.%5.%6.%7.%8.%9."/>
      <w:lvlJc w:val="left"/>
      <w:pPr>
        <w:ind w:left="5313" w:hanging="1440"/>
      </w:pPr>
    </w:lvl>
  </w:abstractNum>
  <w:num w:numId="1" w16cid:durableId="1308784709">
    <w:abstractNumId w:val="1"/>
  </w:num>
  <w:num w:numId="2" w16cid:durableId="2234146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3313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3C4D"/>
    <w:rsid w:val="00015C8A"/>
    <w:rsid w:val="00025F2C"/>
    <w:rsid w:val="00031BA4"/>
    <w:rsid w:val="00035FE3"/>
    <w:rsid w:val="00043237"/>
    <w:rsid w:val="00055FC5"/>
    <w:rsid w:val="00067067"/>
    <w:rsid w:val="000871D7"/>
    <w:rsid w:val="00094061"/>
    <w:rsid w:val="000B59E9"/>
    <w:rsid w:val="000D0BC5"/>
    <w:rsid w:val="000D1B19"/>
    <w:rsid w:val="000D483E"/>
    <w:rsid w:val="000D4A87"/>
    <w:rsid w:val="000D5A26"/>
    <w:rsid w:val="000E116E"/>
    <w:rsid w:val="000E684E"/>
    <w:rsid w:val="001003A6"/>
    <w:rsid w:val="0011115C"/>
    <w:rsid w:val="00116F05"/>
    <w:rsid w:val="001244F3"/>
    <w:rsid w:val="00135FA8"/>
    <w:rsid w:val="00143727"/>
    <w:rsid w:val="00146512"/>
    <w:rsid w:val="001816AC"/>
    <w:rsid w:val="00187467"/>
    <w:rsid w:val="00191675"/>
    <w:rsid w:val="0019486C"/>
    <w:rsid w:val="00194E08"/>
    <w:rsid w:val="001A0A89"/>
    <w:rsid w:val="001A45DE"/>
    <w:rsid w:val="001B02C6"/>
    <w:rsid w:val="001B566F"/>
    <w:rsid w:val="001C2C30"/>
    <w:rsid w:val="001C69AB"/>
    <w:rsid w:val="001D38A8"/>
    <w:rsid w:val="001D4635"/>
    <w:rsid w:val="001E5103"/>
    <w:rsid w:val="001E7CE7"/>
    <w:rsid w:val="001E7EBE"/>
    <w:rsid w:val="001F62E9"/>
    <w:rsid w:val="001F7A6B"/>
    <w:rsid w:val="001F7ABC"/>
    <w:rsid w:val="002052F1"/>
    <w:rsid w:val="0020565B"/>
    <w:rsid w:val="00217927"/>
    <w:rsid w:val="002248AD"/>
    <w:rsid w:val="00235552"/>
    <w:rsid w:val="00242A5F"/>
    <w:rsid w:val="00260886"/>
    <w:rsid w:val="0026637C"/>
    <w:rsid w:val="00267D2C"/>
    <w:rsid w:val="002708D4"/>
    <w:rsid w:val="0027363F"/>
    <w:rsid w:val="00274163"/>
    <w:rsid w:val="00282B46"/>
    <w:rsid w:val="002932F5"/>
    <w:rsid w:val="0029559A"/>
    <w:rsid w:val="002A29E1"/>
    <w:rsid w:val="002A32B2"/>
    <w:rsid w:val="002A7800"/>
    <w:rsid w:val="002B176C"/>
    <w:rsid w:val="002B5AA2"/>
    <w:rsid w:val="002C073F"/>
    <w:rsid w:val="002D4E7B"/>
    <w:rsid w:val="002E2A49"/>
    <w:rsid w:val="002F34B7"/>
    <w:rsid w:val="002F6B4C"/>
    <w:rsid w:val="002F76C2"/>
    <w:rsid w:val="00300B43"/>
    <w:rsid w:val="00312F17"/>
    <w:rsid w:val="00335B25"/>
    <w:rsid w:val="003420FD"/>
    <w:rsid w:val="003468AA"/>
    <w:rsid w:val="00354FDD"/>
    <w:rsid w:val="00356123"/>
    <w:rsid w:val="00361800"/>
    <w:rsid w:val="00363894"/>
    <w:rsid w:val="00363C04"/>
    <w:rsid w:val="00366874"/>
    <w:rsid w:val="00367DEE"/>
    <w:rsid w:val="00373907"/>
    <w:rsid w:val="00373DF2"/>
    <w:rsid w:val="00380703"/>
    <w:rsid w:val="00382F75"/>
    <w:rsid w:val="00393D73"/>
    <w:rsid w:val="00395813"/>
    <w:rsid w:val="003A03B4"/>
    <w:rsid w:val="003A108E"/>
    <w:rsid w:val="003B0A25"/>
    <w:rsid w:val="003B5479"/>
    <w:rsid w:val="003D3F8A"/>
    <w:rsid w:val="003F2F8D"/>
    <w:rsid w:val="003F6A02"/>
    <w:rsid w:val="00425C71"/>
    <w:rsid w:val="00430898"/>
    <w:rsid w:val="00431CB7"/>
    <w:rsid w:val="004358F4"/>
    <w:rsid w:val="00446CFD"/>
    <w:rsid w:val="00457E29"/>
    <w:rsid w:val="00467130"/>
    <w:rsid w:val="00473989"/>
    <w:rsid w:val="00484262"/>
    <w:rsid w:val="00484BFB"/>
    <w:rsid w:val="004909E4"/>
    <w:rsid w:val="00492A15"/>
    <w:rsid w:val="004C0B46"/>
    <w:rsid w:val="004C163E"/>
    <w:rsid w:val="004E2FF7"/>
    <w:rsid w:val="004E34D4"/>
    <w:rsid w:val="004F5C6C"/>
    <w:rsid w:val="005010D1"/>
    <w:rsid w:val="00532BBB"/>
    <w:rsid w:val="00566A25"/>
    <w:rsid w:val="00577551"/>
    <w:rsid w:val="00577E86"/>
    <w:rsid w:val="00582962"/>
    <w:rsid w:val="00593CBF"/>
    <w:rsid w:val="00596DE0"/>
    <w:rsid w:val="005B1448"/>
    <w:rsid w:val="005B79ED"/>
    <w:rsid w:val="005D08A4"/>
    <w:rsid w:val="005E771A"/>
    <w:rsid w:val="005F186C"/>
    <w:rsid w:val="005F3EE3"/>
    <w:rsid w:val="005F430A"/>
    <w:rsid w:val="005F7E2A"/>
    <w:rsid w:val="0060524E"/>
    <w:rsid w:val="00610021"/>
    <w:rsid w:val="006322BF"/>
    <w:rsid w:val="0063448F"/>
    <w:rsid w:val="00642553"/>
    <w:rsid w:val="00644D34"/>
    <w:rsid w:val="006518EB"/>
    <w:rsid w:val="00657361"/>
    <w:rsid w:val="00673592"/>
    <w:rsid w:val="00680071"/>
    <w:rsid w:val="0068081D"/>
    <w:rsid w:val="0068120D"/>
    <w:rsid w:val="006B600E"/>
    <w:rsid w:val="006B6645"/>
    <w:rsid w:val="006D7B0B"/>
    <w:rsid w:val="006E0114"/>
    <w:rsid w:val="006F6E5B"/>
    <w:rsid w:val="00700EC8"/>
    <w:rsid w:val="0070212F"/>
    <w:rsid w:val="0070246B"/>
    <w:rsid w:val="00706FC7"/>
    <w:rsid w:val="007251BD"/>
    <w:rsid w:val="00727766"/>
    <w:rsid w:val="007370BE"/>
    <w:rsid w:val="00746D0B"/>
    <w:rsid w:val="0075617E"/>
    <w:rsid w:val="00756295"/>
    <w:rsid w:val="00763945"/>
    <w:rsid w:val="007741A4"/>
    <w:rsid w:val="0077429D"/>
    <w:rsid w:val="00775A97"/>
    <w:rsid w:val="007763B1"/>
    <w:rsid w:val="0079466A"/>
    <w:rsid w:val="0079486F"/>
    <w:rsid w:val="007A4D85"/>
    <w:rsid w:val="007C46DD"/>
    <w:rsid w:val="007C4A83"/>
    <w:rsid w:val="007E5EFF"/>
    <w:rsid w:val="007E67BE"/>
    <w:rsid w:val="007F46C6"/>
    <w:rsid w:val="007F4F3A"/>
    <w:rsid w:val="007F7138"/>
    <w:rsid w:val="00800209"/>
    <w:rsid w:val="008252D6"/>
    <w:rsid w:val="00831EEF"/>
    <w:rsid w:val="00847D15"/>
    <w:rsid w:val="00862649"/>
    <w:rsid w:val="00862F98"/>
    <w:rsid w:val="0086777B"/>
    <w:rsid w:val="0087586E"/>
    <w:rsid w:val="00883950"/>
    <w:rsid w:val="0089288E"/>
    <w:rsid w:val="00892E66"/>
    <w:rsid w:val="008A4BBD"/>
    <w:rsid w:val="008A5096"/>
    <w:rsid w:val="008C35C9"/>
    <w:rsid w:val="008D1F6C"/>
    <w:rsid w:val="008D3B03"/>
    <w:rsid w:val="008E1CBF"/>
    <w:rsid w:val="008F023F"/>
    <w:rsid w:val="00900A91"/>
    <w:rsid w:val="00905078"/>
    <w:rsid w:val="009066CA"/>
    <w:rsid w:val="009364EA"/>
    <w:rsid w:val="00937F44"/>
    <w:rsid w:val="0094005D"/>
    <w:rsid w:val="00944F6F"/>
    <w:rsid w:val="009517EF"/>
    <w:rsid w:val="00951B08"/>
    <w:rsid w:val="009557B3"/>
    <w:rsid w:val="00962A39"/>
    <w:rsid w:val="00965EA8"/>
    <w:rsid w:val="00967DA1"/>
    <w:rsid w:val="009717B4"/>
    <w:rsid w:val="00973FA7"/>
    <w:rsid w:val="00992928"/>
    <w:rsid w:val="00997115"/>
    <w:rsid w:val="009C01FE"/>
    <w:rsid w:val="009C5075"/>
    <w:rsid w:val="009C5DBD"/>
    <w:rsid w:val="00A0491F"/>
    <w:rsid w:val="00A06EEE"/>
    <w:rsid w:val="00A07299"/>
    <w:rsid w:val="00A24F15"/>
    <w:rsid w:val="00A3290A"/>
    <w:rsid w:val="00A3568F"/>
    <w:rsid w:val="00A4494E"/>
    <w:rsid w:val="00A45737"/>
    <w:rsid w:val="00A45C1E"/>
    <w:rsid w:val="00A5304A"/>
    <w:rsid w:val="00A62801"/>
    <w:rsid w:val="00A671FE"/>
    <w:rsid w:val="00A716B2"/>
    <w:rsid w:val="00A74DCE"/>
    <w:rsid w:val="00A9323A"/>
    <w:rsid w:val="00AA25C6"/>
    <w:rsid w:val="00AC1634"/>
    <w:rsid w:val="00B315CB"/>
    <w:rsid w:val="00B366A1"/>
    <w:rsid w:val="00B6238C"/>
    <w:rsid w:val="00B73D4F"/>
    <w:rsid w:val="00B75036"/>
    <w:rsid w:val="00B802AD"/>
    <w:rsid w:val="00B8049D"/>
    <w:rsid w:val="00BA011F"/>
    <w:rsid w:val="00BA04F0"/>
    <w:rsid w:val="00BA67B1"/>
    <w:rsid w:val="00BB20B2"/>
    <w:rsid w:val="00BC06DB"/>
    <w:rsid w:val="00BC22B2"/>
    <w:rsid w:val="00BD092C"/>
    <w:rsid w:val="00BE2EF7"/>
    <w:rsid w:val="00C014B4"/>
    <w:rsid w:val="00C02EBA"/>
    <w:rsid w:val="00C06842"/>
    <w:rsid w:val="00C12BCD"/>
    <w:rsid w:val="00C257EE"/>
    <w:rsid w:val="00C3387C"/>
    <w:rsid w:val="00C46CB2"/>
    <w:rsid w:val="00C54B0B"/>
    <w:rsid w:val="00C97FDF"/>
    <w:rsid w:val="00CA1FE8"/>
    <w:rsid w:val="00CB734C"/>
    <w:rsid w:val="00CC2B5D"/>
    <w:rsid w:val="00CD1AF7"/>
    <w:rsid w:val="00CD1C53"/>
    <w:rsid w:val="00CD25EA"/>
    <w:rsid w:val="00CF0B93"/>
    <w:rsid w:val="00CF1A3E"/>
    <w:rsid w:val="00CF6456"/>
    <w:rsid w:val="00CF6546"/>
    <w:rsid w:val="00D01F02"/>
    <w:rsid w:val="00D11C20"/>
    <w:rsid w:val="00D16702"/>
    <w:rsid w:val="00D170C6"/>
    <w:rsid w:val="00D21D1B"/>
    <w:rsid w:val="00D46333"/>
    <w:rsid w:val="00D55139"/>
    <w:rsid w:val="00D55ABD"/>
    <w:rsid w:val="00D62A49"/>
    <w:rsid w:val="00D6447F"/>
    <w:rsid w:val="00D66657"/>
    <w:rsid w:val="00D75279"/>
    <w:rsid w:val="00DA33B0"/>
    <w:rsid w:val="00DB20E2"/>
    <w:rsid w:val="00DB3D8F"/>
    <w:rsid w:val="00DF2AB1"/>
    <w:rsid w:val="00E00A08"/>
    <w:rsid w:val="00E02459"/>
    <w:rsid w:val="00E10468"/>
    <w:rsid w:val="00E326E2"/>
    <w:rsid w:val="00E557D2"/>
    <w:rsid w:val="00E759F2"/>
    <w:rsid w:val="00E91C60"/>
    <w:rsid w:val="00EA45A1"/>
    <w:rsid w:val="00EB3D7E"/>
    <w:rsid w:val="00EB3ECE"/>
    <w:rsid w:val="00EB697A"/>
    <w:rsid w:val="00EC0715"/>
    <w:rsid w:val="00EC3390"/>
    <w:rsid w:val="00ED511B"/>
    <w:rsid w:val="00EE68B4"/>
    <w:rsid w:val="00EE71B4"/>
    <w:rsid w:val="00F02DCD"/>
    <w:rsid w:val="00F03C4D"/>
    <w:rsid w:val="00F0410E"/>
    <w:rsid w:val="00F1412F"/>
    <w:rsid w:val="00F26A52"/>
    <w:rsid w:val="00F274C4"/>
    <w:rsid w:val="00F34B08"/>
    <w:rsid w:val="00F4601C"/>
    <w:rsid w:val="00F559F6"/>
    <w:rsid w:val="00F66566"/>
    <w:rsid w:val="00F668E5"/>
    <w:rsid w:val="00F67450"/>
    <w:rsid w:val="00F67E59"/>
    <w:rsid w:val="00F730D3"/>
    <w:rsid w:val="00F92A15"/>
    <w:rsid w:val="00FA3F72"/>
    <w:rsid w:val="00FA4F42"/>
    <w:rsid w:val="00FB0871"/>
    <w:rsid w:val="00FB4FD0"/>
    <w:rsid w:val="00FC2793"/>
    <w:rsid w:val="00FC3085"/>
    <w:rsid w:val="00FC3505"/>
    <w:rsid w:val="00FD24EA"/>
    <w:rsid w:val="00FD5FFF"/>
    <w:rsid w:val="00FD659B"/>
    <w:rsid w:val="00FE5DF1"/>
    <w:rsid w:val="00FF15A4"/>
    <w:rsid w:val="00FF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BCDD4E"/>
  <w15:docId w15:val="{BD29BD5F-184C-4C45-9E21-5E6DE38E4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2962"/>
    <w:rPr>
      <w:rFonts w:ascii="TimesLT" w:hAnsi="TimesLT"/>
      <w:sz w:val="24"/>
      <w:lang w:val="en-GB" w:eastAsia="lt-LT"/>
    </w:rPr>
  </w:style>
  <w:style w:type="paragraph" w:styleId="Heading1">
    <w:name w:val="heading 1"/>
    <w:basedOn w:val="Normal"/>
    <w:next w:val="Normal"/>
    <w:qFormat/>
    <w:rsid w:val="00582962"/>
    <w:pPr>
      <w:keepNext/>
      <w:spacing w:line="360" w:lineRule="auto"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582962"/>
    <w:pPr>
      <w:keepNext/>
      <w:jc w:val="center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329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3290A"/>
    <w:rPr>
      <w:rFonts w:ascii="Tahoma" w:hAnsi="Tahoma" w:cs="Tahoma"/>
      <w:sz w:val="16"/>
      <w:szCs w:val="16"/>
      <w:lang w:val="en-GB"/>
    </w:rPr>
  </w:style>
  <w:style w:type="paragraph" w:customStyle="1" w:styleId="Hyperlink1">
    <w:name w:val="Hyperlink1"/>
    <w:basedOn w:val="Normal"/>
    <w:rsid w:val="002C073F"/>
    <w:pPr>
      <w:spacing w:before="100" w:beforeAutospacing="1" w:after="100" w:afterAutospacing="1"/>
    </w:pPr>
    <w:rPr>
      <w:rFonts w:ascii="Times New Roman" w:hAnsi="Times New Roman"/>
      <w:szCs w:val="24"/>
      <w:lang w:val="en-US" w:eastAsia="en-US"/>
    </w:rPr>
  </w:style>
  <w:style w:type="paragraph" w:customStyle="1" w:styleId="CentrBoldm">
    <w:name w:val="CentrBoldm"/>
    <w:basedOn w:val="Normal"/>
    <w:rsid w:val="002C073F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rFonts w:ascii="Times New Roman" w:hAnsi="Times New Roman"/>
      <w:b/>
      <w:bCs/>
      <w:color w:val="000000"/>
      <w:sz w:val="20"/>
      <w:lang w:eastAsia="en-US"/>
    </w:rPr>
  </w:style>
  <w:style w:type="table" w:styleId="TableGrid">
    <w:name w:val="Table Grid"/>
    <w:basedOn w:val="TableNormal"/>
    <w:uiPriority w:val="59"/>
    <w:rsid w:val="005F7E2A"/>
    <w:rPr>
      <w:rFonts w:eastAsia="Calibri"/>
      <w:sz w:val="24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6447F"/>
    <w:rPr>
      <w:color w:val="808080"/>
    </w:rPr>
  </w:style>
  <w:style w:type="paragraph" w:styleId="ListParagraph">
    <w:name w:val="List Paragraph"/>
    <w:basedOn w:val="Normal"/>
    <w:uiPriority w:val="34"/>
    <w:qFormat/>
    <w:rsid w:val="00D21D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0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.barysiene\Downloads\Pra&#353;ymopaskirtieskeitimui2018sablonas%20(4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7DCD976996A4E3695963FA445FC9E9B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B146E8BD-68EA-4FB5-A49E-A0F2DC8762B7}"/>
      </w:docPartPr>
      <w:docPartBody>
        <w:p w:rsidR="001834D0" w:rsidRDefault="008E0D64">
          <w:pPr>
            <w:pStyle w:val="A7DCD976996A4E3695963FA445FC9E9B"/>
          </w:pPr>
          <w:r w:rsidRPr="00811766">
            <w:rPr>
              <w:rStyle w:val="PlaceholderText"/>
            </w:rPr>
            <w:t>[Autorius]</w:t>
          </w:r>
        </w:p>
      </w:docPartBody>
    </w:docPart>
    <w:docPart>
      <w:docPartPr>
        <w:name w:val="FF941D4E211E47AF8736E5193366B27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FBEF88A3-467A-4EA9-BC54-B6CFEEC3B1CF}"/>
      </w:docPartPr>
      <w:docPartBody>
        <w:p w:rsidR="001834D0" w:rsidRDefault="008E0D64">
          <w:pPr>
            <w:pStyle w:val="FF941D4E211E47AF8736E5193366B277"/>
          </w:pPr>
          <w:r w:rsidRPr="00811766">
            <w:rPr>
              <w:rStyle w:val="PlaceholderText"/>
            </w:rPr>
            <w:t>[Autorius]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D64"/>
    <w:rsid w:val="000933D2"/>
    <w:rsid w:val="000B59E9"/>
    <w:rsid w:val="001834D0"/>
    <w:rsid w:val="002A1E28"/>
    <w:rsid w:val="0039041E"/>
    <w:rsid w:val="003D3C1B"/>
    <w:rsid w:val="00425B4D"/>
    <w:rsid w:val="00560E96"/>
    <w:rsid w:val="00821E5E"/>
    <w:rsid w:val="008E0D64"/>
    <w:rsid w:val="008F41CA"/>
    <w:rsid w:val="00962A39"/>
    <w:rsid w:val="009D2B3D"/>
    <w:rsid w:val="00C03000"/>
    <w:rsid w:val="00C93C9E"/>
    <w:rsid w:val="00CA5678"/>
    <w:rsid w:val="00FB490B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A7DCD976996A4E3695963FA445FC9E9B">
    <w:name w:val="A7DCD976996A4E3695963FA445FC9E9B"/>
  </w:style>
  <w:style w:type="paragraph" w:customStyle="1" w:styleId="FF941D4E211E47AF8736E5193366B277">
    <w:name w:val="FF941D4E211E47AF8736E5193366B2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E8D10-23D9-4ABA-8F16-EFB54F881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Prašymopaskirtieskeitimui2018sablonas (4).dotx</Template>
  <TotalTime>4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________________________________________________________________</dc:creator>
  <cp:lastModifiedBy>Virginija Barysienė</cp:lastModifiedBy>
  <cp:revision>2</cp:revision>
  <cp:lastPrinted>2024-02-09T11:58:00Z</cp:lastPrinted>
  <dcterms:created xsi:type="dcterms:W3CDTF">2025-12-30T08:22:00Z</dcterms:created>
  <dcterms:modified xsi:type="dcterms:W3CDTF">2025-12-30T08:22:00Z</dcterms:modified>
</cp:coreProperties>
</file>